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172"/>
        <w:gridCol w:w="3172"/>
      </w:tblGrid>
      <w:tr w:rsidR="00FE4930" w14:paraId="672A6659" w14:textId="77777777" w:rsidTr="00FE4930">
        <w:tc>
          <w:tcPr>
            <w:tcW w:w="3172" w:type="dxa"/>
            <w:vAlign w:val="bottom"/>
          </w:tcPr>
          <w:p w14:paraId="0A37501D" w14:textId="77777777" w:rsidR="00FE4930" w:rsidRPr="00DA63BC" w:rsidRDefault="00FE4930" w:rsidP="00FE4930">
            <w:pPr>
              <w:spacing w:line="240" w:lineRule="auto"/>
              <w:rPr>
                <w:rFonts w:ascii="Arial Rounded MT Bold" w:eastAsia="Times New Roman" w:hAnsi="Arial Rounded MT Bold"/>
                <w:lang w:val="en-US"/>
              </w:rPr>
            </w:pPr>
          </w:p>
        </w:tc>
        <w:tc>
          <w:tcPr>
            <w:tcW w:w="3172" w:type="dxa"/>
            <w:vAlign w:val="bottom"/>
            <w:hideMark/>
          </w:tcPr>
          <w:p w14:paraId="5DAB6C7B" w14:textId="77777777" w:rsidR="00FE4930" w:rsidRDefault="00FE4930" w:rsidP="00FE4930">
            <w:pPr>
              <w:pStyle w:val="Sidehoved"/>
            </w:pPr>
          </w:p>
        </w:tc>
      </w:tr>
    </w:tbl>
    <w:sdt>
      <w:sdtPr>
        <w:rPr>
          <w:rFonts w:eastAsiaTheme="minorHAnsi" w:cstheme="minorBidi"/>
          <w:bCs w:val="0"/>
          <w:smallCaps w:val="0"/>
          <w:color w:val="auto"/>
          <w:kern w:val="0"/>
          <w:sz w:val="20"/>
          <w:szCs w:val="22"/>
        </w:rPr>
        <w:id w:val="-661475077"/>
        <w:docPartObj>
          <w:docPartGallery w:val="Cover Pages"/>
          <w:docPartUnique/>
        </w:docPartObj>
      </w:sdtPr>
      <w:sdtEndPr>
        <w:rPr>
          <w:rFonts w:eastAsia="Times New Roman" w:cs="Times New Roman"/>
          <w:szCs w:val="20"/>
        </w:rPr>
      </w:sdtEndPr>
      <w:sdtContent>
        <w:p w14:paraId="34F3CA50" w14:textId="77777777" w:rsidR="0066288C" w:rsidRPr="002B4387" w:rsidRDefault="002B4387" w:rsidP="002B4387">
          <w:pPr>
            <w:pStyle w:val="Titel"/>
            <w:tabs>
              <w:tab w:val="center" w:pos="4819"/>
            </w:tabs>
            <w:jc w:val="left"/>
            <w:rPr>
              <w:rFonts w:eastAsia="Arial Unicode MS"/>
              <w:sz w:val="24"/>
              <w:szCs w:val="24"/>
            </w:rPr>
          </w:pPr>
          <w:r>
            <w:t xml:space="preserve"> </w:t>
          </w:r>
          <w:r w:rsidR="00747B5C" w:rsidRPr="002B4387">
            <w:rPr>
              <w:sz w:val="52"/>
              <w:szCs w:val="52"/>
            </w:rPr>
            <w:t>Legeplads</w:t>
          </w:r>
          <w:r w:rsidRPr="002B4387">
            <w:rPr>
              <w:sz w:val="52"/>
              <w:szCs w:val="52"/>
            </w:rPr>
            <w:t xml:space="preserve">inspektion </w:t>
          </w:r>
          <w:r>
            <w:rPr>
              <w:sz w:val="52"/>
              <w:szCs w:val="52"/>
            </w:rPr>
            <w:t>udfør</w:t>
          </w:r>
          <w:r w:rsidR="0066288C" w:rsidRPr="002B4387">
            <w:rPr>
              <w:sz w:val="52"/>
              <w:szCs w:val="52"/>
            </w:rPr>
            <w:t>t for</w:t>
          </w:r>
          <w:r>
            <w:rPr>
              <w:sz w:val="52"/>
              <w:szCs w:val="52"/>
            </w:rPr>
            <w:t>:</w:t>
          </w:r>
        </w:p>
        <w:p w14:paraId="7756D5F9" w14:textId="5B04BFF7" w:rsidR="0066288C" w:rsidRPr="002B4387" w:rsidRDefault="000C0EAE" w:rsidP="00747B5C">
          <w:pPr>
            <w:pStyle w:val="Overskrift2"/>
            <w:jc w:val="center"/>
            <w:rPr>
              <w:sz w:val="20"/>
              <w:szCs w:val="20"/>
            </w:rPr>
          </w:pPr>
          <w:r w:rsidRPr="002B4387">
            <w:rPr>
              <w:sz w:val="20"/>
              <w:szCs w:val="20"/>
            </w:rPr>
            <w:t>(</w:t>
          </w:r>
          <w:r w:rsidR="00C848FE" w:rsidRPr="00C848FE">
            <w:rPr>
              <w:sz w:val="20"/>
              <w:szCs w:val="20"/>
            </w:rPr>
            <w:t>Børnenes kontor</w:t>
          </w:r>
          <w:r w:rsidRPr="002B4387">
            <w:rPr>
              <w:sz w:val="20"/>
              <w:szCs w:val="20"/>
            </w:rPr>
            <w:t>)</w:t>
          </w:r>
        </w:p>
        <w:p w14:paraId="02EB378F" w14:textId="77777777" w:rsidR="008F6759" w:rsidRPr="008F6759" w:rsidRDefault="008F6759" w:rsidP="008F6759">
          <w:pPr>
            <w:rPr>
              <w:lang w:eastAsia="da-DK"/>
            </w:rPr>
          </w:pPr>
        </w:p>
        <w:tbl>
          <w:tblPr>
            <w:tblW w:w="0" w:type="auto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Look w:val="04A0" w:firstRow="1" w:lastRow="0" w:firstColumn="1" w:lastColumn="0" w:noHBand="0" w:noVBand="1"/>
          </w:tblPr>
          <w:tblGrid>
            <w:gridCol w:w="9628"/>
          </w:tblGrid>
          <w:tr w:rsidR="0066288C" w14:paraId="6A05A809" w14:textId="77777777" w:rsidTr="59D3FB9A">
            <w:trPr>
              <w:trHeight w:hRule="exact" w:val="7246"/>
            </w:trPr>
            <w:tc>
              <w:tcPr>
                <w:tcW w:w="9743" w:type="dxa"/>
                <w:shd w:val="clear" w:color="auto" w:fill="auto"/>
                <w:vAlign w:val="center"/>
              </w:tcPr>
              <w:p w14:paraId="5A39BBE3" w14:textId="18C890AF" w:rsidR="0066288C" w:rsidRDefault="00C848FE" w:rsidP="00AB2E95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4C9B0DE6" wp14:editId="08BB6970">
                      <wp:extent cx="6115050" cy="4076700"/>
                      <wp:effectExtent l="0" t="0" r="0" b="0"/>
                      <wp:docPr id="2" name="Billede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115050" cy="4076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</w:tbl>
        <w:p w14:paraId="41C8F396" w14:textId="77777777" w:rsidR="0078458B" w:rsidRDefault="0078458B" w:rsidP="00747B5C">
          <w:pPr>
            <w:pStyle w:val="Overskrift2"/>
            <w:jc w:val="center"/>
            <w:rPr>
              <w:rFonts w:eastAsia="Times New Roman"/>
              <w:lang w:eastAsia="da-DK"/>
            </w:rPr>
          </w:pPr>
        </w:p>
        <w:p w14:paraId="57A658CB" w14:textId="77777777" w:rsidR="0066288C" w:rsidRDefault="002B4387" w:rsidP="002B4387">
          <w:pPr>
            <w:pStyle w:val="Overskrift2"/>
            <w:jc w:val="center"/>
            <w:rPr>
              <w:lang w:eastAsia="da-DK"/>
            </w:rPr>
          </w:pPr>
          <w:r>
            <w:rPr>
              <w:rFonts w:eastAsia="Times New Roman"/>
              <w:lang w:eastAsia="da-DK"/>
            </w:rPr>
            <w:t xml:space="preserve">Inspektionstype: </w:t>
          </w:r>
          <w:r w:rsidR="00747B5C">
            <w:rPr>
              <w:rFonts w:eastAsia="Times New Roman"/>
              <w:lang w:eastAsia="da-DK"/>
            </w:rPr>
            <w:t>Hovedinspektion</w:t>
          </w:r>
          <w:r w:rsidR="000C0EAE">
            <w:rPr>
              <w:rFonts w:eastAsia="Times New Roman"/>
              <w:lang w:eastAsia="da-DK"/>
            </w:rPr>
            <w:t xml:space="preserve"> </w:t>
          </w:r>
          <w:r>
            <w:rPr>
              <w:rFonts w:eastAsia="Times New Roman"/>
              <w:lang w:eastAsia="da-DK"/>
            </w:rPr>
            <w:t xml:space="preserve">(  )       </w:t>
          </w:r>
          <w:r w:rsidR="00747B5C">
            <w:rPr>
              <w:rFonts w:eastAsia="Times New Roman"/>
              <w:lang w:eastAsia="da-DK"/>
            </w:rPr>
            <w:t>Driftsinspektion</w:t>
          </w:r>
          <w:r>
            <w:rPr>
              <w:rFonts w:eastAsia="Times New Roman"/>
              <w:lang w:eastAsia="da-DK"/>
            </w:rPr>
            <w:t xml:space="preserve"> (  )</w:t>
          </w:r>
        </w:p>
        <w:p w14:paraId="72A3D3EC" w14:textId="77777777" w:rsidR="0066288C" w:rsidRDefault="0066288C" w:rsidP="0066288C">
          <w:pPr>
            <w:spacing w:after="0"/>
            <w:jc w:val="center"/>
          </w:pPr>
        </w:p>
        <w:p w14:paraId="5B9E8D83" w14:textId="50815BAF" w:rsidR="0078458B" w:rsidRDefault="0078458B" w:rsidP="0066288C">
          <w:pPr>
            <w:spacing w:after="0"/>
            <w:jc w:val="center"/>
          </w:pPr>
        </w:p>
        <w:tbl>
          <w:tblPr>
            <w:tblW w:w="0" w:type="auto"/>
            <w:tblBorders>
              <w:bottom w:val="single" w:sz="12" w:space="0" w:color="006600"/>
            </w:tblBorders>
            <w:tblLook w:val="04A0" w:firstRow="1" w:lastRow="0" w:firstColumn="1" w:lastColumn="0" w:noHBand="0" w:noVBand="1"/>
          </w:tblPr>
          <w:tblGrid>
            <w:gridCol w:w="3343"/>
            <w:gridCol w:w="2798"/>
            <w:gridCol w:w="3497"/>
          </w:tblGrid>
          <w:tr w:rsidR="0066288C" w14:paraId="03C90679" w14:textId="77777777" w:rsidTr="00AB2E95">
            <w:trPr>
              <w:trHeight w:val="104"/>
            </w:trPr>
            <w:tc>
              <w:tcPr>
                <w:tcW w:w="3369" w:type="dxa"/>
                <w:tcBorders>
                  <w:bottom w:val="single" w:sz="12" w:space="0" w:color="006600"/>
                </w:tcBorders>
                <w:shd w:val="clear" w:color="auto" w:fill="auto"/>
                <w:vAlign w:val="bottom"/>
              </w:tcPr>
              <w:p w14:paraId="4921C3DE" w14:textId="36ED1C87" w:rsidR="0066288C" w:rsidRDefault="0066288C" w:rsidP="00DA63BC">
                <w:pPr>
                  <w:pStyle w:val="Sidefod"/>
                </w:pPr>
                <w:bookmarkStart w:id="0" w:name="InspDato"/>
                <w:r>
                  <w:t xml:space="preserve">Inspektions dato: </w:t>
                </w:r>
                <w:bookmarkEnd w:id="0"/>
                <w:r w:rsidR="00FF467E">
                  <w:t>15/11-2022</w:t>
                </w:r>
              </w:p>
            </w:tc>
            <w:tc>
              <w:tcPr>
                <w:tcW w:w="2835" w:type="dxa"/>
                <w:tcBorders>
                  <w:bottom w:val="single" w:sz="12" w:space="0" w:color="006600"/>
                </w:tcBorders>
                <w:shd w:val="clear" w:color="auto" w:fill="auto"/>
                <w:vAlign w:val="bottom"/>
              </w:tcPr>
              <w:p w14:paraId="0D0B940D" w14:textId="77777777" w:rsidR="0066288C" w:rsidRPr="00514381" w:rsidRDefault="0066288C" w:rsidP="00AB2E95">
                <w:pPr>
                  <w:pStyle w:val="Sidefod"/>
                  <w:jc w:val="center"/>
                  <w:rPr>
                    <w:color w:val="BFBFBF"/>
                    <w:sz w:val="16"/>
                    <w:szCs w:val="16"/>
                  </w:rPr>
                </w:pPr>
              </w:p>
            </w:tc>
            <w:tc>
              <w:tcPr>
                <w:tcW w:w="3543" w:type="dxa"/>
                <w:tcBorders>
                  <w:bottom w:val="single" w:sz="12" w:space="0" w:color="006600"/>
                </w:tcBorders>
                <w:shd w:val="clear" w:color="auto" w:fill="auto"/>
              </w:tcPr>
              <w:p w14:paraId="0E27B00A" w14:textId="77777777" w:rsidR="0066288C" w:rsidRDefault="0066288C" w:rsidP="00AB2E95">
                <w:pPr>
                  <w:pStyle w:val="Sidefod"/>
                  <w:jc w:val="right"/>
                </w:pPr>
                <w:bookmarkStart w:id="1" w:name="Version"/>
              </w:p>
              <w:bookmarkEnd w:id="1"/>
              <w:p w14:paraId="6559E42B" w14:textId="39218928" w:rsidR="0066288C" w:rsidRDefault="0066288C" w:rsidP="00DA63BC">
                <w:pPr>
                  <w:pStyle w:val="Sidefod"/>
                  <w:jc w:val="right"/>
                </w:pPr>
              </w:p>
            </w:tc>
          </w:tr>
          <w:tr w:rsidR="0066288C" w:rsidRPr="00CD1B0E" w14:paraId="20F230F1" w14:textId="77777777" w:rsidTr="00AB2E95">
            <w:trPr>
              <w:trHeight w:val="103"/>
            </w:trPr>
            <w:tc>
              <w:tcPr>
                <w:tcW w:w="3369" w:type="dxa"/>
                <w:tcBorders>
                  <w:top w:val="single" w:sz="12" w:space="0" w:color="006600"/>
                  <w:bottom w:val="nil"/>
                </w:tcBorders>
                <w:shd w:val="clear" w:color="auto" w:fill="auto"/>
              </w:tcPr>
              <w:p w14:paraId="6D47304F" w14:textId="3659C27C" w:rsidR="0066288C" w:rsidRDefault="00DA63BC" w:rsidP="0056125D">
                <w:pPr>
                  <w:spacing w:after="0"/>
                  <w:rPr>
                    <w:szCs w:val="20"/>
                  </w:rPr>
                </w:pPr>
                <w:r>
                  <w:rPr>
                    <w:szCs w:val="20"/>
                  </w:rPr>
                  <w:t>Adresse:</w:t>
                </w:r>
                <w:r w:rsidR="00B979DE">
                  <w:rPr>
                    <w:szCs w:val="20"/>
                  </w:rPr>
                  <w:t xml:space="preserve"> </w:t>
                </w:r>
                <w:r w:rsidR="006A1F2B">
                  <w:rPr>
                    <w:szCs w:val="20"/>
                  </w:rPr>
                  <w:t>Langelandsvej 12</w:t>
                </w:r>
              </w:p>
              <w:p w14:paraId="60061E4C" w14:textId="103BE8C7" w:rsidR="00DA63BC" w:rsidRPr="0056125D" w:rsidRDefault="006A1F2B" w:rsidP="0056125D">
                <w:pPr>
                  <w:spacing w:after="0"/>
                  <w:rPr>
                    <w:szCs w:val="20"/>
                  </w:rPr>
                </w:pPr>
                <w:r>
                  <w:rPr>
                    <w:szCs w:val="20"/>
                  </w:rPr>
                  <w:t xml:space="preserve">               6705 Esbjerg Ø</w:t>
                </w:r>
              </w:p>
            </w:tc>
            <w:tc>
              <w:tcPr>
                <w:tcW w:w="2835" w:type="dxa"/>
                <w:tcBorders>
                  <w:top w:val="single" w:sz="12" w:space="0" w:color="006600"/>
                  <w:bottom w:val="nil"/>
                </w:tcBorders>
                <w:shd w:val="clear" w:color="auto" w:fill="auto"/>
              </w:tcPr>
              <w:p w14:paraId="44EAFD9C" w14:textId="77777777" w:rsidR="0066288C" w:rsidRPr="0056125D" w:rsidRDefault="0066288C" w:rsidP="00C936DD">
                <w:pPr>
                  <w:pStyle w:val="Sidefod"/>
                  <w:rPr>
                    <w:szCs w:val="20"/>
                  </w:rPr>
                </w:pPr>
              </w:p>
            </w:tc>
            <w:tc>
              <w:tcPr>
                <w:tcW w:w="3543" w:type="dxa"/>
                <w:tcBorders>
                  <w:top w:val="single" w:sz="12" w:space="0" w:color="006600"/>
                  <w:bottom w:val="nil"/>
                </w:tcBorders>
                <w:shd w:val="clear" w:color="auto" w:fill="auto"/>
              </w:tcPr>
              <w:p w14:paraId="64006840" w14:textId="426CF88B" w:rsidR="0066288C" w:rsidRPr="00244530" w:rsidRDefault="00215F5A" w:rsidP="00DA63BC">
                <w:pPr>
                  <w:pStyle w:val="Sidefod"/>
                  <w:rPr>
                    <w:lang w:val="en-US"/>
                  </w:rPr>
                </w:pPr>
              </w:p>
            </w:tc>
          </w:tr>
        </w:tbl>
      </w:sdtContent>
    </w:sdt>
    <w:p w14:paraId="4B94D5A5" w14:textId="77777777" w:rsidR="00D97FFE" w:rsidRPr="00244530" w:rsidRDefault="00D97FFE" w:rsidP="0066288C">
      <w:pPr>
        <w:rPr>
          <w:sz w:val="2"/>
          <w:szCs w:val="2"/>
          <w:lang w:val="en-US"/>
        </w:rPr>
        <w:sectPr w:rsidR="00D97FFE" w:rsidRPr="00244530" w:rsidSect="0056125D">
          <w:headerReference w:type="first" r:id="rId9"/>
          <w:pgSz w:w="11906" w:h="16838"/>
          <w:pgMar w:top="568" w:right="1134" w:bottom="426" w:left="1134" w:header="142" w:footer="306" w:gutter="0"/>
          <w:pgNumType w:start="0"/>
          <w:cols w:space="708"/>
          <w:titlePg/>
          <w:docGrid w:linePitch="360"/>
        </w:sectPr>
      </w:pPr>
    </w:p>
    <w:p w14:paraId="6BCE2A3C" w14:textId="77777777" w:rsidR="00D97FFE" w:rsidRPr="00DD0583" w:rsidRDefault="00D97FFE" w:rsidP="00D97FFE">
      <w:pPr>
        <w:pStyle w:val="Overskrift1"/>
      </w:pPr>
      <w:bookmarkStart w:id="2" w:name="_Toc119412334"/>
      <w:r>
        <w:lastRenderedPageBreak/>
        <w:t>Indholdsfortegnelse</w:t>
      </w:r>
      <w:bookmarkEnd w:id="2"/>
    </w:p>
    <w:p w14:paraId="6F4007E7" w14:textId="6BCEA5F7" w:rsidR="007E63A3" w:rsidRDefault="00D97FFE">
      <w:pPr>
        <w:pStyle w:val="Indholdsfortegnelse1"/>
        <w:rPr>
          <w:rFonts w:asciiTheme="minorHAnsi" w:eastAsiaTheme="minorEastAsia" w:hAnsiTheme="minorHAnsi" w:cstheme="minorBidi"/>
          <w:noProof/>
          <w:sz w:val="22"/>
          <w:szCs w:val="22"/>
          <w:lang w:eastAsia="da-DK"/>
        </w:rPr>
      </w:pPr>
      <w:r>
        <w:fldChar w:fldCharType="begin"/>
      </w:r>
      <w:r>
        <w:instrText xml:space="preserve"> TOC \o "1-1" \h \z \u </w:instrText>
      </w:r>
      <w:r>
        <w:fldChar w:fldCharType="separate"/>
      </w:r>
      <w:hyperlink w:anchor="_Toc119412334" w:history="1">
        <w:r w:rsidR="007E63A3" w:rsidRPr="00C16071">
          <w:rPr>
            <w:rStyle w:val="Hyperlink"/>
            <w:noProof/>
          </w:rPr>
          <w:t>Indholdsfortegnelse</w:t>
        </w:r>
        <w:r w:rsidR="007E63A3">
          <w:rPr>
            <w:noProof/>
            <w:webHidden/>
          </w:rPr>
          <w:tab/>
        </w:r>
        <w:r w:rsidR="007E63A3">
          <w:rPr>
            <w:noProof/>
            <w:webHidden/>
          </w:rPr>
          <w:fldChar w:fldCharType="begin"/>
        </w:r>
        <w:r w:rsidR="007E63A3">
          <w:rPr>
            <w:noProof/>
            <w:webHidden/>
          </w:rPr>
          <w:instrText xml:space="preserve"> PAGEREF _Toc119412334 \h </w:instrText>
        </w:r>
        <w:r w:rsidR="007E63A3">
          <w:rPr>
            <w:noProof/>
            <w:webHidden/>
          </w:rPr>
        </w:r>
        <w:r w:rsidR="007E63A3">
          <w:rPr>
            <w:noProof/>
            <w:webHidden/>
          </w:rPr>
          <w:fldChar w:fldCharType="separate"/>
        </w:r>
        <w:r w:rsidR="00843CE1">
          <w:rPr>
            <w:noProof/>
            <w:webHidden/>
          </w:rPr>
          <w:t>1</w:t>
        </w:r>
        <w:r w:rsidR="007E63A3">
          <w:rPr>
            <w:noProof/>
            <w:webHidden/>
          </w:rPr>
          <w:fldChar w:fldCharType="end"/>
        </w:r>
      </w:hyperlink>
    </w:p>
    <w:p w14:paraId="067C0CCD" w14:textId="58691F3E" w:rsidR="007E63A3" w:rsidRDefault="00215F5A">
      <w:pPr>
        <w:pStyle w:val="Indholdsfortegnelse1"/>
        <w:rPr>
          <w:rFonts w:asciiTheme="minorHAnsi" w:eastAsiaTheme="minorEastAsia" w:hAnsiTheme="minorHAnsi" w:cstheme="minorBidi"/>
          <w:noProof/>
          <w:sz w:val="22"/>
          <w:szCs w:val="22"/>
          <w:lang w:eastAsia="da-DK"/>
        </w:rPr>
      </w:pPr>
      <w:hyperlink w:anchor="_Toc119412335" w:history="1">
        <w:r w:rsidR="007E63A3" w:rsidRPr="00C16071">
          <w:rPr>
            <w:rStyle w:val="Hyperlink"/>
            <w:noProof/>
          </w:rPr>
          <w:t>Grundoplysninger:</w:t>
        </w:r>
        <w:r w:rsidR="007E63A3">
          <w:rPr>
            <w:noProof/>
            <w:webHidden/>
          </w:rPr>
          <w:tab/>
        </w:r>
        <w:r w:rsidR="007E63A3">
          <w:rPr>
            <w:noProof/>
            <w:webHidden/>
          </w:rPr>
          <w:fldChar w:fldCharType="begin"/>
        </w:r>
        <w:r w:rsidR="007E63A3">
          <w:rPr>
            <w:noProof/>
            <w:webHidden/>
          </w:rPr>
          <w:instrText xml:space="preserve"> PAGEREF _Toc119412335 \h </w:instrText>
        </w:r>
        <w:r w:rsidR="007E63A3">
          <w:rPr>
            <w:noProof/>
            <w:webHidden/>
          </w:rPr>
        </w:r>
        <w:r w:rsidR="007E63A3">
          <w:rPr>
            <w:noProof/>
            <w:webHidden/>
          </w:rPr>
          <w:fldChar w:fldCharType="separate"/>
        </w:r>
        <w:r w:rsidR="00843CE1">
          <w:rPr>
            <w:noProof/>
            <w:webHidden/>
          </w:rPr>
          <w:t>1</w:t>
        </w:r>
        <w:r w:rsidR="007E63A3">
          <w:rPr>
            <w:noProof/>
            <w:webHidden/>
          </w:rPr>
          <w:fldChar w:fldCharType="end"/>
        </w:r>
      </w:hyperlink>
    </w:p>
    <w:p w14:paraId="6003CCE4" w14:textId="7BB3FF99" w:rsidR="007E63A3" w:rsidRDefault="00215F5A">
      <w:pPr>
        <w:pStyle w:val="Indholdsfortegnelse1"/>
        <w:rPr>
          <w:rFonts w:asciiTheme="minorHAnsi" w:eastAsiaTheme="minorEastAsia" w:hAnsiTheme="minorHAnsi" w:cstheme="minorBidi"/>
          <w:noProof/>
          <w:sz w:val="22"/>
          <w:szCs w:val="22"/>
          <w:lang w:eastAsia="da-DK"/>
        </w:rPr>
      </w:pPr>
      <w:hyperlink w:anchor="_Toc119412336" w:history="1">
        <w:r w:rsidR="007E63A3" w:rsidRPr="00C16071">
          <w:rPr>
            <w:rStyle w:val="Hyperlink"/>
            <w:noProof/>
            <w:lang w:bidi="en-US"/>
          </w:rPr>
          <w:t>Vilkår for inspektionen</w:t>
        </w:r>
        <w:r w:rsidR="007E63A3">
          <w:rPr>
            <w:noProof/>
            <w:webHidden/>
          </w:rPr>
          <w:tab/>
        </w:r>
        <w:r w:rsidR="007E63A3">
          <w:rPr>
            <w:noProof/>
            <w:webHidden/>
          </w:rPr>
          <w:fldChar w:fldCharType="begin"/>
        </w:r>
        <w:r w:rsidR="007E63A3">
          <w:rPr>
            <w:noProof/>
            <w:webHidden/>
          </w:rPr>
          <w:instrText xml:space="preserve"> PAGEREF _Toc119412336 \h </w:instrText>
        </w:r>
        <w:r w:rsidR="007E63A3">
          <w:rPr>
            <w:noProof/>
            <w:webHidden/>
          </w:rPr>
        </w:r>
        <w:r w:rsidR="007E63A3">
          <w:rPr>
            <w:noProof/>
            <w:webHidden/>
          </w:rPr>
          <w:fldChar w:fldCharType="separate"/>
        </w:r>
        <w:r w:rsidR="00843CE1">
          <w:rPr>
            <w:noProof/>
            <w:webHidden/>
          </w:rPr>
          <w:t>1</w:t>
        </w:r>
        <w:r w:rsidR="007E63A3">
          <w:rPr>
            <w:noProof/>
            <w:webHidden/>
          </w:rPr>
          <w:fldChar w:fldCharType="end"/>
        </w:r>
      </w:hyperlink>
    </w:p>
    <w:p w14:paraId="0CD83E6B" w14:textId="51C1C308" w:rsidR="007E63A3" w:rsidRDefault="00215F5A">
      <w:pPr>
        <w:pStyle w:val="Indholdsfortegnelse1"/>
        <w:rPr>
          <w:rFonts w:asciiTheme="minorHAnsi" w:eastAsiaTheme="minorEastAsia" w:hAnsiTheme="minorHAnsi" w:cstheme="minorBidi"/>
          <w:noProof/>
          <w:sz w:val="22"/>
          <w:szCs w:val="22"/>
          <w:lang w:eastAsia="da-DK"/>
        </w:rPr>
      </w:pPr>
      <w:hyperlink w:anchor="_Toc119412337" w:history="1">
        <w:r w:rsidR="007E63A3" w:rsidRPr="00C16071">
          <w:rPr>
            <w:rStyle w:val="Hyperlink"/>
            <w:noProof/>
          </w:rPr>
          <w:t>Oversigt over legeredskaberne på legepladsen:</w:t>
        </w:r>
        <w:r w:rsidR="007E63A3">
          <w:rPr>
            <w:noProof/>
            <w:webHidden/>
          </w:rPr>
          <w:tab/>
        </w:r>
        <w:r w:rsidR="007E63A3">
          <w:rPr>
            <w:noProof/>
            <w:webHidden/>
          </w:rPr>
          <w:fldChar w:fldCharType="begin"/>
        </w:r>
        <w:r w:rsidR="007E63A3">
          <w:rPr>
            <w:noProof/>
            <w:webHidden/>
          </w:rPr>
          <w:instrText xml:space="preserve"> PAGEREF _Toc119412337 \h </w:instrText>
        </w:r>
        <w:r w:rsidR="007E63A3">
          <w:rPr>
            <w:noProof/>
            <w:webHidden/>
          </w:rPr>
        </w:r>
        <w:r w:rsidR="007E63A3">
          <w:rPr>
            <w:noProof/>
            <w:webHidden/>
          </w:rPr>
          <w:fldChar w:fldCharType="separate"/>
        </w:r>
        <w:r w:rsidR="00843CE1">
          <w:rPr>
            <w:noProof/>
            <w:webHidden/>
          </w:rPr>
          <w:t>2</w:t>
        </w:r>
        <w:r w:rsidR="007E63A3">
          <w:rPr>
            <w:noProof/>
            <w:webHidden/>
          </w:rPr>
          <w:fldChar w:fldCharType="end"/>
        </w:r>
      </w:hyperlink>
    </w:p>
    <w:p w14:paraId="5EDF3E73" w14:textId="6C69D528" w:rsidR="007E63A3" w:rsidRDefault="00215F5A">
      <w:pPr>
        <w:pStyle w:val="Indholdsfortegnelse1"/>
        <w:rPr>
          <w:rFonts w:asciiTheme="minorHAnsi" w:eastAsiaTheme="minorEastAsia" w:hAnsiTheme="minorHAnsi" w:cstheme="minorBidi"/>
          <w:noProof/>
          <w:sz w:val="22"/>
          <w:szCs w:val="22"/>
          <w:lang w:eastAsia="da-DK"/>
        </w:rPr>
      </w:pPr>
      <w:hyperlink w:anchor="_Toc119412338" w:history="1">
        <w:r w:rsidR="007E63A3" w:rsidRPr="00C16071">
          <w:rPr>
            <w:rStyle w:val="Hyperlink"/>
            <w:noProof/>
            <w:spacing w:val="-1"/>
          </w:rPr>
          <w:t>Vedr.</w:t>
        </w:r>
        <w:r w:rsidR="007E63A3" w:rsidRPr="00C16071">
          <w:rPr>
            <w:rStyle w:val="Hyperlink"/>
            <w:noProof/>
          </w:rPr>
          <w:t xml:space="preserve"> Insp. </w:t>
        </w:r>
        <w:r w:rsidR="007E63A3" w:rsidRPr="00C16071">
          <w:rPr>
            <w:rStyle w:val="Hyperlink"/>
            <w:noProof/>
            <w:spacing w:val="-1"/>
          </w:rPr>
          <w:t>Rapportering/rådgivning</w:t>
        </w:r>
        <w:r w:rsidR="007E63A3" w:rsidRPr="00C16071">
          <w:rPr>
            <w:rStyle w:val="Hyperlink"/>
            <w:noProof/>
          </w:rPr>
          <w:t xml:space="preserve"> </w:t>
        </w:r>
        <w:r w:rsidR="007E63A3" w:rsidRPr="00C16071">
          <w:rPr>
            <w:rStyle w:val="Hyperlink"/>
            <w:noProof/>
            <w:spacing w:val="-1"/>
          </w:rPr>
          <w:t>i.f.m</w:t>
        </w:r>
        <w:r w:rsidR="007E63A3" w:rsidRPr="00C16071">
          <w:rPr>
            <w:rStyle w:val="Hyperlink"/>
            <w:noProof/>
            <w:spacing w:val="-4"/>
          </w:rPr>
          <w:t xml:space="preserve"> </w:t>
        </w:r>
        <w:r w:rsidR="007E63A3" w:rsidRPr="00C16071">
          <w:rPr>
            <w:rStyle w:val="Hyperlink"/>
            <w:noProof/>
            <w:spacing w:val="-1"/>
          </w:rPr>
          <w:t>Legepladsinspektioner.</w:t>
        </w:r>
        <w:r w:rsidR="007E63A3">
          <w:rPr>
            <w:noProof/>
            <w:webHidden/>
          </w:rPr>
          <w:tab/>
        </w:r>
        <w:r w:rsidR="007E63A3">
          <w:rPr>
            <w:noProof/>
            <w:webHidden/>
          </w:rPr>
          <w:fldChar w:fldCharType="begin"/>
        </w:r>
        <w:r w:rsidR="007E63A3">
          <w:rPr>
            <w:noProof/>
            <w:webHidden/>
          </w:rPr>
          <w:instrText xml:space="preserve"> PAGEREF _Toc119412338 \h </w:instrText>
        </w:r>
        <w:r w:rsidR="007E63A3">
          <w:rPr>
            <w:noProof/>
            <w:webHidden/>
          </w:rPr>
        </w:r>
        <w:r w:rsidR="007E63A3">
          <w:rPr>
            <w:noProof/>
            <w:webHidden/>
          </w:rPr>
          <w:fldChar w:fldCharType="separate"/>
        </w:r>
        <w:r w:rsidR="00843CE1">
          <w:rPr>
            <w:noProof/>
            <w:webHidden/>
          </w:rPr>
          <w:t>16</w:t>
        </w:r>
        <w:r w:rsidR="007E63A3">
          <w:rPr>
            <w:noProof/>
            <w:webHidden/>
          </w:rPr>
          <w:fldChar w:fldCharType="end"/>
        </w:r>
      </w:hyperlink>
    </w:p>
    <w:p w14:paraId="356BA8BB" w14:textId="04CF1BFE" w:rsidR="007E63A3" w:rsidRDefault="00215F5A">
      <w:pPr>
        <w:pStyle w:val="Indholdsfortegnelse1"/>
        <w:rPr>
          <w:rFonts w:asciiTheme="minorHAnsi" w:eastAsiaTheme="minorEastAsia" w:hAnsiTheme="minorHAnsi" w:cstheme="minorBidi"/>
          <w:noProof/>
          <w:sz w:val="22"/>
          <w:szCs w:val="22"/>
          <w:lang w:eastAsia="da-DK"/>
        </w:rPr>
      </w:pPr>
      <w:hyperlink w:anchor="_Toc119412339" w:history="1">
        <w:r w:rsidR="007E63A3" w:rsidRPr="00C16071">
          <w:rPr>
            <w:rStyle w:val="Hyperlink"/>
            <w:noProof/>
            <w:spacing w:val="-1"/>
          </w:rPr>
          <w:t>Rådgivning</w:t>
        </w:r>
        <w:r w:rsidR="007E63A3" w:rsidRPr="00C16071">
          <w:rPr>
            <w:rStyle w:val="Hyperlink"/>
            <w:noProof/>
          </w:rPr>
          <w:t xml:space="preserve"> om</w:t>
        </w:r>
        <w:r w:rsidR="007E63A3" w:rsidRPr="00C16071">
          <w:rPr>
            <w:rStyle w:val="Hyperlink"/>
            <w:noProof/>
            <w:spacing w:val="-4"/>
          </w:rPr>
          <w:t xml:space="preserve"> </w:t>
        </w:r>
        <w:r w:rsidR="007E63A3" w:rsidRPr="00C16071">
          <w:rPr>
            <w:rStyle w:val="Hyperlink"/>
            <w:noProof/>
            <w:spacing w:val="-1"/>
          </w:rPr>
          <w:t>prioritering</w:t>
        </w:r>
        <w:r w:rsidR="007E63A3" w:rsidRPr="00C16071">
          <w:rPr>
            <w:rStyle w:val="Hyperlink"/>
            <w:noProof/>
          </w:rPr>
          <w:t xml:space="preserve"> </w:t>
        </w:r>
        <w:r w:rsidR="007E63A3" w:rsidRPr="00C16071">
          <w:rPr>
            <w:rStyle w:val="Hyperlink"/>
            <w:noProof/>
            <w:spacing w:val="-1"/>
          </w:rPr>
          <w:t>m.m.:</w:t>
        </w:r>
        <w:r w:rsidR="007E63A3">
          <w:rPr>
            <w:noProof/>
            <w:webHidden/>
          </w:rPr>
          <w:tab/>
        </w:r>
        <w:r w:rsidR="007E63A3">
          <w:rPr>
            <w:noProof/>
            <w:webHidden/>
          </w:rPr>
          <w:fldChar w:fldCharType="begin"/>
        </w:r>
        <w:r w:rsidR="007E63A3">
          <w:rPr>
            <w:noProof/>
            <w:webHidden/>
          </w:rPr>
          <w:instrText xml:space="preserve"> PAGEREF _Toc119412339 \h </w:instrText>
        </w:r>
        <w:r w:rsidR="007E63A3">
          <w:rPr>
            <w:noProof/>
            <w:webHidden/>
          </w:rPr>
        </w:r>
        <w:r w:rsidR="007E63A3">
          <w:rPr>
            <w:noProof/>
            <w:webHidden/>
          </w:rPr>
          <w:fldChar w:fldCharType="separate"/>
        </w:r>
        <w:r w:rsidR="00843CE1">
          <w:rPr>
            <w:noProof/>
            <w:webHidden/>
          </w:rPr>
          <w:t>16</w:t>
        </w:r>
        <w:r w:rsidR="007E63A3">
          <w:rPr>
            <w:noProof/>
            <w:webHidden/>
          </w:rPr>
          <w:fldChar w:fldCharType="end"/>
        </w:r>
      </w:hyperlink>
    </w:p>
    <w:p w14:paraId="7E34D76F" w14:textId="724B8EEF" w:rsidR="007E63A3" w:rsidRDefault="00215F5A">
      <w:pPr>
        <w:pStyle w:val="Indholdsfortegnelse1"/>
        <w:rPr>
          <w:rFonts w:asciiTheme="minorHAnsi" w:eastAsiaTheme="minorEastAsia" w:hAnsiTheme="minorHAnsi" w:cstheme="minorBidi"/>
          <w:noProof/>
          <w:sz w:val="22"/>
          <w:szCs w:val="22"/>
          <w:lang w:eastAsia="da-DK"/>
        </w:rPr>
      </w:pPr>
      <w:hyperlink w:anchor="_Toc119412340" w:history="1">
        <w:r w:rsidR="007E63A3" w:rsidRPr="00C16071">
          <w:rPr>
            <w:rStyle w:val="Hyperlink"/>
            <w:rFonts w:ascii="Times New Roman" w:hAnsi="Times New Roman"/>
            <w:b/>
            <w:bCs/>
            <w:noProof/>
          </w:rPr>
          <w:t>Det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5"/>
          </w:rPr>
          <w:t xml:space="preserve"> 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1"/>
          </w:rPr>
          <w:t>kan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5"/>
          </w:rPr>
          <w:t xml:space="preserve"> 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1"/>
          </w:rPr>
          <w:t>anbefales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6"/>
          </w:rPr>
          <w:t xml:space="preserve"> 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</w:rPr>
          <w:t>at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4"/>
          </w:rPr>
          <w:t xml:space="preserve"> 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1"/>
          </w:rPr>
          <w:t>der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10"/>
          </w:rPr>
          <w:t xml:space="preserve"> 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1"/>
          </w:rPr>
          <w:t>fokuseres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6"/>
          </w:rPr>
          <w:t xml:space="preserve"> 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1"/>
          </w:rPr>
          <w:t>på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4"/>
          </w:rPr>
          <w:t xml:space="preserve"> 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</w:rPr>
          <w:t>især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10"/>
          </w:rPr>
          <w:t xml:space="preserve"> </w:t>
        </w:r>
        <w:r w:rsidR="007E63A3" w:rsidRPr="00C16071">
          <w:rPr>
            <w:rStyle w:val="Hyperlink"/>
            <w:rFonts w:ascii="Times New Roman" w:hAnsi="Times New Roman"/>
            <w:b/>
            <w:bCs/>
            <w:noProof/>
            <w:spacing w:val="-1"/>
          </w:rPr>
          <w:t>følgende:</w:t>
        </w:r>
        <w:r w:rsidR="007E63A3">
          <w:rPr>
            <w:noProof/>
            <w:webHidden/>
          </w:rPr>
          <w:tab/>
        </w:r>
        <w:r w:rsidR="007E63A3">
          <w:rPr>
            <w:noProof/>
            <w:webHidden/>
          </w:rPr>
          <w:fldChar w:fldCharType="begin"/>
        </w:r>
        <w:r w:rsidR="007E63A3">
          <w:rPr>
            <w:noProof/>
            <w:webHidden/>
          </w:rPr>
          <w:instrText xml:space="preserve"> PAGEREF _Toc119412340 \h </w:instrText>
        </w:r>
        <w:r w:rsidR="007E63A3">
          <w:rPr>
            <w:noProof/>
            <w:webHidden/>
          </w:rPr>
        </w:r>
        <w:r w:rsidR="007E63A3">
          <w:rPr>
            <w:noProof/>
            <w:webHidden/>
          </w:rPr>
          <w:fldChar w:fldCharType="separate"/>
        </w:r>
        <w:r w:rsidR="00843CE1">
          <w:rPr>
            <w:noProof/>
            <w:webHidden/>
          </w:rPr>
          <w:t>17</w:t>
        </w:r>
        <w:r w:rsidR="007E63A3">
          <w:rPr>
            <w:noProof/>
            <w:webHidden/>
          </w:rPr>
          <w:fldChar w:fldCharType="end"/>
        </w:r>
      </w:hyperlink>
    </w:p>
    <w:p w14:paraId="4C39C4CB" w14:textId="7FFAADE0" w:rsidR="007E63A3" w:rsidRDefault="00215F5A">
      <w:pPr>
        <w:pStyle w:val="Indholdsfortegnelse1"/>
        <w:rPr>
          <w:rFonts w:asciiTheme="minorHAnsi" w:eastAsiaTheme="minorEastAsia" w:hAnsiTheme="minorHAnsi" w:cstheme="minorBidi"/>
          <w:noProof/>
          <w:sz w:val="22"/>
          <w:szCs w:val="22"/>
          <w:lang w:eastAsia="da-DK"/>
        </w:rPr>
      </w:pPr>
      <w:hyperlink w:anchor="_Toc119412341" w:history="1">
        <w:r w:rsidR="007E63A3" w:rsidRPr="00C16071">
          <w:rPr>
            <w:rStyle w:val="Hyperlink"/>
            <w:noProof/>
          </w:rPr>
          <w:t>Definitioner / Ordforklaringer:</w:t>
        </w:r>
        <w:r w:rsidR="007E63A3">
          <w:rPr>
            <w:noProof/>
            <w:webHidden/>
          </w:rPr>
          <w:tab/>
        </w:r>
        <w:r w:rsidR="007E63A3">
          <w:rPr>
            <w:noProof/>
            <w:webHidden/>
          </w:rPr>
          <w:fldChar w:fldCharType="begin"/>
        </w:r>
        <w:r w:rsidR="007E63A3">
          <w:rPr>
            <w:noProof/>
            <w:webHidden/>
          </w:rPr>
          <w:instrText xml:space="preserve"> PAGEREF _Toc119412341 \h </w:instrText>
        </w:r>
        <w:r w:rsidR="007E63A3">
          <w:rPr>
            <w:noProof/>
            <w:webHidden/>
          </w:rPr>
        </w:r>
        <w:r w:rsidR="007E63A3">
          <w:rPr>
            <w:noProof/>
            <w:webHidden/>
          </w:rPr>
          <w:fldChar w:fldCharType="separate"/>
        </w:r>
        <w:r w:rsidR="00843CE1">
          <w:rPr>
            <w:noProof/>
            <w:webHidden/>
          </w:rPr>
          <w:t>19</w:t>
        </w:r>
        <w:r w:rsidR="007E63A3">
          <w:rPr>
            <w:noProof/>
            <w:webHidden/>
          </w:rPr>
          <w:fldChar w:fldCharType="end"/>
        </w:r>
      </w:hyperlink>
    </w:p>
    <w:p w14:paraId="5F3F892B" w14:textId="41B22979" w:rsidR="007E63A3" w:rsidRDefault="00215F5A">
      <w:pPr>
        <w:pStyle w:val="Indholdsfortegnelse1"/>
        <w:rPr>
          <w:rFonts w:asciiTheme="minorHAnsi" w:eastAsiaTheme="minorEastAsia" w:hAnsiTheme="minorHAnsi" w:cstheme="minorBidi"/>
          <w:noProof/>
          <w:sz w:val="22"/>
          <w:szCs w:val="22"/>
          <w:lang w:eastAsia="da-DK"/>
        </w:rPr>
      </w:pPr>
      <w:hyperlink w:anchor="_Toc119412342" w:history="1">
        <w:r w:rsidR="007E63A3" w:rsidRPr="00C16071">
          <w:rPr>
            <w:rStyle w:val="Hyperlink"/>
            <w:noProof/>
          </w:rPr>
          <w:t>Inspektørens certifikat:</w:t>
        </w:r>
        <w:r w:rsidR="007E63A3">
          <w:rPr>
            <w:noProof/>
            <w:webHidden/>
          </w:rPr>
          <w:tab/>
        </w:r>
        <w:r w:rsidR="007E63A3">
          <w:rPr>
            <w:noProof/>
            <w:webHidden/>
          </w:rPr>
          <w:fldChar w:fldCharType="begin"/>
        </w:r>
        <w:r w:rsidR="007E63A3">
          <w:rPr>
            <w:noProof/>
            <w:webHidden/>
          </w:rPr>
          <w:instrText xml:space="preserve"> PAGEREF _Toc119412342 \h </w:instrText>
        </w:r>
        <w:r w:rsidR="007E63A3">
          <w:rPr>
            <w:noProof/>
            <w:webHidden/>
          </w:rPr>
        </w:r>
        <w:r w:rsidR="007E63A3">
          <w:rPr>
            <w:noProof/>
            <w:webHidden/>
          </w:rPr>
          <w:fldChar w:fldCharType="separate"/>
        </w:r>
        <w:r w:rsidR="00843CE1">
          <w:rPr>
            <w:noProof/>
            <w:webHidden/>
          </w:rPr>
          <w:t>20</w:t>
        </w:r>
        <w:r w:rsidR="007E63A3">
          <w:rPr>
            <w:noProof/>
            <w:webHidden/>
          </w:rPr>
          <w:fldChar w:fldCharType="end"/>
        </w:r>
      </w:hyperlink>
    </w:p>
    <w:p w14:paraId="5EF25BFB" w14:textId="237E2644" w:rsidR="00D97FFE" w:rsidRPr="00DD0583" w:rsidRDefault="00D97FFE" w:rsidP="00D97FFE">
      <w:pPr>
        <w:pStyle w:val="Overskrift1"/>
      </w:pPr>
      <w:r>
        <w:rPr>
          <w:sz w:val="20"/>
        </w:rPr>
        <w:fldChar w:fldCharType="end"/>
      </w:r>
      <w:bookmarkStart w:id="3" w:name="_Toc119412335"/>
      <w:r w:rsidRPr="00A45768">
        <w:t>Grundoplysninger:</w:t>
      </w:r>
      <w:bookmarkEnd w:id="3"/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69"/>
        <w:gridCol w:w="1843"/>
        <w:gridCol w:w="3827"/>
      </w:tblGrid>
      <w:tr w:rsidR="00D97FFE" w:rsidRPr="00745F22" w14:paraId="477B2C56" w14:textId="77777777" w:rsidTr="59D3FB9A">
        <w:tc>
          <w:tcPr>
            <w:tcW w:w="3969" w:type="dxa"/>
          </w:tcPr>
          <w:p w14:paraId="28A12F08" w14:textId="77777777" w:rsidR="00D97FFE" w:rsidRPr="002076FC" w:rsidRDefault="00D97FFE" w:rsidP="0042145E">
            <w:pPr>
              <w:pStyle w:val="Overskrift4"/>
            </w:pPr>
            <w:r w:rsidRPr="002076FC">
              <w:t>Rekvirent:</w:t>
            </w:r>
          </w:p>
        </w:tc>
        <w:tc>
          <w:tcPr>
            <w:tcW w:w="1843" w:type="dxa"/>
          </w:tcPr>
          <w:p w14:paraId="67B2DA19" w14:textId="77777777" w:rsidR="00D97FFE" w:rsidRPr="00D158DA" w:rsidRDefault="00D97FFE" w:rsidP="002076FC">
            <w:pPr>
              <w:spacing w:after="0"/>
            </w:pPr>
            <w:r w:rsidRPr="00D158DA">
              <w:t>Kunde nr.:</w:t>
            </w:r>
          </w:p>
        </w:tc>
        <w:tc>
          <w:tcPr>
            <w:tcW w:w="3827" w:type="dxa"/>
          </w:tcPr>
          <w:p w14:paraId="3DEEC669" w14:textId="77777777" w:rsidR="00D97FFE" w:rsidRPr="00D158DA" w:rsidRDefault="00D97FFE" w:rsidP="002076FC">
            <w:pPr>
              <w:spacing w:after="0"/>
            </w:pPr>
          </w:p>
        </w:tc>
      </w:tr>
      <w:tr w:rsidR="00D97FFE" w:rsidRPr="00745F22" w14:paraId="5A6A411B" w14:textId="77777777" w:rsidTr="59D3FB9A">
        <w:tc>
          <w:tcPr>
            <w:tcW w:w="3969" w:type="dxa"/>
          </w:tcPr>
          <w:p w14:paraId="3656B9AB" w14:textId="77777777" w:rsidR="00D97FFE" w:rsidRPr="00D158DA" w:rsidRDefault="00D97FFE" w:rsidP="002076FC">
            <w:pPr>
              <w:spacing w:after="0"/>
            </w:pPr>
          </w:p>
        </w:tc>
        <w:tc>
          <w:tcPr>
            <w:tcW w:w="1843" w:type="dxa"/>
          </w:tcPr>
          <w:p w14:paraId="69C3AECF" w14:textId="77777777" w:rsidR="00D97FFE" w:rsidRPr="00D158DA" w:rsidRDefault="00D97FFE" w:rsidP="002076FC">
            <w:pPr>
              <w:spacing w:after="0"/>
            </w:pPr>
            <w:r w:rsidRPr="00D158DA">
              <w:t>Kontaktperson:</w:t>
            </w:r>
          </w:p>
        </w:tc>
        <w:tc>
          <w:tcPr>
            <w:tcW w:w="3827" w:type="dxa"/>
          </w:tcPr>
          <w:p w14:paraId="45FB0818" w14:textId="64701918" w:rsidR="00D97FFE" w:rsidRPr="00D158DA" w:rsidRDefault="008B59DC" w:rsidP="002076FC">
            <w:pPr>
              <w:spacing w:after="0"/>
            </w:pPr>
            <w:r>
              <w:t>Mette Bjørn</w:t>
            </w:r>
          </w:p>
        </w:tc>
      </w:tr>
      <w:tr w:rsidR="00D97FFE" w:rsidRPr="00745F22" w14:paraId="1E10CEB0" w14:textId="77777777" w:rsidTr="59D3FB9A">
        <w:tc>
          <w:tcPr>
            <w:tcW w:w="3969" w:type="dxa"/>
          </w:tcPr>
          <w:p w14:paraId="049F31CB" w14:textId="77777777" w:rsidR="00D97FFE" w:rsidRPr="00D158DA" w:rsidRDefault="00D97FFE" w:rsidP="002076FC">
            <w:pPr>
              <w:spacing w:after="0"/>
            </w:pPr>
          </w:p>
        </w:tc>
        <w:tc>
          <w:tcPr>
            <w:tcW w:w="1843" w:type="dxa"/>
          </w:tcPr>
          <w:p w14:paraId="19784F7E" w14:textId="77777777" w:rsidR="00D97FFE" w:rsidRPr="00D158DA" w:rsidRDefault="00D97FFE" w:rsidP="002076FC">
            <w:pPr>
              <w:spacing w:after="0"/>
            </w:pPr>
            <w:r w:rsidRPr="00D158DA">
              <w:t>Tlf.nr.:</w:t>
            </w:r>
          </w:p>
        </w:tc>
        <w:tc>
          <w:tcPr>
            <w:tcW w:w="3827" w:type="dxa"/>
          </w:tcPr>
          <w:p w14:paraId="53128261" w14:textId="1A1811DF" w:rsidR="00D97FFE" w:rsidRPr="00D158DA" w:rsidRDefault="00B136E4" w:rsidP="002076FC">
            <w:pPr>
              <w:spacing w:after="0"/>
            </w:pPr>
            <w:r>
              <w:t>76 16 16 16</w:t>
            </w:r>
          </w:p>
        </w:tc>
      </w:tr>
      <w:tr w:rsidR="00D97FFE" w:rsidRPr="00745F22" w14:paraId="36C6B088" w14:textId="77777777" w:rsidTr="59D3FB9A">
        <w:trPr>
          <w:trHeight w:val="221"/>
        </w:trPr>
        <w:tc>
          <w:tcPr>
            <w:tcW w:w="3969" w:type="dxa"/>
          </w:tcPr>
          <w:p w14:paraId="62486C05" w14:textId="77777777" w:rsidR="00D97FFE" w:rsidRPr="00D158DA" w:rsidRDefault="00D97FFE" w:rsidP="002076FC">
            <w:pPr>
              <w:spacing w:after="0"/>
            </w:pPr>
          </w:p>
        </w:tc>
        <w:tc>
          <w:tcPr>
            <w:tcW w:w="1843" w:type="dxa"/>
          </w:tcPr>
          <w:p w14:paraId="3088658B" w14:textId="77777777" w:rsidR="00D97FFE" w:rsidRPr="00D158DA" w:rsidRDefault="00D97FFE" w:rsidP="002076FC">
            <w:pPr>
              <w:spacing w:after="0"/>
            </w:pPr>
            <w:r w:rsidRPr="00D158DA">
              <w:t>Mobil:</w:t>
            </w:r>
          </w:p>
        </w:tc>
        <w:tc>
          <w:tcPr>
            <w:tcW w:w="3827" w:type="dxa"/>
          </w:tcPr>
          <w:p w14:paraId="4101652C" w14:textId="21442B58" w:rsidR="00D97FFE" w:rsidRPr="00D158DA" w:rsidRDefault="006C5E05" w:rsidP="002076FC">
            <w:pPr>
              <w:spacing w:after="0"/>
            </w:pPr>
            <w:r>
              <w:t>24 59 62 85</w:t>
            </w:r>
          </w:p>
        </w:tc>
      </w:tr>
      <w:tr w:rsidR="00D97FFE" w:rsidRPr="00745F22" w14:paraId="35EA3028" w14:textId="77777777" w:rsidTr="59D3FB9A">
        <w:trPr>
          <w:trHeight w:val="221"/>
        </w:trPr>
        <w:tc>
          <w:tcPr>
            <w:tcW w:w="3969" w:type="dxa"/>
          </w:tcPr>
          <w:p w14:paraId="4B99056E" w14:textId="77777777" w:rsidR="00D97FFE" w:rsidRPr="00D158DA" w:rsidRDefault="00D97FFE" w:rsidP="002076FC">
            <w:pPr>
              <w:spacing w:after="0"/>
            </w:pPr>
          </w:p>
        </w:tc>
        <w:tc>
          <w:tcPr>
            <w:tcW w:w="1843" w:type="dxa"/>
          </w:tcPr>
          <w:p w14:paraId="595058E4" w14:textId="77777777" w:rsidR="00D97FFE" w:rsidRPr="00D158DA" w:rsidRDefault="00D97FFE" w:rsidP="002076FC">
            <w:pPr>
              <w:spacing w:after="0"/>
            </w:pPr>
            <w:r w:rsidRPr="00D158DA">
              <w:t>E-mail:</w:t>
            </w:r>
          </w:p>
        </w:tc>
        <w:tc>
          <w:tcPr>
            <w:tcW w:w="3827" w:type="dxa"/>
          </w:tcPr>
          <w:p w14:paraId="1299C43A" w14:textId="4BB1C1DD" w:rsidR="00D97FFE" w:rsidRPr="00D158DA" w:rsidRDefault="00561CA0" w:rsidP="002076FC">
            <w:pPr>
              <w:spacing w:after="0"/>
            </w:pPr>
            <w:r>
              <w:t>kakn@esbjerg.dk</w:t>
            </w:r>
          </w:p>
        </w:tc>
      </w:tr>
    </w:tbl>
    <w:p w14:paraId="4DDBEF00" w14:textId="77777777" w:rsidR="00D97FFE" w:rsidRDefault="00D97FFE" w:rsidP="002076FC">
      <w:pPr>
        <w:spacing w:after="0"/>
        <w:rPr>
          <w:b/>
          <w:bCs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69"/>
        <w:gridCol w:w="1843"/>
        <w:gridCol w:w="3827"/>
      </w:tblGrid>
      <w:tr w:rsidR="00D97FFE" w:rsidRPr="00745F22" w14:paraId="084BA548" w14:textId="77777777" w:rsidTr="002076FC">
        <w:trPr>
          <w:trHeight w:val="241"/>
        </w:trPr>
        <w:tc>
          <w:tcPr>
            <w:tcW w:w="3969" w:type="dxa"/>
          </w:tcPr>
          <w:p w14:paraId="107C7417" w14:textId="77777777" w:rsidR="00D97FFE" w:rsidRPr="0042145E" w:rsidRDefault="00D97FFE" w:rsidP="0042145E">
            <w:pPr>
              <w:pStyle w:val="Overskrift4"/>
            </w:pPr>
            <w:r w:rsidRPr="0042145E">
              <w:t>Inspektionssted:</w:t>
            </w:r>
          </w:p>
        </w:tc>
        <w:tc>
          <w:tcPr>
            <w:tcW w:w="1843" w:type="dxa"/>
          </w:tcPr>
          <w:p w14:paraId="3461D779" w14:textId="77777777" w:rsidR="00D97FFE" w:rsidRPr="00A90F2C" w:rsidRDefault="00D97FFE" w:rsidP="002076FC">
            <w:pPr>
              <w:spacing w:after="0"/>
            </w:pPr>
          </w:p>
        </w:tc>
        <w:tc>
          <w:tcPr>
            <w:tcW w:w="3827" w:type="dxa"/>
          </w:tcPr>
          <w:p w14:paraId="3CF2D8B6" w14:textId="77777777" w:rsidR="00D97FFE" w:rsidRPr="00A90F2C" w:rsidRDefault="00D97FFE" w:rsidP="002076FC">
            <w:pPr>
              <w:spacing w:after="0"/>
            </w:pPr>
          </w:p>
        </w:tc>
      </w:tr>
      <w:tr w:rsidR="00D97FFE" w:rsidRPr="00745F22" w14:paraId="239D9967" w14:textId="77777777" w:rsidTr="00AB2E95">
        <w:tc>
          <w:tcPr>
            <w:tcW w:w="3969" w:type="dxa"/>
          </w:tcPr>
          <w:p w14:paraId="0FB78278" w14:textId="77777777" w:rsidR="00D97FFE" w:rsidRPr="00D158DA" w:rsidRDefault="00D97FFE" w:rsidP="002076FC">
            <w:pPr>
              <w:spacing w:after="0"/>
            </w:pPr>
          </w:p>
        </w:tc>
        <w:tc>
          <w:tcPr>
            <w:tcW w:w="1843" w:type="dxa"/>
          </w:tcPr>
          <w:p w14:paraId="1DE49CE4" w14:textId="77777777" w:rsidR="00D97FFE" w:rsidRPr="00D158DA" w:rsidRDefault="00D97FFE" w:rsidP="002076FC">
            <w:pPr>
              <w:spacing w:after="0"/>
            </w:pPr>
            <w:r w:rsidRPr="00D158DA">
              <w:t>Kontaktperson:</w:t>
            </w:r>
          </w:p>
        </w:tc>
        <w:tc>
          <w:tcPr>
            <w:tcW w:w="3827" w:type="dxa"/>
          </w:tcPr>
          <w:p w14:paraId="1FC39945" w14:textId="02EC4EC5" w:rsidR="00D97FFE" w:rsidRPr="00D158DA" w:rsidRDefault="00964FFF" w:rsidP="002076FC">
            <w:pPr>
              <w:spacing w:after="0"/>
            </w:pPr>
            <w:r>
              <w:t>Berit Graungaard Lynghede</w:t>
            </w:r>
          </w:p>
        </w:tc>
      </w:tr>
      <w:tr w:rsidR="00D97FFE" w:rsidRPr="00745F22" w14:paraId="122EB84F" w14:textId="77777777" w:rsidTr="00AB2E95">
        <w:tc>
          <w:tcPr>
            <w:tcW w:w="3969" w:type="dxa"/>
          </w:tcPr>
          <w:p w14:paraId="0562CB0E" w14:textId="77777777" w:rsidR="00D97FFE" w:rsidRPr="00D158DA" w:rsidRDefault="00D97FFE" w:rsidP="002076FC">
            <w:pPr>
              <w:spacing w:after="0"/>
            </w:pPr>
          </w:p>
        </w:tc>
        <w:tc>
          <w:tcPr>
            <w:tcW w:w="1843" w:type="dxa"/>
          </w:tcPr>
          <w:p w14:paraId="219E2993" w14:textId="77777777" w:rsidR="00D97FFE" w:rsidRPr="00D158DA" w:rsidRDefault="00D97FFE" w:rsidP="002076FC">
            <w:pPr>
              <w:spacing w:after="0"/>
            </w:pPr>
            <w:r w:rsidRPr="00D158DA">
              <w:t>Tlf.nr.:</w:t>
            </w:r>
          </w:p>
        </w:tc>
        <w:tc>
          <w:tcPr>
            <w:tcW w:w="3827" w:type="dxa"/>
          </w:tcPr>
          <w:p w14:paraId="34CE0A41" w14:textId="5436CD4A" w:rsidR="00D97FFE" w:rsidRPr="00D158DA" w:rsidRDefault="00062B0E" w:rsidP="002076FC">
            <w:pPr>
              <w:spacing w:after="0"/>
            </w:pPr>
            <w:r>
              <w:t>76 16 26 10</w:t>
            </w:r>
          </w:p>
        </w:tc>
      </w:tr>
      <w:tr w:rsidR="00D97FFE" w:rsidRPr="00745F22" w14:paraId="7A3A8502" w14:textId="77777777" w:rsidTr="00AB2E95">
        <w:tc>
          <w:tcPr>
            <w:tcW w:w="3969" w:type="dxa"/>
          </w:tcPr>
          <w:p w14:paraId="62EBF3C5" w14:textId="77777777" w:rsidR="00D97FFE" w:rsidRPr="00D158DA" w:rsidRDefault="00D97FFE" w:rsidP="002076FC">
            <w:pPr>
              <w:spacing w:after="0"/>
            </w:pPr>
          </w:p>
        </w:tc>
        <w:tc>
          <w:tcPr>
            <w:tcW w:w="1843" w:type="dxa"/>
          </w:tcPr>
          <w:p w14:paraId="706CE784" w14:textId="77777777" w:rsidR="00D97FFE" w:rsidRPr="00D158DA" w:rsidRDefault="00D97FFE" w:rsidP="002076FC">
            <w:pPr>
              <w:spacing w:after="0"/>
            </w:pPr>
            <w:r w:rsidRPr="00D158DA">
              <w:t>Mobil:</w:t>
            </w:r>
          </w:p>
        </w:tc>
        <w:tc>
          <w:tcPr>
            <w:tcW w:w="3827" w:type="dxa"/>
          </w:tcPr>
          <w:p w14:paraId="6D98A12B" w14:textId="6A178343" w:rsidR="00D97FFE" w:rsidRPr="00D158DA" w:rsidRDefault="00062B0E" w:rsidP="002076FC">
            <w:pPr>
              <w:spacing w:after="0"/>
            </w:pPr>
            <w:r>
              <w:t>24 98 63 05</w:t>
            </w:r>
          </w:p>
        </w:tc>
      </w:tr>
      <w:tr w:rsidR="00D97FFE" w:rsidRPr="00745F22" w14:paraId="21A1CAAA" w14:textId="77777777" w:rsidTr="00AB2E95">
        <w:tc>
          <w:tcPr>
            <w:tcW w:w="3969" w:type="dxa"/>
          </w:tcPr>
          <w:p w14:paraId="2946DB82" w14:textId="77777777" w:rsidR="00D97FFE" w:rsidRPr="00D158DA" w:rsidRDefault="00D97FFE" w:rsidP="002076FC">
            <w:pPr>
              <w:spacing w:after="0"/>
            </w:pPr>
          </w:p>
        </w:tc>
        <w:tc>
          <w:tcPr>
            <w:tcW w:w="1843" w:type="dxa"/>
          </w:tcPr>
          <w:p w14:paraId="6FA2B079" w14:textId="77777777" w:rsidR="00D97FFE" w:rsidRPr="00D158DA" w:rsidRDefault="00D97FFE" w:rsidP="002076FC">
            <w:pPr>
              <w:spacing w:after="0"/>
            </w:pPr>
            <w:r w:rsidRPr="00D158DA">
              <w:t>E-mail:</w:t>
            </w:r>
          </w:p>
        </w:tc>
        <w:tc>
          <w:tcPr>
            <w:tcW w:w="3827" w:type="dxa"/>
          </w:tcPr>
          <w:p w14:paraId="5997CC1D" w14:textId="6B1F334D" w:rsidR="00D97FFE" w:rsidRPr="00D158DA" w:rsidRDefault="00062B0E" w:rsidP="002076FC">
            <w:pPr>
              <w:spacing w:after="0"/>
            </w:pPr>
            <w:r>
              <w:t>bgl@esbjerg.dk</w:t>
            </w:r>
          </w:p>
        </w:tc>
      </w:tr>
    </w:tbl>
    <w:p w14:paraId="505EF1A3" w14:textId="77777777" w:rsidR="0078458B" w:rsidRDefault="0078458B" w:rsidP="0078458B">
      <w:pPr>
        <w:pStyle w:val="Overskrift1"/>
        <w:rPr>
          <w:lang w:bidi="en-US"/>
        </w:rPr>
      </w:pPr>
      <w:bookmarkStart w:id="4" w:name="_Toc119412336"/>
      <w:r>
        <w:rPr>
          <w:lang w:bidi="en-US"/>
        </w:rPr>
        <w:t>Vilkår for inspektionen</w:t>
      </w:r>
      <w:bookmarkEnd w:id="4"/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323"/>
        <w:gridCol w:w="316"/>
      </w:tblGrid>
      <w:tr w:rsidR="0078458B" w14:paraId="491D51E1" w14:textId="77777777" w:rsidTr="003E21DB">
        <w:tc>
          <w:tcPr>
            <w:tcW w:w="9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5120E" w14:textId="77777777" w:rsidR="0078458B" w:rsidRDefault="0078458B" w:rsidP="00295821">
            <w:pPr>
              <w:tabs>
                <w:tab w:val="center" w:pos="4819"/>
                <w:tab w:val="right" w:pos="9638"/>
              </w:tabs>
              <w:spacing w:after="0" w:line="360" w:lineRule="auto"/>
              <w:rPr>
                <w:rFonts w:eastAsia="Times New Roman"/>
              </w:rPr>
            </w:pPr>
            <w:r>
              <w:t>Der inspiceres i.h.t. den gældende standard DS/EN 1176</w:t>
            </w:r>
            <w:r w:rsidR="003E21DB">
              <w:t>:</w:t>
            </w:r>
            <w:r>
              <w:t>2008</w:t>
            </w:r>
            <w:r w:rsidR="00295821">
              <w:t xml:space="preserve"> / DS/EN1176: 2018 </w:t>
            </w:r>
            <w:r w:rsidR="00295821" w:rsidRPr="00295821">
              <w:rPr>
                <w:color w:val="FF0000"/>
              </w:rPr>
              <w:t>(</w:t>
            </w:r>
            <w:r w:rsidR="00295821">
              <w:rPr>
                <w:color w:val="FF0000"/>
              </w:rPr>
              <w:t>Obs. se note)</w:t>
            </w: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FFD37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jc w:val="center"/>
              <w:rPr>
                <w:rFonts w:eastAsia="Times New Roman"/>
              </w:rPr>
            </w:pPr>
          </w:p>
        </w:tc>
      </w:tr>
      <w:tr w:rsidR="0078458B" w14:paraId="73744B51" w14:textId="77777777" w:rsidTr="003E21DB">
        <w:tc>
          <w:tcPr>
            <w:tcW w:w="9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3EFD65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/>
              <w:rPr>
                <w:rFonts w:eastAsia="Times New Roman"/>
                <w:i/>
              </w:rPr>
            </w:pPr>
            <w:r>
              <w:t>Der inspiceres i.h.t. gældende standard på installationstidspunktet (DS/EN 1176:1999 eller 2008)</w:t>
            </w: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99379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jc w:val="center"/>
              <w:rPr>
                <w:rFonts w:eastAsia="Times New Roman"/>
              </w:rPr>
            </w:pPr>
          </w:p>
        </w:tc>
      </w:tr>
      <w:tr w:rsidR="0078458B" w14:paraId="45C55985" w14:textId="77777777" w:rsidTr="003E21DB">
        <w:tc>
          <w:tcPr>
            <w:tcW w:w="9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B92588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rPr>
                <w:rFonts w:eastAsia="Times New Roman"/>
              </w:rPr>
            </w:pPr>
            <w:r>
              <w:t>Redskaber der er installeret før 1999 inspiceres efter DS/EN 1176:1999 eller i henhold aftale</w:t>
            </w: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9F23F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jc w:val="center"/>
              <w:rPr>
                <w:rFonts w:eastAsia="Times New Roman"/>
              </w:rPr>
            </w:pPr>
          </w:p>
        </w:tc>
      </w:tr>
      <w:tr w:rsidR="00F83E40" w14:paraId="61A0F91A" w14:textId="77777777" w:rsidTr="003E21DB">
        <w:tc>
          <w:tcPr>
            <w:tcW w:w="9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AE466" w14:textId="296BAD4F" w:rsidR="00F83E40" w:rsidRDefault="00F83E40" w:rsidP="009D51B8">
            <w:pPr>
              <w:tabs>
                <w:tab w:val="center" w:pos="4819"/>
                <w:tab w:val="right" w:pos="9638"/>
              </w:tabs>
              <w:spacing w:after="0" w:line="360" w:lineRule="auto"/>
            </w:pPr>
            <w:r w:rsidRPr="00F83E40">
              <w:t>Der er etableret logbog med hændelser for legepladsen og dens indretning!</w:t>
            </w: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8FB64" w14:textId="77777777" w:rsidR="00F83E40" w:rsidRDefault="00F83E40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jc w:val="center"/>
              <w:rPr>
                <w:rFonts w:eastAsia="Times New Roman"/>
              </w:rPr>
            </w:pPr>
          </w:p>
        </w:tc>
      </w:tr>
      <w:tr w:rsidR="0078458B" w14:paraId="36250545" w14:textId="77777777" w:rsidTr="003E21DB">
        <w:tc>
          <w:tcPr>
            <w:tcW w:w="9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C68A7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rPr>
                <w:rFonts w:eastAsia="Times New Roman"/>
              </w:rPr>
            </w:pPr>
            <w:r>
              <w:t>Stikprøvevis udgravning ved stolper for kontrol af rådangreb foretages efter skøn</w:t>
            </w: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2F646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jc w:val="center"/>
              <w:rPr>
                <w:rFonts w:eastAsia="Times New Roman"/>
              </w:rPr>
            </w:pPr>
          </w:p>
        </w:tc>
      </w:tr>
      <w:tr w:rsidR="0078458B" w14:paraId="741BBC1D" w14:textId="77777777" w:rsidTr="003E21DB">
        <w:tc>
          <w:tcPr>
            <w:tcW w:w="9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EE6D8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rPr>
                <w:rFonts w:eastAsia="Times New Roman"/>
              </w:rPr>
            </w:pPr>
            <w:r>
              <w:t>Demontering af skjulte sliddele (lejer, led, mv.) foretages efter skøn</w:t>
            </w: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CE6F91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jc w:val="center"/>
              <w:rPr>
                <w:rFonts w:eastAsia="Times New Roman"/>
              </w:rPr>
            </w:pPr>
          </w:p>
        </w:tc>
      </w:tr>
      <w:tr w:rsidR="0078458B" w14:paraId="61CDCEAD" w14:textId="77777777" w:rsidTr="003E21DB">
        <w:tc>
          <w:tcPr>
            <w:tcW w:w="9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9E253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/>
              <w:rPr>
                <w:rFonts w:eastAsia="Times New Roman"/>
              </w:rPr>
            </w:pP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E523C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jc w:val="center"/>
              <w:rPr>
                <w:rFonts w:eastAsia="Times New Roman"/>
              </w:rPr>
            </w:pPr>
          </w:p>
        </w:tc>
      </w:tr>
      <w:tr w:rsidR="0078458B" w14:paraId="52E56223" w14:textId="77777777" w:rsidTr="003E21DB">
        <w:tc>
          <w:tcPr>
            <w:tcW w:w="9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47A01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rPr>
                <w:rFonts w:eastAsia="Times New Roman"/>
              </w:rPr>
            </w:pP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3CB0F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jc w:val="center"/>
              <w:rPr>
                <w:rFonts w:eastAsia="Times New Roman"/>
              </w:rPr>
            </w:pPr>
          </w:p>
        </w:tc>
      </w:tr>
      <w:tr w:rsidR="0078458B" w14:paraId="0656F660" w14:textId="77777777" w:rsidTr="00F31CFB">
        <w:trPr>
          <w:trHeight w:val="628"/>
        </w:trPr>
        <w:tc>
          <w:tcPr>
            <w:tcW w:w="9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59315" w14:textId="77777777" w:rsidR="00F31CFB" w:rsidRDefault="00F31CFB" w:rsidP="009D51B8">
            <w:pPr>
              <w:tabs>
                <w:tab w:val="center" w:pos="4819"/>
                <w:tab w:val="right" w:pos="9638"/>
              </w:tabs>
              <w:spacing w:after="0"/>
              <w:rPr>
                <w:b/>
              </w:rPr>
            </w:pPr>
          </w:p>
          <w:p w14:paraId="34150820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/>
              <w:rPr>
                <w:rFonts w:eastAsia="Times New Roman"/>
              </w:rPr>
            </w:pPr>
            <w:r>
              <w:rPr>
                <w:b/>
              </w:rPr>
              <w:t>OBS:</w:t>
            </w:r>
            <w:r>
              <w:t xml:space="preserve"> </w:t>
            </w:r>
            <w:r>
              <w:rPr>
                <w:i/>
              </w:rPr>
              <w:t>Ved inspektion af bålhytter, shelters og andre serviceanlæg uden reference til DS/EN 1176, udføres inspektionen på Inspektørens egne erfaringer og skøn.</w:t>
            </w: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7F28F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jc w:val="center"/>
              <w:rPr>
                <w:rFonts w:eastAsia="Times New Roman"/>
              </w:rPr>
            </w:pPr>
          </w:p>
        </w:tc>
      </w:tr>
      <w:tr w:rsidR="0078458B" w14:paraId="4AE22499" w14:textId="77777777" w:rsidTr="00F31CFB">
        <w:trPr>
          <w:trHeight w:val="425"/>
        </w:trPr>
        <w:tc>
          <w:tcPr>
            <w:tcW w:w="9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B9E20" w14:textId="77777777" w:rsidR="007E6E86" w:rsidRDefault="007E6E86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rPr>
                <w:b/>
              </w:rPr>
            </w:pPr>
          </w:p>
          <w:p w14:paraId="420F0750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rPr>
                <w:rFonts w:eastAsia="Times New Roman"/>
              </w:rPr>
            </w:pPr>
            <w:r>
              <w:rPr>
                <w:b/>
              </w:rPr>
              <w:t>OBS:</w:t>
            </w:r>
            <w:r>
              <w:t xml:space="preserve"> </w:t>
            </w:r>
            <w:r>
              <w:rPr>
                <w:i/>
              </w:rPr>
              <w:t>Følgende referencer er aftalt for øvrige installationer:(</w:t>
            </w:r>
            <w:r w:rsidR="003E21DB">
              <w:rPr>
                <w:i/>
              </w:rPr>
              <w:t>S</w:t>
            </w:r>
            <w:r>
              <w:rPr>
                <w:i/>
              </w:rPr>
              <w:t>e 1176</w:t>
            </w:r>
            <w:r w:rsidR="003E21DB">
              <w:rPr>
                <w:i/>
              </w:rPr>
              <w:t>-</w:t>
            </w:r>
            <w:r>
              <w:rPr>
                <w:i/>
              </w:rPr>
              <w:t>1 Pkt</w:t>
            </w:r>
            <w:r w:rsidR="003E21DB">
              <w:rPr>
                <w:i/>
              </w:rPr>
              <w:t>.</w:t>
            </w:r>
            <w:r>
              <w:rPr>
                <w:i/>
              </w:rPr>
              <w:t xml:space="preserve"> 1 Emne)</w:t>
            </w: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F9E56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jc w:val="center"/>
              <w:rPr>
                <w:rFonts w:eastAsia="Times New Roman"/>
              </w:rPr>
            </w:pPr>
          </w:p>
        </w:tc>
      </w:tr>
      <w:tr w:rsidR="0078458B" w14:paraId="44EA544A" w14:textId="77777777" w:rsidTr="003E21DB">
        <w:tc>
          <w:tcPr>
            <w:tcW w:w="9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871BC" w14:textId="77777777" w:rsidR="002C55A7" w:rsidRDefault="002C55A7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rPr>
                <w:rFonts w:eastAsia="Times New Roman"/>
                <w:b/>
                <w:color w:val="FF0000"/>
                <w:sz w:val="16"/>
                <w:szCs w:val="16"/>
              </w:rPr>
            </w:pPr>
          </w:p>
          <w:p w14:paraId="76472880" w14:textId="33BADACD" w:rsidR="00053416" w:rsidRPr="001018DB" w:rsidRDefault="002C55A7" w:rsidP="001018DB">
            <w:pPr>
              <w:tabs>
                <w:tab w:val="center" w:pos="4819"/>
                <w:tab w:val="right" w:pos="9638"/>
              </w:tabs>
              <w:spacing w:after="0" w:line="360" w:lineRule="auto"/>
              <w:rPr>
                <w:rFonts w:eastAsia="Times New Roman"/>
                <w:b/>
                <w:color w:val="FF0000"/>
                <w:sz w:val="16"/>
                <w:szCs w:val="16"/>
              </w:rPr>
            </w:pPr>
            <w:r>
              <w:rPr>
                <w:rFonts w:eastAsia="Times New Roman"/>
                <w:b/>
                <w:color w:val="FF0000"/>
                <w:sz w:val="16"/>
                <w:szCs w:val="16"/>
              </w:rPr>
              <w:t xml:space="preserve">Obs: </w:t>
            </w:r>
            <w:r w:rsidR="00B53C29">
              <w:rPr>
                <w:rFonts w:eastAsia="Times New Roman"/>
                <w:b/>
                <w:color w:val="FF0000"/>
                <w:sz w:val="16"/>
                <w:szCs w:val="16"/>
              </w:rPr>
              <w:t>Standarderne 1176: Del 10</w:t>
            </w:r>
            <w:r w:rsidR="00343285">
              <w:rPr>
                <w:rFonts w:eastAsia="Times New Roman"/>
                <w:b/>
                <w:color w:val="FF0000"/>
                <w:sz w:val="16"/>
                <w:szCs w:val="16"/>
              </w:rPr>
              <w:t>/</w:t>
            </w:r>
            <w:r w:rsidR="00D61D00">
              <w:rPr>
                <w:rFonts w:eastAsia="Times New Roman"/>
                <w:b/>
                <w:color w:val="FF0000"/>
                <w:sz w:val="16"/>
                <w:szCs w:val="16"/>
              </w:rPr>
              <w:t xml:space="preserve">Ret.1:2009 </w:t>
            </w:r>
            <w:r w:rsidR="00343285">
              <w:rPr>
                <w:rFonts w:eastAsia="Times New Roman"/>
                <w:b/>
                <w:color w:val="FF0000"/>
                <w:sz w:val="16"/>
                <w:szCs w:val="16"/>
              </w:rPr>
              <w:t xml:space="preserve">er under revision, </w:t>
            </w:r>
            <w:r w:rsidR="001018DB">
              <w:rPr>
                <w:rFonts w:eastAsia="Times New Roman"/>
                <w:b/>
                <w:color w:val="FF0000"/>
                <w:sz w:val="16"/>
                <w:szCs w:val="16"/>
              </w:rPr>
              <w:t xml:space="preserve">men stadig gældende. </w:t>
            </w:r>
            <w:r w:rsidR="00D61D00">
              <w:rPr>
                <w:rFonts w:eastAsia="Times New Roman"/>
                <w:b/>
                <w:color w:val="FF0000"/>
                <w:sz w:val="16"/>
                <w:szCs w:val="16"/>
              </w:rPr>
              <w:t xml:space="preserve">                                                       </w:t>
            </w:r>
            <w:r w:rsidR="001018DB">
              <w:rPr>
                <w:rFonts w:eastAsia="Times New Roman"/>
                <w:b/>
                <w:color w:val="FF0000"/>
                <w:sz w:val="16"/>
                <w:szCs w:val="16"/>
              </w:rPr>
              <w:t xml:space="preserve">Del </w:t>
            </w:r>
            <w:r w:rsidR="00B53C29">
              <w:rPr>
                <w:rFonts w:eastAsia="Times New Roman"/>
                <w:b/>
                <w:color w:val="FF0000"/>
                <w:sz w:val="16"/>
                <w:szCs w:val="16"/>
              </w:rPr>
              <w:t>11</w:t>
            </w:r>
            <w:r w:rsidR="003C3F7E">
              <w:rPr>
                <w:rFonts w:eastAsia="Times New Roman"/>
                <w:b/>
                <w:color w:val="FF0000"/>
                <w:sz w:val="16"/>
                <w:szCs w:val="16"/>
              </w:rPr>
              <w:t xml:space="preserve">76 Del 11: 26/8-2014 er fortsat </w:t>
            </w:r>
            <w:r w:rsidR="001018DB">
              <w:rPr>
                <w:rFonts w:eastAsia="Times New Roman"/>
                <w:b/>
                <w:color w:val="FF0000"/>
                <w:sz w:val="16"/>
                <w:szCs w:val="16"/>
              </w:rPr>
              <w:t>gælde</w:t>
            </w:r>
            <w:r w:rsidR="003C3F7E">
              <w:rPr>
                <w:rFonts w:eastAsia="Times New Roman"/>
                <w:b/>
                <w:color w:val="FF0000"/>
                <w:sz w:val="16"/>
                <w:szCs w:val="16"/>
              </w:rPr>
              <w:t>nde (Revisionsstatus ukendt p.t.</w:t>
            </w:r>
            <w:r w:rsidR="00CD1B0E">
              <w:rPr>
                <w:rFonts w:eastAsia="Times New Roman"/>
                <w:b/>
                <w:color w:val="FF0000"/>
                <w:sz w:val="16"/>
                <w:szCs w:val="16"/>
              </w:rPr>
              <w:t>)</w:t>
            </w:r>
            <w:r w:rsidR="00B53C29">
              <w:rPr>
                <w:rFonts w:eastAsia="Times New Roman"/>
                <w:b/>
                <w:color w:val="FF0000"/>
                <w:sz w:val="16"/>
                <w:szCs w:val="16"/>
              </w:rPr>
              <w:t xml:space="preserve"> </w:t>
            </w:r>
          </w:p>
        </w:tc>
        <w:tc>
          <w:tcPr>
            <w:tcW w:w="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A5D23" w14:textId="77777777" w:rsidR="0078458B" w:rsidRDefault="0078458B" w:rsidP="009D51B8">
            <w:pPr>
              <w:tabs>
                <w:tab w:val="center" w:pos="4819"/>
                <w:tab w:val="right" w:pos="9638"/>
              </w:tabs>
              <w:spacing w:after="0" w:line="360" w:lineRule="auto"/>
              <w:jc w:val="center"/>
              <w:rPr>
                <w:rFonts w:eastAsia="Times New Roman"/>
              </w:rPr>
            </w:pPr>
          </w:p>
        </w:tc>
      </w:tr>
    </w:tbl>
    <w:p w14:paraId="3B7B4B86" w14:textId="77777777" w:rsidR="00D97FFE" w:rsidRPr="00A45768" w:rsidRDefault="00D97FFE" w:rsidP="00747B5C">
      <w:pPr>
        <w:pStyle w:val="Overskrift1"/>
      </w:pPr>
    </w:p>
    <w:p w14:paraId="78B0A0AF" w14:textId="77777777" w:rsidR="000E3EF0" w:rsidRDefault="00D97FFE" w:rsidP="00747B5C">
      <w:pPr>
        <w:spacing w:after="240"/>
        <w:rPr>
          <w:rFonts w:cs="Arial"/>
        </w:rPr>
      </w:pPr>
      <w:r>
        <w:rPr>
          <w:rFonts w:cs="Arial"/>
        </w:rPr>
        <w:t>G</w:t>
      </w:r>
      <w:r w:rsidRPr="00A45768">
        <w:rPr>
          <w:rFonts w:cs="Arial"/>
        </w:rPr>
        <w:t>ennemgang</w:t>
      </w:r>
      <w:r>
        <w:rPr>
          <w:rFonts w:cs="Arial"/>
        </w:rPr>
        <w:t>en</w:t>
      </w:r>
      <w:r w:rsidRPr="00A45768">
        <w:rPr>
          <w:rFonts w:cs="Arial"/>
        </w:rPr>
        <w:t xml:space="preserve"> af </w:t>
      </w:r>
      <w:r>
        <w:rPr>
          <w:rFonts w:cs="Arial"/>
        </w:rPr>
        <w:t>legeredskaberne er fortaget</w:t>
      </w:r>
      <w:r w:rsidRPr="00A45768">
        <w:rPr>
          <w:rFonts w:cs="Arial"/>
        </w:rPr>
        <w:t xml:space="preserve">, i forhold til </w:t>
      </w:r>
      <w:r>
        <w:rPr>
          <w:rFonts w:cs="Arial"/>
        </w:rPr>
        <w:t>ovenstående vilkår</w:t>
      </w:r>
      <w:r w:rsidRPr="00A45768">
        <w:rPr>
          <w:rFonts w:cs="Arial"/>
        </w:rPr>
        <w:t>.</w:t>
      </w:r>
      <w:r>
        <w:rPr>
          <w:rFonts w:cs="Arial"/>
        </w:rPr>
        <w:t xml:space="preserve"> Resultatet af inspektionen kan ses på </w:t>
      </w:r>
      <w:r w:rsidRPr="00A45768">
        <w:rPr>
          <w:rFonts w:cs="Arial"/>
        </w:rPr>
        <w:t xml:space="preserve">de efterfølgende sider, hvor </w:t>
      </w:r>
      <w:r>
        <w:rPr>
          <w:rFonts w:cs="Arial"/>
        </w:rPr>
        <w:t>legeredskaberne i tekst og billeder er gennemgået</w:t>
      </w:r>
      <w:r w:rsidRPr="00A45768">
        <w:rPr>
          <w:rFonts w:cs="Arial"/>
        </w:rPr>
        <w:t>.</w:t>
      </w:r>
    </w:p>
    <w:p w14:paraId="614A7E14" w14:textId="77777777" w:rsidR="00D97FFE" w:rsidRPr="00E3132E" w:rsidRDefault="00D97FFE" w:rsidP="0078458B">
      <w:pPr>
        <w:pStyle w:val="Overskrift1"/>
        <w:rPr>
          <w:rFonts w:cs="Arial"/>
        </w:rPr>
      </w:pPr>
      <w:bookmarkStart w:id="5" w:name="_Toc119412337"/>
      <w:r w:rsidRPr="00D6370A">
        <w:lastRenderedPageBreak/>
        <w:t xml:space="preserve">Oversigt over </w:t>
      </w:r>
      <w:r>
        <w:t>lege</w:t>
      </w:r>
      <w:r w:rsidRPr="00D6370A">
        <w:t>redskaberne på legepladsen:</w:t>
      </w:r>
      <w:bookmarkEnd w:id="5"/>
    </w:p>
    <w:tbl>
      <w:tblPr>
        <w:tblW w:w="9743" w:type="dxa"/>
        <w:tblInd w:w="70" w:type="dxa"/>
        <w:tblBorders>
          <w:top w:val="single" w:sz="2" w:space="0" w:color="006600"/>
          <w:left w:val="single" w:sz="2" w:space="0" w:color="006600"/>
          <w:bottom w:val="single" w:sz="2" w:space="0" w:color="006600"/>
          <w:right w:val="single" w:sz="2" w:space="0" w:color="006600"/>
          <w:insideH w:val="single" w:sz="2" w:space="0" w:color="006600"/>
          <w:insideV w:val="single" w:sz="2" w:space="0" w:color="00660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871"/>
        <w:gridCol w:w="4872"/>
      </w:tblGrid>
      <w:tr w:rsidR="00D97FFE" w:rsidRPr="00CA4F96" w14:paraId="7B1AED8C" w14:textId="77777777" w:rsidTr="00AB2E95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3A0FF5F2" w14:textId="77777777" w:rsidTr="00AB2E95">
              <w:trPr>
                <w:trHeight w:val="3123"/>
              </w:trPr>
              <w:tc>
                <w:tcPr>
                  <w:tcW w:w="4592" w:type="dxa"/>
                </w:tcPr>
                <w:p w14:paraId="5630AD66" w14:textId="0850E359" w:rsidR="00D97FFE" w:rsidRPr="00CA4F96" w:rsidRDefault="00AC2BA6" w:rsidP="00AB2E95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05AC0289" wp14:editId="3C3CECB0">
                        <wp:extent cx="2771775" cy="1838325"/>
                        <wp:effectExtent l="0" t="0" r="9525" b="9525"/>
                        <wp:docPr id="4" name="Billed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7230690" w14:textId="3F8DBF4E" w:rsidR="00631748" w:rsidRPr="00827BA3" w:rsidRDefault="00D97FFE" w:rsidP="00631748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631748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 xml:space="preserve"> Bord bænk sæt</w:t>
            </w:r>
          </w:p>
          <w:p w14:paraId="25BF98DB" w14:textId="77777777" w:rsidR="00631748" w:rsidRPr="00827BA3" w:rsidRDefault="00631748" w:rsidP="00631748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3BFD86A9" w14:textId="4257DB88" w:rsidR="00D97FFE" w:rsidRPr="007E6E86" w:rsidRDefault="00631748" w:rsidP="00631748">
            <w:pPr>
              <w:pStyle w:val="Sidehoved"/>
              <w:tabs>
                <w:tab w:val="left" w:pos="2552"/>
              </w:tabs>
              <w:rPr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D97FFE" w:rsidRPr="007E6E86">
              <w:rPr>
                <w:bCs/>
                <w:color w:val="333333"/>
                <w:sz w:val="16"/>
                <w:szCs w:val="16"/>
              </w:rPr>
              <w:tab/>
            </w:r>
          </w:p>
          <w:p w14:paraId="252FA901" w14:textId="70B5C68D" w:rsidR="00D97FFE" w:rsidRPr="00CA4F96" w:rsidRDefault="00D75212" w:rsidP="00AB2E95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1: 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61829076" w14:textId="77777777" w:rsidTr="00AB2E95">
              <w:trPr>
                <w:trHeight w:val="3123"/>
              </w:trPr>
              <w:tc>
                <w:tcPr>
                  <w:tcW w:w="4592" w:type="dxa"/>
                </w:tcPr>
                <w:p w14:paraId="2BA226A1" w14:textId="2D453EC8" w:rsidR="00D97FFE" w:rsidRPr="00CA4F96" w:rsidRDefault="007C1C6D" w:rsidP="00AB2E95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694A6E8C" wp14:editId="067E1055">
                        <wp:extent cx="2771775" cy="1838325"/>
                        <wp:effectExtent l="0" t="0" r="9525" b="9525"/>
                        <wp:docPr id="5" name="Billed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C5E49AF" w14:textId="759533C0" w:rsidR="00D97FFE" w:rsidRPr="00CA4F96" w:rsidRDefault="00D97FFE" w:rsidP="00D75212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7C1C6D">
              <w:rPr>
                <w:b/>
                <w:bCs/>
                <w:color w:val="333333"/>
                <w:sz w:val="16"/>
                <w:szCs w:val="16"/>
              </w:rPr>
              <w:t xml:space="preserve"> Rutsjebane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10384C">
              <w:rPr>
                <w:b/>
                <w:bCs/>
                <w:color w:val="333333"/>
                <w:sz w:val="16"/>
                <w:szCs w:val="16"/>
              </w:rPr>
              <w:t xml:space="preserve"> 2021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6C478785" w14:textId="7EDC30CE" w:rsidR="00D97FFE" w:rsidRPr="00CA4F96" w:rsidRDefault="00D97FFE" w:rsidP="00AB2E9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="0010384C">
              <w:rPr>
                <w:b/>
                <w:bCs/>
                <w:color w:val="333333"/>
                <w:sz w:val="16"/>
                <w:szCs w:val="16"/>
              </w:rPr>
              <w:t xml:space="preserve"> Guldborg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010F79C2" w14:textId="2D61F3AD" w:rsidR="00D97FFE" w:rsidRPr="00CA4F96" w:rsidRDefault="00D97FFE" w:rsidP="00AB2E9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 w:rsidR="0010384C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0036B2E" w14:textId="3D2048FE" w:rsidR="00D97FFE" w:rsidRPr="00CA4F96" w:rsidRDefault="00D75212" w:rsidP="00AB2E95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2: 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10384C"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</w:tr>
      <w:tr w:rsidR="00D97FFE" w:rsidRPr="00CA4F96" w14:paraId="4A29EC4A" w14:textId="77777777" w:rsidTr="00AB2E95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17AD93B2" w14:textId="77777777" w:rsidTr="00AB2E95">
              <w:trPr>
                <w:trHeight w:val="3211"/>
              </w:trPr>
              <w:tc>
                <w:tcPr>
                  <w:tcW w:w="4592" w:type="dxa"/>
                </w:tcPr>
                <w:p w14:paraId="0DE4B5B7" w14:textId="107C2242" w:rsidR="00D97FFE" w:rsidRPr="00CA4F96" w:rsidRDefault="00F622B0" w:rsidP="00AB2E95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513703A1" wp14:editId="27A217EA">
                        <wp:extent cx="2771775" cy="1838325"/>
                        <wp:effectExtent l="0" t="0" r="9525" b="9525"/>
                        <wp:docPr id="6" name="Billed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CCF5F2D" w14:textId="590B23AE" w:rsidR="00D97FFE" w:rsidRPr="00CA4F96" w:rsidRDefault="00D97FFE" w:rsidP="00AB2E95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F622B0">
              <w:rPr>
                <w:b/>
                <w:bCs/>
                <w:color w:val="333333"/>
                <w:sz w:val="16"/>
                <w:szCs w:val="16"/>
              </w:rPr>
              <w:t xml:space="preserve"> Gynge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F622B0">
              <w:rPr>
                <w:b/>
                <w:bCs/>
                <w:color w:val="333333"/>
                <w:sz w:val="16"/>
                <w:szCs w:val="16"/>
              </w:rPr>
              <w:t xml:space="preserve"> 2021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BF126AC" w14:textId="7D5966C0" w:rsidR="00D97FFE" w:rsidRPr="00CA4F96" w:rsidRDefault="00D97FFE" w:rsidP="00AB2E95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="00F622B0">
              <w:rPr>
                <w:b/>
                <w:bCs/>
                <w:color w:val="333333"/>
                <w:sz w:val="16"/>
                <w:szCs w:val="16"/>
              </w:rPr>
              <w:t xml:space="preserve"> Guldborg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5E74561D" w14:textId="6B7EB62D" w:rsidR="00D97FFE" w:rsidRPr="00CA4F96" w:rsidRDefault="00D97FFE" w:rsidP="00AB2E95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 w:rsidR="00F622B0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190A0700" w14:textId="18F35B90" w:rsidR="00D97FFE" w:rsidRPr="00D75212" w:rsidRDefault="00D75212" w:rsidP="00AB2E95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3: 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F622B0"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66204FF1" w14:textId="77777777" w:rsidTr="00AB2E95">
              <w:trPr>
                <w:trHeight w:val="3212"/>
              </w:trPr>
              <w:tc>
                <w:tcPr>
                  <w:tcW w:w="4592" w:type="dxa"/>
                </w:tcPr>
                <w:p w14:paraId="2DBF0D7D" w14:textId="215C5D93" w:rsidR="00D97FFE" w:rsidRPr="00CA4F96" w:rsidRDefault="00CE6BB1" w:rsidP="00AB2E95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0BEF901C" wp14:editId="77CD7DB4">
                        <wp:extent cx="2771775" cy="1838325"/>
                        <wp:effectExtent l="0" t="0" r="9525" b="9525"/>
                        <wp:docPr id="7" name="Billed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437508D" w14:textId="637FED57" w:rsidR="00D97FFE" w:rsidRPr="00CA4F96" w:rsidRDefault="00D97FFE" w:rsidP="00D75212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CE6BB1">
              <w:rPr>
                <w:b/>
                <w:bCs/>
                <w:color w:val="333333"/>
                <w:sz w:val="16"/>
                <w:szCs w:val="16"/>
              </w:rPr>
              <w:t xml:space="preserve"> Gunge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CE6BB1">
              <w:rPr>
                <w:b/>
                <w:bCs/>
                <w:color w:val="333333"/>
                <w:sz w:val="16"/>
                <w:szCs w:val="16"/>
              </w:rPr>
              <w:t xml:space="preserve"> 2021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736D6FBF" w14:textId="736823A3" w:rsidR="00D97FFE" w:rsidRPr="00CA4F96" w:rsidRDefault="00D97FFE" w:rsidP="00AB2E9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="00CE6BB1">
              <w:rPr>
                <w:b/>
                <w:bCs/>
                <w:color w:val="333333"/>
                <w:sz w:val="16"/>
                <w:szCs w:val="16"/>
              </w:rPr>
              <w:t xml:space="preserve"> Guldborg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7DC0CC4E" w14:textId="4245FDB4" w:rsidR="00D97FFE" w:rsidRPr="00CA4F96" w:rsidRDefault="00D97FFE" w:rsidP="00AB2E9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 w:rsidR="00CE6BB1"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A06C7D">
              <w:rPr>
                <w:b/>
                <w:bCs/>
                <w:color w:val="333333"/>
                <w:sz w:val="16"/>
                <w:szCs w:val="16"/>
              </w:rPr>
              <w:t>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B4A6DB8" w14:textId="2E9ECFBE" w:rsidR="00D97FFE" w:rsidRPr="00CA4F96" w:rsidRDefault="00D75212" w:rsidP="00AB2E95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4: 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A06C7D"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</w:tr>
      <w:tr w:rsidR="00D97FFE" w:rsidRPr="00CA4F96" w14:paraId="5DDEB8D1" w14:textId="77777777" w:rsidTr="00AB2E95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6B62F1B3" w14:textId="77777777" w:rsidTr="00AB2E95">
              <w:trPr>
                <w:trHeight w:val="3218"/>
              </w:trPr>
              <w:tc>
                <w:tcPr>
                  <w:tcW w:w="4592" w:type="dxa"/>
                </w:tcPr>
                <w:p w14:paraId="02F2C34E" w14:textId="225B10A8" w:rsidR="00D97FFE" w:rsidRPr="00CA4F96" w:rsidRDefault="0072499E" w:rsidP="00AB2E95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7E3C466C" wp14:editId="5A8E5B8D">
                        <wp:extent cx="2771775" cy="1838325"/>
                        <wp:effectExtent l="0" t="0" r="9525" b="9525"/>
                        <wp:docPr id="8" name="Billed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03D0E9F" w14:textId="79F0D8A3" w:rsidR="0072499E" w:rsidRPr="00827BA3" w:rsidRDefault="00D97FFE" w:rsidP="0072499E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72499E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 xml:space="preserve"> Bord bænk sæt</w:t>
            </w:r>
          </w:p>
          <w:p w14:paraId="3166B8BD" w14:textId="77777777" w:rsidR="0072499E" w:rsidRPr="00827BA3" w:rsidRDefault="0072499E" w:rsidP="0072499E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7DBC68EC" w14:textId="4CC9EF5E" w:rsidR="00D97FFE" w:rsidRPr="00CA4F96" w:rsidRDefault="0072499E" w:rsidP="0072499E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58F03314" w14:textId="50007A04" w:rsidR="00D97FFE" w:rsidRPr="00CA4F96" w:rsidRDefault="00701B21" w:rsidP="00AB2E95">
            <w:pPr>
              <w:pStyle w:val="Sidehoved"/>
              <w:tabs>
                <w:tab w:val="left" w:pos="2552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5: 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680A4E5D" w14:textId="77777777" w:rsidTr="00AB2E95">
              <w:trPr>
                <w:trHeight w:val="3263"/>
              </w:trPr>
              <w:tc>
                <w:tcPr>
                  <w:tcW w:w="4592" w:type="dxa"/>
                </w:tcPr>
                <w:p w14:paraId="19219836" w14:textId="4CFFA2E6" w:rsidR="00D97FFE" w:rsidRPr="00CA4F96" w:rsidRDefault="00570387" w:rsidP="00AB2E95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3B6F44B2" wp14:editId="23AD5E19">
                        <wp:extent cx="2771775" cy="1838325"/>
                        <wp:effectExtent l="0" t="0" r="9525" b="9525"/>
                        <wp:docPr id="9" name="Billed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AA2C822" w14:textId="421835A3" w:rsidR="00570387" w:rsidRPr="00827BA3" w:rsidRDefault="00D97FFE" w:rsidP="00570387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570387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 xml:space="preserve"> Bænk </w:t>
            </w:r>
          </w:p>
          <w:p w14:paraId="21E4825E" w14:textId="77777777" w:rsidR="00570387" w:rsidRPr="00827BA3" w:rsidRDefault="00570387" w:rsidP="00570387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29041B16" w14:textId="566A0499" w:rsidR="00D97FFE" w:rsidRPr="00CA4F96" w:rsidRDefault="00570387" w:rsidP="00570387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6DD8313" w14:textId="45D398F0" w:rsidR="00D97FFE" w:rsidRPr="00CA4F96" w:rsidRDefault="00701B21" w:rsidP="00AB2E95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>Emne 6</w:t>
            </w:r>
            <w:r w:rsidR="00570387">
              <w:rPr>
                <w:b/>
                <w:bCs/>
                <w:color w:val="333333"/>
                <w:sz w:val="16"/>
                <w:szCs w:val="16"/>
              </w:rPr>
              <w:t>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</w:p>
        </w:tc>
      </w:tr>
    </w:tbl>
    <w:p w14:paraId="3BCA538A" w14:textId="77777777" w:rsidR="00D97FFE" w:rsidRPr="004101E7" w:rsidRDefault="00D97FFE" w:rsidP="00AB2E95">
      <w:pPr>
        <w:pStyle w:val="Overskrift2"/>
      </w:pPr>
      <w:r>
        <w:br w:type="page"/>
      </w:r>
      <w:r w:rsidRPr="004101E7">
        <w:lastRenderedPageBreak/>
        <w:t>Oversigt over redskaberne som er på legepladsen</w:t>
      </w:r>
      <w:r w:rsidR="008F6759">
        <w:t xml:space="preserve"> - fortsat</w:t>
      </w:r>
      <w:r w:rsidRPr="004101E7">
        <w:t>:</w:t>
      </w:r>
    </w:p>
    <w:tbl>
      <w:tblPr>
        <w:tblW w:w="9743" w:type="dxa"/>
        <w:tblInd w:w="70" w:type="dxa"/>
        <w:tblBorders>
          <w:top w:val="single" w:sz="2" w:space="0" w:color="006600"/>
          <w:left w:val="single" w:sz="2" w:space="0" w:color="006600"/>
          <w:bottom w:val="single" w:sz="2" w:space="0" w:color="006600"/>
          <w:right w:val="single" w:sz="2" w:space="0" w:color="006600"/>
          <w:insideH w:val="single" w:sz="2" w:space="0" w:color="006600"/>
          <w:insideV w:val="single" w:sz="2" w:space="0" w:color="00660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871"/>
        <w:gridCol w:w="4872"/>
      </w:tblGrid>
      <w:tr w:rsidR="00D97FFE" w:rsidRPr="00CA4F96" w14:paraId="629EE146" w14:textId="77777777" w:rsidTr="00AB2E95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296FEF7D" w14:textId="77777777" w:rsidTr="00AB2E95">
              <w:trPr>
                <w:trHeight w:val="3123"/>
              </w:trPr>
              <w:tc>
                <w:tcPr>
                  <w:tcW w:w="4592" w:type="dxa"/>
                </w:tcPr>
                <w:p w14:paraId="7194DBDC" w14:textId="2D3D3730" w:rsidR="00D97FFE" w:rsidRPr="00CA4F96" w:rsidRDefault="00EE5CBE" w:rsidP="00AB2E95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356E47BE" wp14:editId="6A933AA2">
                        <wp:extent cx="2771775" cy="1838325"/>
                        <wp:effectExtent l="0" t="0" r="9525" b="9525"/>
                        <wp:docPr id="10" name="Billed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F3F2954" w14:textId="7FD47854" w:rsidR="00EE5CBE" w:rsidRPr="00827BA3" w:rsidRDefault="00D97FFE" w:rsidP="00EE5CBE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EE5CBE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 xml:space="preserve"> Bord bænk sæt</w:t>
            </w:r>
          </w:p>
          <w:p w14:paraId="052126C1" w14:textId="77777777" w:rsidR="00EE5CBE" w:rsidRPr="00827BA3" w:rsidRDefault="00EE5CBE" w:rsidP="00EE5CBE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60D6E910" w14:textId="63D8662B" w:rsidR="00D97FFE" w:rsidRPr="00CA4F96" w:rsidRDefault="00EE5CBE" w:rsidP="00EE5CBE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454FD7D" w14:textId="5DB49E0F" w:rsidR="00D97FFE" w:rsidRPr="00CA4F96" w:rsidRDefault="00701B21" w:rsidP="00AB2E95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7: 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769D0D3C" w14:textId="77777777" w:rsidTr="00AB2E95">
              <w:trPr>
                <w:trHeight w:val="3123"/>
              </w:trPr>
              <w:tc>
                <w:tcPr>
                  <w:tcW w:w="4592" w:type="dxa"/>
                </w:tcPr>
                <w:p w14:paraId="54CD245A" w14:textId="469A2D43" w:rsidR="00D97FFE" w:rsidRPr="00CA4F96" w:rsidRDefault="00EE5CBE" w:rsidP="00AB2E95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5640AD44" wp14:editId="63336AEF">
                        <wp:extent cx="2771775" cy="1838325"/>
                        <wp:effectExtent l="0" t="0" r="9525" b="9525"/>
                        <wp:docPr id="11" name="Billed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4B1F9B7" w14:textId="18AA7E0A" w:rsidR="00D97FFE" w:rsidRPr="00CA4F96" w:rsidRDefault="00D97FFE" w:rsidP="00D75212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EE5CBE">
              <w:rPr>
                <w:b/>
                <w:bCs/>
                <w:color w:val="333333"/>
                <w:sz w:val="16"/>
                <w:szCs w:val="16"/>
              </w:rPr>
              <w:t xml:space="preserve"> Legebord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9D0198">
              <w:rPr>
                <w:b/>
                <w:bCs/>
                <w:color w:val="333333"/>
                <w:sz w:val="16"/>
                <w:szCs w:val="16"/>
              </w:rPr>
              <w:t xml:space="preserve"> 2021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06577FF2" w14:textId="171316D9" w:rsidR="00D97FFE" w:rsidRPr="00CA4F96" w:rsidRDefault="00D97FFE" w:rsidP="00AB2E9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="009D0198">
              <w:rPr>
                <w:b/>
                <w:bCs/>
                <w:color w:val="333333"/>
                <w:sz w:val="16"/>
                <w:szCs w:val="16"/>
              </w:rPr>
              <w:t xml:space="preserve"> Guldborg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0706450B" w14:textId="010ED444" w:rsidR="00D97FFE" w:rsidRPr="00CA4F96" w:rsidRDefault="00D97FFE" w:rsidP="00AB2E9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 w:rsidR="009D0198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A2381B3" w14:textId="5768972A" w:rsidR="00D97FFE" w:rsidRPr="00CA4F96" w:rsidRDefault="00701B21" w:rsidP="00AB2E95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8: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9D0198"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</w:p>
        </w:tc>
      </w:tr>
      <w:tr w:rsidR="00D97FFE" w:rsidRPr="00CA4F96" w14:paraId="124028D8" w14:textId="77777777" w:rsidTr="00AB2E95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1231BE67" w14:textId="77777777" w:rsidTr="00AB2E95">
              <w:trPr>
                <w:trHeight w:val="3211"/>
              </w:trPr>
              <w:tc>
                <w:tcPr>
                  <w:tcW w:w="4592" w:type="dxa"/>
                </w:tcPr>
                <w:p w14:paraId="36FEB5B0" w14:textId="7115E098" w:rsidR="00D97FFE" w:rsidRPr="00CA4F96" w:rsidRDefault="004E35B6" w:rsidP="00AB2E95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77287B39" wp14:editId="29565C0B">
                        <wp:extent cx="2771775" cy="1838325"/>
                        <wp:effectExtent l="0" t="0" r="9525" b="9525"/>
                        <wp:docPr id="12" name="Billed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74C2EAE" w14:textId="028172D5" w:rsidR="004E35B6" w:rsidRPr="00CA4F96" w:rsidRDefault="00D97FFE" w:rsidP="004E35B6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4E35B6">
              <w:rPr>
                <w:b/>
                <w:bCs/>
                <w:color w:val="333333"/>
                <w:sz w:val="16"/>
                <w:szCs w:val="16"/>
              </w:rPr>
              <w:t xml:space="preserve"> Legebord</w:t>
            </w:r>
            <w:r w:rsidR="004E35B6"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4E35B6">
              <w:rPr>
                <w:b/>
                <w:bCs/>
                <w:color w:val="333333"/>
                <w:sz w:val="16"/>
                <w:szCs w:val="16"/>
              </w:rPr>
              <w:t xml:space="preserve"> 2021</w:t>
            </w:r>
            <w:r w:rsidR="004E35B6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0A7CD89" w14:textId="77777777" w:rsidR="004E35B6" w:rsidRPr="00CA4F96" w:rsidRDefault="004E35B6" w:rsidP="004E35B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Guldborg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6F28788C" w14:textId="0084D239" w:rsidR="00D97FFE" w:rsidRPr="00CA4F96" w:rsidRDefault="004E35B6" w:rsidP="004E35B6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14616C77" w14:textId="3F9D4EE0" w:rsidR="00D97FFE" w:rsidRPr="00CA4F96" w:rsidRDefault="00701B21" w:rsidP="00AB2E95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9: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4E35B6"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30D7AA69" w14:textId="77777777" w:rsidTr="00AB2E95">
              <w:trPr>
                <w:trHeight w:val="3212"/>
              </w:trPr>
              <w:tc>
                <w:tcPr>
                  <w:tcW w:w="4592" w:type="dxa"/>
                </w:tcPr>
                <w:p w14:paraId="7196D064" w14:textId="6B6E375C" w:rsidR="00D97FFE" w:rsidRPr="00CA4F96" w:rsidRDefault="00F016FB" w:rsidP="00AB2E95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3629749C" wp14:editId="2295E490">
                        <wp:extent cx="2771775" cy="1838325"/>
                        <wp:effectExtent l="0" t="0" r="9525" b="9525"/>
                        <wp:docPr id="13" name="Billed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520F08C" w14:textId="629BF160" w:rsidR="00F016FB" w:rsidRPr="00827BA3" w:rsidRDefault="00D97FFE" w:rsidP="00F016FB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F016FB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 xml:space="preserve"> Bænk </w:t>
            </w:r>
          </w:p>
          <w:p w14:paraId="5BB8D412" w14:textId="77777777" w:rsidR="00F016FB" w:rsidRPr="00827BA3" w:rsidRDefault="00F016FB" w:rsidP="00F016FB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1A1639C8" w14:textId="5CAC8CA1" w:rsidR="00D97FFE" w:rsidRPr="00CA4F96" w:rsidRDefault="00F016FB" w:rsidP="00F016FB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522D7D5F" w14:textId="4A87F0F2" w:rsidR="00D97FFE" w:rsidRPr="00CA4F96" w:rsidRDefault="00701B21" w:rsidP="00AB2E95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10: </w:t>
            </w:r>
          </w:p>
        </w:tc>
      </w:tr>
      <w:tr w:rsidR="00D97FFE" w:rsidRPr="00CA4F96" w14:paraId="00ED6CDA" w14:textId="77777777" w:rsidTr="00AB2E95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34FF1C98" w14:textId="77777777" w:rsidTr="00AB2E95">
              <w:trPr>
                <w:trHeight w:val="3218"/>
              </w:trPr>
              <w:tc>
                <w:tcPr>
                  <w:tcW w:w="4592" w:type="dxa"/>
                </w:tcPr>
                <w:p w14:paraId="6D072C0D" w14:textId="0F55B152" w:rsidR="00D97FFE" w:rsidRPr="00CA4F96" w:rsidRDefault="000B5E91" w:rsidP="00AB2E95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127353CD" wp14:editId="3F1E7AB1">
                        <wp:extent cx="2771775" cy="1838325"/>
                        <wp:effectExtent l="0" t="0" r="9525" b="9525"/>
                        <wp:docPr id="14" name="Billed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1154C37" w14:textId="5F7D05CD" w:rsidR="00D97FFE" w:rsidRPr="00CA4F96" w:rsidRDefault="00D97FFE" w:rsidP="00D75212">
            <w:pPr>
              <w:pStyle w:val="Sidehoved"/>
              <w:tabs>
                <w:tab w:val="left" w:pos="2552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0B5E91">
              <w:rPr>
                <w:b/>
                <w:bCs/>
                <w:color w:val="333333"/>
                <w:sz w:val="16"/>
                <w:szCs w:val="16"/>
              </w:rPr>
              <w:t xml:space="preserve"> Sandkasse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0B5E91"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685633">
              <w:rPr>
                <w:b/>
                <w:bCs/>
                <w:color w:val="333333"/>
                <w:sz w:val="16"/>
                <w:szCs w:val="16"/>
              </w:rPr>
              <w:t>2022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5EC78283" w14:textId="57DF35F6" w:rsidR="00D97FFE" w:rsidRPr="00CA4F96" w:rsidRDefault="00D97FFE" w:rsidP="00AB2E95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="00685633">
              <w:rPr>
                <w:b/>
                <w:bCs/>
                <w:color w:val="333333"/>
                <w:sz w:val="16"/>
                <w:szCs w:val="16"/>
              </w:rPr>
              <w:t xml:space="preserve"> Blaabjerg Trampolin og Legeservice</w:t>
            </w:r>
            <w:r w:rsidR="006675AC">
              <w:rPr>
                <w:b/>
                <w:bCs/>
                <w:color w:val="333333"/>
                <w:sz w:val="16"/>
                <w:szCs w:val="16"/>
              </w:rPr>
              <w:t xml:space="preserve"> APS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09F2270" w14:textId="75DA09C7" w:rsidR="00D97FFE" w:rsidRPr="00CA4F96" w:rsidRDefault="00D97FFE" w:rsidP="00AB2E95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 w:rsidR="006675AC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B95C039" w14:textId="479454C5" w:rsidR="00D97FFE" w:rsidRPr="00CA4F96" w:rsidRDefault="00701B21" w:rsidP="00AB2E95">
            <w:pPr>
              <w:pStyle w:val="Sidehoved"/>
              <w:tabs>
                <w:tab w:val="left" w:pos="2552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11: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6675AC"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48A21919" w14:textId="77777777" w:rsidTr="00AB2E95">
              <w:trPr>
                <w:trHeight w:val="3263"/>
              </w:trPr>
              <w:tc>
                <w:tcPr>
                  <w:tcW w:w="4592" w:type="dxa"/>
                </w:tcPr>
                <w:p w14:paraId="6BD18F9B" w14:textId="5A359B08" w:rsidR="00D97FFE" w:rsidRPr="00CA4F96" w:rsidRDefault="00F7604F" w:rsidP="00AB2E95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3091C064" wp14:editId="3AB2034E">
                        <wp:extent cx="2771775" cy="1838325"/>
                        <wp:effectExtent l="0" t="0" r="9525" b="9525"/>
                        <wp:docPr id="15" name="Billede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C54AD08" w14:textId="3BFCC914" w:rsidR="00D97FFE" w:rsidRPr="00CA4F96" w:rsidRDefault="00D97FFE" w:rsidP="00D75212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F7604F">
              <w:rPr>
                <w:b/>
                <w:bCs/>
                <w:color w:val="333333"/>
                <w:sz w:val="16"/>
                <w:szCs w:val="16"/>
              </w:rPr>
              <w:t xml:space="preserve"> Legehus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F7604F">
              <w:rPr>
                <w:b/>
                <w:bCs/>
                <w:color w:val="333333"/>
                <w:sz w:val="16"/>
                <w:szCs w:val="16"/>
              </w:rPr>
              <w:t xml:space="preserve"> 2016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3A2785F" w14:textId="19FC8142" w:rsidR="00D97FFE" w:rsidRPr="00CA4F96" w:rsidRDefault="00D97FFE" w:rsidP="00AB2E9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="00F7604F">
              <w:rPr>
                <w:b/>
                <w:bCs/>
                <w:color w:val="333333"/>
                <w:sz w:val="16"/>
                <w:szCs w:val="16"/>
              </w:rPr>
              <w:t xml:space="preserve"> Egen produktion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76C8EBB4" w14:textId="018B66B5" w:rsidR="00D97FFE" w:rsidRPr="00CA4F96" w:rsidRDefault="00D97FFE" w:rsidP="00AB2E9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 w:rsidR="00F7604F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138EE25" w14:textId="3560FAE4" w:rsidR="00D97FFE" w:rsidRPr="00CA4F96" w:rsidRDefault="00701B21" w:rsidP="00AB2E95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12: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436194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</w:p>
        </w:tc>
      </w:tr>
    </w:tbl>
    <w:p w14:paraId="70195A34" w14:textId="77777777" w:rsidR="00D97FFE" w:rsidRPr="004101E7" w:rsidRDefault="00D97FFE" w:rsidP="00D97FFE">
      <w:pPr>
        <w:pStyle w:val="Overskrift2"/>
      </w:pPr>
      <w:r>
        <w:br w:type="page"/>
      </w:r>
      <w:r w:rsidRPr="004101E7">
        <w:rPr>
          <w:szCs w:val="28"/>
        </w:rPr>
        <w:lastRenderedPageBreak/>
        <w:t>Oversigt over redskaberne som er på legepladsen</w:t>
      </w:r>
      <w:r w:rsidR="008F6759">
        <w:rPr>
          <w:szCs w:val="28"/>
        </w:rPr>
        <w:t xml:space="preserve"> - fortsat</w:t>
      </w:r>
      <w:r w:rsidRPr="004101E7">
        <w:rPr>
          <w:szCs w:val="28"/>
        </w:rPr>
        <w:t>:</w:t>
      </w:r>
    </w:p>
    <w:tbl>
      <w:tblPr>
        <w:tblW w:w="9743" w:type="dxa"/>
        <w:tblInd w:w="70" w:type="dxa"/>
        <w:tblBorders>
          <w:top w:val="single" w:sz="2" w:space="0" w:color="006600"/>
          <w:left w:val="single" w:sz="2" w:space="0" w:color="006600"/>
          <w:bottom w:val="single" w:sz="2" w:space="0" w:color="006600"/>
          <w:right w:val="single" w:sz="2" w:space="0" w:color="006600"/>
          <w:insideH w:val="single" w:sz="2" w:space="0" w:color="006600"/>
          <w:insideV w:val="single" w:sz="2" w:space="0" w:color="00660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871"/>
        <w:gridCol w:w="4872"/>
      </w:tblGrid>
      <w:tr w:rsidR="00D97FFE" w:rsidRPr="00CA4F96" w14:paraId="2A180E33" w14:textId="77777777" w:rsidTr="00AB2E95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238601FE" w14:textId="77777777" w:rsidTr="00AB2E95">
              <w:trPr>
                <w:trHeight w:val="3123"/>
              </w:trPr>
              <w:tc>
                <w:tcPr>
                  <w:tcW w:w="4592" w:type="dxa"/>
                </w:tcPr>
                <w:p w14:paraId="0F3CABC7" w14:textId="5E7BB133" w:rsidR="00D97FFE" w:rsidRPr="00CA4F96" w:rsidRDefault="002F6EC5" w:rsidP="00AB2E95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50028B6F" wp14:editId="2A5D75C4">
                        <wp:extent cx="2771775" cy="1838325"/>
                        <wp:effectExtent l="0" t="0" r="9525" b="9525"/>
                        <wp:docPr id="16" name="Billed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EBDBE67" w14:textId="66816BCB" w:rsidR="002F6EC5" w:rsidRPr="00827BA3" w:rsidRDefault="00D97FFE" w:rsidP="002F6EC5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2F6EC5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 xml:space="preserve"> Bænk </w:t>
            </w:r>
          </w:p>
          <w:p w14:paraId="703E261E" w14:textId="77777777" w:rsidR="002F6EC5" w:rsidRPr="00827BA3" w:rsidRDefault="002F6EC5" w:rsidP="002F6EC5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45B6A153" w14:textId="1B494FA7" w:rsidR="00D97FFE" w:rsidRPr="00CA4F96" w:rsidRDefault="002F6EC5" w:rsidP="002F6EC5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C2BE736" w14:textId="2760333C" w:rsidR="00D97FFE" w:rsidRPr="00CA4F96" w:rsidRDefault="00701B21" w:rsidP="00AB2E95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13: 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5B08B5D1" w14:textId="77777777" w:rsidTr="00AB2E95">
              <w:trPr>
                <w:trHeight w:val="3123"/>
              </w:trPr>
              <w:tc>
                <w:tcPr>
                  <w:tcW w:w="4592" w:type="dxa"/>
                </w:tcPr>
                <w:p w14:paraId="16DEB4AB" w14:textId="64E272DF" w:rsidR="00D97FFE" w:rsidRPr="00CA4F96" w:rsidRDefault="002250A5" w:rsidP="00AB2E95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7B242B67" wp14:editId="07305967">
                        <wp:extent cx="2771775" cy="1838325"/>
                        <wp:effectExtent l="0" t="0" r="9525" b="9525"/>
                        <wp:docPr id="17" name="Billed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5883D28" w14:textId="48ADB0C9" w:rsidR="002250A5" w:rsidRPr="00827BA3" w:rsidRDefault="00D97FFE" w:rsidP="002250A5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2250A5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 xml:space="preserve"> Bord bænk sæt</w:t>
            </w:r>
          </w:p>
          <w:p w14:paraId="669F13A7" w14:textId="77777777" w:rsidR="002250A5" w:rsidRPr="00827BA3" w:rsidRDefault="002250A5" w:rsidP="002250A5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1662A794" w14:textId="7FC1CBA0" w:rsidR="00D97FFE" w:rsidRPr="00CA4F96" w:rsidRDefault="002250A5" w:rsidP="002250A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155DDA30" w14:textId="4D8693D3" w:rsidR="00D97FFE" w:rsidRPr="00CA4F96" w:rsidRDefault="00701B21" w:rsidP="00AB2E95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14: </w:t>
            </w:r>
          </w:p>
        </w:tc>
      </w:tr>
      <w:tr w:rsidR="00D97FFE" w:rsidRPr="00CA4F96" w14:paraId="11401F3D" w14:textId="77777777" w:rsidTr="00AB2E95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0AD9C6F4" w14:textId="77777777" w:rsidTr="00AB2E95">
              <w:trPr>
                <w:trHeight w:val="3211"/>
              </w:trPr>
              <w:tc>
                <w:tcPr>
                  <w:tcW w:w="4592" w:type="dxa"/>
                </w:tcPr>
                <w:p w14:paraId="4B1F511A" w14:textId="41ECFD1F" w:rsidR="00D97FFE" w:rsidRPr="00CA4F96" w:rsidRDefault="00643E11" w:rsidP="00AB2E95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1AA336DF" wp14:editId="18459EE2">
                        <wp:extent cx="2771775" cy="1838325"/>
                        <wp:effectExtent l="0" t="0" r="9525" b="9525"/>
                        <wp:docPr id="18" name="Billed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689B7D7" w14:textId="41FD9F8F" w:rsidR="00D97FFE" w:rsidRPr="00CA4F96" w:rsidRDefault="00D97FFE" w:rsidP="00AB2E95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643E11">
              <w:rPr>
                <w:b/>
                <w:bCs/>
                <w:color w:val="333333"/>
                <w:sz w:val="16"/>
                <w:szCs w:val="16"/>
              </w:rPr>
              <w:t xml:space="preserve"> Gynger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643E11">
              <w:rPr>
                <w:b/>
                <w:bCs/>
                <w:color w:val="333333"/>
                <w:sz w:val="16"/>
                <w:szCs w:val="16"/>
              </w:rPr>
              <w:t xml:space="preserve"> 2021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1A563BE" w14:textId="0C9656B5" w:rsidR="00D97FFE" w:rsidRPr="00CA4F96" w:rsidRDefault="00D97FFE" w:rsidP="00AB2E95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="00643E11">
              <w:rPr>
                <w:b/>
                <w:bCs/>
                <w:color w:val="333333"/>
                <w:sz w:val="16"/>
                <w:szCs w:val="16"/>
              </w:rPr>
              <w:t xml:space="preserve"> Nikoplay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158E662" w14:textId="2ED24277" w:rsidR="00D97FFE" w:rsidRPr="00CA4F96" w:rsidRDefault="00D97FFE" w:rsidP="00AB2E95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 w:rsidR="00643E11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4C23A5E" w14:textId="777B9240" w:rsidR="00D97FFE" w:rsidRPr="00CA4F96" w:rsidRDefault="00701B21" w:rsidP="00AB2E95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15: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AD60EA"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65F9C3DC" w14:textId="77777777" w:rsidTr="00AB2E95">
              <w:trPr>
                <w:trHeight w:val="3212"/>
              </w:trPr>
              <w:tc>
                <w:tcPr>
                  <w:tcW w:w="4592" w:type="dxa"/>
                </w:tcPr>
                <w:p w14:paraId="5023141B" w14:textId="62457B0C" w:rsidR="00D97FFE" w:rsidRPr="00CA4F96" w:rsidRDefault="00AD60EA" w:rsidP="00AB2E95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74D0F2B1" wp14:editId="60BA330E">
                        <wp:extent cx="2771775" cy="1838325"/>
                        <wp:effectExtent l="0" t="0" r="9525" b="9525"/>
                        <wp:docPr id="19" name="Billed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53160D5" w14:textId="77777777" w:rsidR="00AD60EA" w:rsidRPr="00827BA3" w:rsidRDefault="00D97FFE" w:rsidP="00AD60EA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AD60EA">
              <w:rPr>
                <w:b/>
                <w:bCs/>
                <w:color w:val="333333"/>
                <w:sz w:val="16"/>
                <w:szCs w:val="16"/>
              </w:rPr>
              <w:t xml:space="preserve"> Legedæk</w:t>
            </w:r>
          </w:p>
          <w:p w14:paraId="125C9CE7" w14:textId="77777777" w:rsidR="00AD60EA" w:rsidRPr="00827BA3" w:rsidRDefault="00AD60EA" w:rsidP="00AD60EA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47CCAFED" w14:textId="05FC1560" w:rsidR="00D97FFE" w:rsidRPr="00CA4F96" w:rsidRDefault="00AD60EA" w:rsidP="00AD60EA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2A90A02" w14:textId="13552616" w:rsidR="00D97FFE" w:rsidRPr="00CA4F96" w:rsidRDefault="00701B21" w:rsidP="00AB2E95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16: </w:t>
            </w:r>
          </w:p>
        </w:tc>
      </w:tr>
      <w:tr w:rsidR="00D97FFE" w:rsidRPr="00CA4F96" w14:paraId="204E2C1A" w14:textId="77777777" w:rsidTr="00AB2E95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1F3B1409" w14:textId="77777777" w:rsidTr="00AB2E95">
              <w:trPr>
                <w:trHeight w:val="3218"/>
              </w:trPr>
              <w:tc>
                <w:tcPr>
                  <w:tcW w:w="4592" w:type="dxa"/>
                </w:tcPr>
                <w:p w14:paraId="562C75D1" w14:textId="6C1D1D13" w:rsidR="00D97FFE" w:rsidRPr="00CA4F96" w:rsidRDefault="00857A9E" w:rsidP="00AB2E95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7EF56E53" wp14:editId="6C254035">
                        <wp:extent cx="2771775" cy="1838325"/>
                        <wp:effectExtent l="0" t="0" r="9525" b="9525"/>
                        <wp:docPr id="20" name="Billed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B392FEF" w14:textId="4EF02720" w:rsidR="00D97FFE" w:rsidRPr="00CA4F96" w:rsidRDefault="00D97FFE" w:rsidP="00D75212">
            <w:pPr>
              <w:pStyle w:val="Sidehoved"/>
              <w:tabs>
                <w:tab w:val="left" w:pos="2552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857A9E">
              <w:rPr>
                <w:b/>
                <w:bCs/>
                <w:color w:val="333333"/>
                <w:sz w:val="16"/>
                <w:szCs w:val="16"/>
              </w:rPr>
              <w:t xml:space="preserve"> Gynger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857A9E">
              <w:rPr>
                <w:b/>
                <w:bCs/>
                <w:color w:val="333333"/>
                <w:sz w:val="16"/>
                <w:szCs w:val="16"/>
              </w:rPr>
              <w:t xml:space="preserve"> 2021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4C1DA83" w14:textId="5F144F16" w:rsidR="00D97FFE" w:rsidRPr="00CA4F96" w:rsidRDefault="00D97FFE" w:rsidP="00AB2E95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="00857A9E">
              <w:rPr>
                <w:b/>
                <w:bCs/>
                <w:color w:val="333333"/>
                <w:sz w:val="16"/>
                <w:szCs w:val="16"/>
              </w:rPr>
              <w:t xml:space="preserve"> Guldborg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7001026F" w14:textId="3007E61F" w:rsidR="00D97FFE" w:rsidRPr="00CA4F96" w:rsidRDefault="00D97FFE" w:rsidP="00AB2E95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 w:rsidR="00857A9E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676CC83D" w14:textId="2B8D89FE" w:rsidR="00D97FFE" w:rsidRPr="00CA4F96" w:rsidRDefault="00701B21" w:rsidP="00AB2E95">
            <w:pPr>
              <w:pStyle w:val="Sidehoved"/>
              <w:tabs>
                <w:tab w:val="left" w:pos="2552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17: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5F524A"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D97FFE" w:rsidRPr="00CA4F96" w14:paraId="664355AD" w14:textId="77777777" w:rsidTr="00AB2E95">
              <w:trPr>
                <w:trHeight w:val="3263"/>
              </w:trPr>
              <w:tc>
                <w:tcPr>
                  <w:tcW w:w="4592" w:type="dxa"/>
                </w:tcPr>
                <w:p w14:paraId="1A965116" w14:textId="5E582D3F" w:rsidR="00D97FFE" w:rsidRPr="00CA4F96" w:rsidRDefault="00CC0A6B" w:rsidP="00AB2E95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3DB2FD7C" wp14:editId="22B03E71">
                        <wp:extent cx="2771775" cy="1838325"/>
                        <wp:effectExtent l="0" t="0" r="9525" b="9525"/>
                        <wp:docPr id="21" name="Billed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DC5E46B" w14:textId="2FE80FB7" w:rsidR="00CC0A6B" w:rsidRPr="00827BA3" w:rsidRDefault="00D97FFE" w:rsidP="00CC0A6B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CC0A6B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 xml:space="preserve"> Bord bænk sæt</w:t>
            </w:r>
          </w:p>
          <w:p w14:paraId="7BD886D4" w14:textId="77777777" w:rsidR="00CC0A6B" w:rsidRPr="00827BA3" w:rsidRDefault="00CC0A6B" w:rsidP="00CC0A6B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5CB6C851" w14:textId="3CB9686E" w:rsidR="00D97FFE" w:rsidRPr="00CA4F96" w:rsidRDefault="00CC0A6B" w:rsidP="00CC0A6B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D97FFE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BA6592E" w14:textId="5BA1A32C" w:rsidR="00D97FFE" w:rsidRPr="00CA4F96" w:rsidRDefault="00701B21" w:rsidP="00AB2E95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18: </w:t>
            </w:r>
          </w:p>
        </w:tc>
      </w:tr>
      <w:tr w:rsidR="00C02A17" w:rsidRPr="00CA4F96" w14:paraId="4FAE9E29" w14:textId="77777777" w:rsidTr="00625346">
        <w:tc>
          <w:tcPr>
            <w:tcW w:w="4871" w:type="dxa"/>
          </w:tcPr>
          <w:p w14:paraId="7224AD61" w14:textId="77777777" w:rsidR="00C02A17" w:rsidRDefault="00C02A17" w:rsidP="00625346">
            <w:pPr>
              <w:pStyle w:val="Sidehoved"/>
              <w:tabs>
                <w:tab w:val="left" w:pos="2694"/>
              </w:tabs>
              <w:rPr>
                <w:b/>
                <w:bCs/>
                <w:noProof/>
                <w:color w:val="333333"/>
                <w:sz w:val="16"/>
                <w:szCs w:val="16"/>
              </w:rPr>
            </w:pPr>
          </w:p>
        </w:tc>
        <w:tc>
          <w:tcPr>
            <w:tcW w:w="4872" w:type="dxa"/>
          </w:tcPr>
          <w:p w14:paraId="041C607F" w14:textId="77777777" w:rsidR="00C02A17" w:rsidRDefault="00C02A17" w:rsidP="00625346">
            <w:pPr>
              <w:pStyle w:val="Sidehoved"/>
              <w:tabs>
                <w:tab w:val="left" w:pos="2766"/>
              </w:tabs>
              <w:rPr>
                <w:b/>
                <w:bCs/>
                <w:noProof/>
                <w:color w:val="333333"/>
                <w:sz w:val="16"/>
                <w:szCs w:val="16"/>
              </w:rPr>
            </w:pPr>
          </w:p>
        </w:tc>
      </w:tr>
      <w:tr w:rsidR="007F4DB7" w:rsidRPr="00CA4F96" w14:paraId="56B8C57E" w14:textId="77777777" w:rsidTr="0062534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7F4DB7" w:rsidRPr="00CA4F96" w14:paraId="1E4B1939" w14:textId="77777777" w:rsidTr="00625346">
              <w:trPr>
                <w:trHeight w:val="3123"/>
              </w:trPr>
              <w:tc>
                <w:tcPr>
                  <w:tcW w:w="4592" w:type="dxa"/>
                </w:tcPr>
                <w:p w14:paraId="68EE6FFD" w14:textId="29AE4F03" w:rsidR="007F4DB7" w:rsidRPr="00CA4F96" w:rsidRDefault="00CC0A6B" w:rsidP="0062534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lastRenderedPageBreak/>
                    <w:drawing>
                      <wp:inline distT="0" distB="0" distL="0" distR="0" wp14:anchorId="00A85CAC" wp14:editId="18DB21D9">
                        <wp:extent cx="2771775" cy="1838325"/>
                        <wp:effectExtent l="0" t="0" r="9525" b="9525"/>
                        <wp:docPr id="22" name="Billed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2137127" w14:textId="3584E163" w:rsidR="007F4DB7" w:rsidRPr="00CA4F96" w:rsidRDefault="007F4DB7" w:rsidP="00625346">
            <w:pPr>
              <w:pStyle w:val="Sidehoved"/>
              <w:tabs>
                <w:tab w:val="left" w:pos="2552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CC0A6B">
              <w:rPr>
                <w:b/>
                <w:bCs/>
                <w:color w:val="333333"/>
                <w:sz w:val="16"/>
                <w:szCs w:val="16"/>
              </w:rPr>
              <w:t xml:space="preserve"> Legehus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FF10B1">
              <w:rPr>
                <w:b/>
                <w:bCs/>
                <w:color w:val="333333"/>
                <w:sz w:val="16"/>
                <w:szCs w:val="16"/>
              </w:rPr>
              <w:t xml:space="preserve"> 2021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7EE8D003" w14:textId="08723269" w:rsidR="007F4DB7" w:rsidRPr="00CA4F96" w:rsidRDefault="007F4DB7" w:rsidP="00625346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="00FF10B1">
              <w:rPr>
                <w:b/>
                <w:bCs/>
                <w:color w:val="333333"/>
                <w:sz w:val="16"/>
                <w:szCs w:val="16"/>
              </w:rPr>
              <w:t xml:space="preserve"> Guldborg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481040B" w14:textId="0D0E1929" w:rsidR="007F4DB7" w:rsidRPr="00CA4F96" w:rsidRDefault="007F4DB7" w:rsidP="00625346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 w:rsidR="00FF10B1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484E4B4" w14:textId="71B54D8E" w:rsidR="007F4DB7" w:rsidRPr="00CA4F96" w:rsidRDefault="007F4DB7" w:rsidP="00625346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19: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FF10B1"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7F4DB7" w:rsidRPr="00CA4F96" w14:paraId="41576FFC" w14:textId="77777777" w:rsidTr="00625346">
              <w:trPr>
                <w:trHeight w:val="3123"/>
              </w:trPr>
              <w:tc>
                <w:tcPr>
                  <w:tcW w:w="4592" w:type="dxa"/>
                </w:tcPr>
                <w:p w14:paraId="1946848A" w14:textId="7F8BDF30" w:rsidR="007F4DB7" w:rsidRPr="00CA4F96" w:rsidRDefault="00D7730B" w:rsidP="0062534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3C879B93" wp14:editId="6E3EF00C">
                        <wp:extent cx="2771775" cy="1838325"/>
                        <wp:effectExtent l="0" t="0" r="9525" b="9525"/>
                        <wp:docPr id="23" name="Billed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26FE5D2" w14:textId="2C4867A7" w:rsidR="007F4DB7" w:rsidRPr="00CA4F96" w:rsidRDefault="007F4DB7" w:rsidP="00625346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D7730B">
              <w:rPr>
                <w:b/>
                <w:bCs/>
                <w:color w:val="333333"/>
                <w:sz w:val="16"/>
                <w:szCs w:val="16"/>
              </w:rPr>
              <w:t xml:space="preserve"> Rutsjebane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9D089E0" w14:textId="77777777" w:rsidR="007F4DB7" w:rsidRPr="00CA4F96" w:rsidRDefault="007F4DB7" w:rsidP="0062534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0460F05" w14:textId="684D0100" w:rsidR="007F4DB7" w:rsidRPr="00CA4F96" w:rsidRDefault="007F4DB7" w:rsidP="0062534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 w:rsidR="00D27600"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5ABB18F1" w14:textId="7A97EF45" w:rsidR="007F4DB7" w:rsidRPr="00CA4F96" w:rsidRDefault="007F4DB7" w:rsidP="00625346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20: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D27600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</w:p>
        </w:tc>
      </w:tr>
      <w:tr w:rsidR="007F4DB7" w:rsidRPr="00CA4F96" w14:paraId="4BBE69F5" w14:textId="77777777" w:rsidTr="0062534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7F4DB7" w:rsidRPr="00CA4F96" w14:paraId="29131C23" w14:textId="77777777" w:rsidTr="00625346">
              <w:trPr>
                <w:trHeight w:val="3211"/>
              </w:trPr>
              <w:tc>
                <w:tcPr>
                  <w:tcW w:w="4592" w:type="dxa"/>
                </w:tcPr>
                <w:p w14:paraId="097D5ADA" w14:textId="23C45633" w:rsidR="007F4DB7" w:rsidRPr="00CA4F96" w:rsidRDefault="00D74B2A" w:rsidP="0062534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4E0C62B1" wp14:editId="649ADAAF">
                        <wp:extent cx="2771775" cy="1838325"/>
                        <wp:effectExtent l="0" t="0" r="9525" b="9525"/>
                        <wp:docPr id="25" name="Billede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D2B345E" w14:textId="5D5992DD" w:rsidR="007F4DB7" w:rsidRPr="00CA4F96" w:rsidRDefault="007F4DB7" w:rsidP="00625346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D74B2A">
              <w:rPr>
                <w:b/>
                <w:bCs/>
                <w:color w:val="333333"/>
                <w:sz w:val="16"/>
                <w:szCs w:val="16"/>
              </w:rPr>
              <w:t xml:space="preserve"> Bålplads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08A179FA" w14:textId="77777777" w:rsidR="00D74B2A" w:rsidRPr="00827BA3" w:rsidRDefault="00D74B2A" w:rsidP="00D74B2A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4EF2DDFB" w14:textId="35D12777" w:rsidR="007F4DB7" w:rsidRPr="00CA4F96" w:rsidRDefault="00D74B2A" w:rsidP="00D74B2A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7F4DB7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563AD693" w14:textId="5897D8A8" w:rsidR="007F4DB7" w:rsidRPr="00CA4F96" w:rsidRDefault="007F4DB7" w:rsidP="00625346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>Emne 2</w:t>
            </w:r>
            <w:r w:rsidR="009918A2">
              <w:rPr>
                <w:b/>
                <w:bCs/>
                <w:color w:val="333333"/>
                <w:sz w:val="16"/>
                <w:szCs w:val="16"/>
              </w:rPr>
              <w:t>1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7F4DB7" w:rsidRPr="00CA4F96" w14:paraId="74FE40AC" w14:textId="77777777" w:rsidTr="00625346">
              <w:trPr>
                <w:trHeight w:val="3212"/>
              </w:trPr>
              <w:tc>
                <w:tcPr>
                  <w:tcW w:w="4592" w:type="dxa"/>
                </w:tcPr>
                <w:p w14:paraId="2A46B0ED" w14:textId="2090FEE1" w:rsidR="007F4DB7" w:rsidRPr="00CA4F96" w:rsidRDefault="00C715C7" w:rsidP="0062534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2395A408" wp14:editId="0C908D7F">
                        <wp:extent cx="2771775" cy="1838325"/>
                        <wp:effectExtent l="0" t="0" r="9525" b="9525"/>
                        <wp:docPr id="26" name="Billede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903F8C0" w14:textId="399C359E" w:rsidR="007F4DB7" w:rsidRPr="00CA4F96" w:rsidRDefault="007F4DB7" w:rsidP="00625346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C715C7">
              <w:rPr>
                <w:b/>
                <w:bCs/>
                <w:color w:val="333333"/>
                <w:sz w:val="16"/>
                <w:szCs w:val="16"/>
              </w:rPr>
              <w:t xml:space="preserve"> Vandleg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086AB7BE" w14:textId="77777777" w:rsidR="007F4DB7" w:rsidRPr="00CA4F96" w:rsidRDefault="007F4DB7" w:rsidP="0062534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0117AD46" w14:textId="611566B0" w:rsidR="007F4DB7" w:rsidRPr="00CA4F96" w:rsidRDefault="007F4DB7" w:rsidP="0062534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 w:rsidR="00C715C7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045F0138" w14:textId="761B4A21" w:rsidR="007F4DB7" w:rsidRPr="00CA4F96" w:rsidRDefault="007F4DB7" w:rsidP="00625346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>Emne 2</w:t>
            </w:r>
            <w:r w:rsidR="009918A2">
              <w:rPr>
                <w:b/>
                <w:bCs/>
                <w:color w:val="333333"/>
                <w:sz w:val="16"/>
                <w:szCs w:val="16"/>
              </w:rPr>
              <w:t>2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C715C7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</w:p>
        </w:tc>
      </w:tr>
      <w:tr w:rsidR="007F4DB7" w:rsidRPr="00CA4F96" w14:paraId="61807741" w14:textId="77777777" w:rsidTr="0062534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7F4DB7" w:rsidRPr="00CA4F96" w14:paraId="392263CB" w14:textId="77777777" w:rsidTr="00625346">
              <w:trPr>
                <w:trHeight w:val="3218"/>
              </w:trPr>
              <w:tc>
                <w:tcPr>
                  <w:tcW w:w="4592" w:type="dxa"/>
                </w:tcPr>
                <w:p w14:paraId="62F3AC35" w14:textId="526C0EC5" w:rsidR="007F4DB7" w:rsidRPr="00CA4F96" w:rsidRDefault="00565DFB" w:rsidP="0062534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5D2E4882" wp14:editId="44502A1A">
                        <wp:extent cx="2771775" cy="1838325"/>
                        <wp:effectExtent l="0" t="0" r="9525" b="9525"/>
                        <wp:docPr id="27" name="Billed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DF5D870" w14:textId="77777777" w:rsidR="00565DFB" w:rsidRPr="00CA4F96" w:rsidRDefault="007F4DB7" w:rsidP="00565DFB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565DFB">
              <w:rPr>
                <w:b/>
                <w:bCs/>
                <w:color w:val="333333"/>
                <w:sz w:val="16"/>
                <w:szCs w:val="16"/>
              </w:rPr>
              <w:t xml:space="preserve"> Legebord</w:t>
            </w:r>
            <w:r w:rsidR="00565DFB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  <w:r w:rsidR="00565DFB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B7D1E59" w14:textId="77777777" w:rsidR="00565DFB" w:rsidRPr="00827BA3" w:rsidRDefault="00565DFB" w:rsidP="00565DFB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63575CBA" w14:textId="4A02181E" w:rsidR="007F4DB7" w:rsidRPr="00CA4F96" w:rsidRDefault="00565DFB" w:rsidP="00565DFB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7F4DB7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98D37B2" w14:textId="6F075DF9" w:rsidR="007F4DB7" w:rsidRPr="00CA4F96" w:rsidRDefault="007F4DB7" w:rsidP="00625346">
            <w:pPr>
              <w:pStyle w:val="Sidehoved"/>
              <w:tabs>
                <w:tab w:val="left" w:pos="2552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>Emne 2</w:t>
            </w:r>
            <w:r w:rsidR="009918A2">
              <w:rPr>
                <w:b/>
                <w:bCs/>
                <w:color w:val="333333"/>
                <w:sz w:val="16"/>
                <w:szCs w:val="16"/>
              </w:rPr>
              <w:t>3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7F4DB7" w:rsidRPr="00CA4F96" w14:paraId="3BB95EA3" w14:textId="77777777" w:rsidTr="00625346">
              <w:trPr>
                <w:trHeight w:val="3263"/>
              </w:trPr>
              <w:tc>
                <w:tcPr>
                  <w:tcW w:w="4592" w:type="dxa"/>
                </w:tcPr>
                <w:p w14:paraId="299E5F43" w14:textId="67268744" w:rsidR="007F4DB7" w:rsidRPr="00CA4F96" w:rsidRDefault="00EA62EF" w:rsidP="0062534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468C50F7" wp14:editId="3CD8E06D">
                        <wp:extent cx="2771775" cy="1838325"/>
                        <wp:effectExtent l="0" t="0" r="9525" b="9525"/>
                        <wp:docPr id="28" name="Billede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1707020" w14:textId="312C23D0" w:rsidR="007F4DB7" w:rsidRPr="00CA4F96" w:rsidRDefault="007F4DB7" w:rsidP="00625346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EA62EF">
              <w:rPr>
                <w:b/>
                <w:bCs/>
                <w:color w:val="333333"/>
                <w:sz w:val="16"/>
                <w:szCs w:val="16"/>
              </w:rPr>
              <w:t xml:space="preserve"> Gynger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EA62EF">
              <w:rPr>
                <w:b/>
                <w:bCs/>
                <w:color w:val="333333"/>
                <w:sz w:val="16"/>
                <w:szCs w:val="16"/>
              </w:rPr>
              <w:t xml:space="preserve"> 2014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618A5E74" w14:textId="3F0D4E40" w:rsidR="007F4DB7" w:rsidRPr="00CA4F96" w:rsidRDefault="007F4DB7" w:rsidP="0062534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="00EA62EF">
              <w:rPr>
                <w:b/>
                <w:bCs/>
                <w:color w:val="333333"/>
                <w:sz w:val="16"/>
                <w:szCs w:val="16"/>
              </w:rPr>
              <w:t xml:space="preserve"> No</w:t>
            </w:r>
            <w:r w:rsidR="00C02A17">
              <w:rPr>
                <w:b/>
                <w:bCs/>
                <w:color w:val="333333"/>
                <w:sz w:val="16"/>
                <w:szCs w:val="16"/>
              </w:rPr>
              <w:t>rleg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14567863" w14:textId="096EFE8A" w:rsidR="007F4DB7" w:rsidRPr="00CA4F96" w:rsidRDefault="007F4DB7" w:rsidP="0062534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 w:rsidR="00C02A17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54552530" w14:textId="7B459570" w:rsidR="007F4DB7" w:rsidRPr="00CA4F96" w:rsidRDefault="007F4DB7" w:rsidP="00625346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>Emne 2</w:t>
            </w:r>
            <w:r w:rsidR="009918A2">
              <w:rPr>
                <w:b/>
                <w:bCs/>
                <w:color w:val="333333"/>
                <w:sz w:val="16"/>
                <w:szCs w:val="16"/>
              </w:rPr>
              <w:t>4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C02A17"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</w:p>
        </w:tc>
      </w:tr>
      <w:tr w:rsidR="00A8064F" w:rsidRPr="00CA4F96" w14:paraId="32588307" w14:textId="77777777" w:rsidTr="00383AC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A8064F" w:rsidRPr="00CA4F96" w14:paraId="0473FD23" w14:textId="77777777" w:rsidTr="00383AC6">
              <w:trPr>
                <w:trHeight w:val="3123"/>
              </w:trPr>
              <w:tc>
                <w:tcPr>
                  <w:tcW w:w="4592" w:type="dxa"/>
                </w:tcPr>
                <w:p w14:paraId="70443A0D" w14:textId="4A4475E1" w:rsidR="00A8064F" w:rsidRPr="00CA4F96" w:rsidRDefault="009918A2" w:rsidP="00383AC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lastRenderedPageBreak/>
                    <w:drawing>
                      <wp:inline distT="0" distB="0" distL="0" distR="0" wp14:anchorId="40DCBC62" wp14:editId="069CD92E">
                        <wp:extent cx="2771775" cy="1838325"/>
                        <wp:effectExtent l="0" t="0" r="9525" b="9525"/>
                        <wp:docPr id="29706" name="Billede 297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A587D9B" w14:textId="77777777" w:rsidR="007B2896" w:rsidRPr="00827BA3" w:rsidRDefault="00A8064F" w:rsidP="007B2896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 xml:space="preserve"> </w:t>
            </w:r>
            <w:r w:rsidR="007B2896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>Bord bænk sæt</w:t>
            </w:r>
          </w:p>
          <w:p w14:paraId="1FD77AE7" w14:textId="77777777" w:rsidR="007B2896" w:rsidRPr="00827BA3" w:rsidRDefault="007B2896" w:rsidP="007B2896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52E7512E" w14:textId="2892B05C" w:rsidR="00A8064F" w:rsidRPr="00CA4F96" w:rsidRDefault="007B2896" w:rsidP="007B2896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A8064F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0F2240D5" w14:textId="449B1700" w:rsidR="00A8064F" w:rsidRPr="00CA4F96" w:rsidRDefault="00A8064F" w:rsidP="00383AC6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9918A2">
              <w:rPr>
                <w:b/>
                <w:bCs/>
                <w:color w:val="333333"/>
                <w:sz w:val="16"/>
                <w:szCs w:val="16"/>
              </w:rPr>
              <w:t>25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A8064F" w:rsidRPr="00CA4F96" w14:paraId="07205088" w14:textId="77777777" w:rsidTr="00383AC6">
              <w:trPr>
                <w:trHeight w:val="3123"/>
              </w:trPr>
              <w:tc>
                <w:tcPr>
                  <w:tcW w:w="4592" w:type="dxa"/>
                </w:tcPr>
                <w:p w14:paraId="301DED2B" w14:textId="61768E9B" w:rsidR="00A8064F" w:rsidRPr="00CA4F96" w:rsidRDefault="00DF7B72" w:rsidP="00383AC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326020B0" wp14:editId="37876D3D">
                        <wp:extent cx="2771775" cy="1838325"/>
                        <wp:effectExtent l="0" t="0" r="9525" b="9525"/>
                        <wp:docPr id="29707" name="Billede 297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DDA0099" w14:textId="6ECA68B7" w:rsidR="00DF7B72" w:rsidRPr="00CA4F96" w:rsidRDefault="00DF7B72" w:rsidP="00DF7B72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A60351">
              <w:rPr>
                <w:b/>
                <w:bCs/>
                <w:color w:val="333333"/>
                <w:sz w:val="16"/>
                <w:szCs w:val="16"/>
              </w:rPr>
              <w:t xml:space="preserve">legetårn m. rutsjebane  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Årgang: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2014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F55B8BC" w14:textId="77777777" w:rsidR="00DF7B72" w:rsidRPr="00CA4F96" w:rsidRDefault="00DF7B72" w:rsidP="00DF7B72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Norleg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69CE542" w14:textId="77777777" w:rsidR="00DF7B72" w:rsidRPr="00CA4F96" w:rsidRDefault="00DF7B72" w:rsidP="00DF7B72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70D4E4C0" w14:textId="102B0B43" w:rsidR="00A8064F" w:rsidRPr="00CA4F96" w:rsidRDefault="00DF7B72" w:rsidP="00DF7B72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26: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495A69">
              <w:rPr>
                <w:b/>
                <w:bCs/>
                <w:color w:val="333333"/>
                <w:sz w:val="16"/>
                <w:szCs w:val="16"/>
              </w:rPr>
              <w:t>Nej</w:t>
            </w:r>
          </w:p>
        </w:tc>
      </w:tr>
      <w:tr w:rsidR="00A8064F" w:rsidRPr="00CA4F96" w14:paraId="5CA5CEF8" w14:textId="77777777" w:rsidTr="00383AC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A8064F" w:rsidRPr="00CA4F96" w14:paraId="17F2DEC8" w14:textId="77777777" w:rsidTr="00383AC6">
              <w:trPr>
                <w:trHeight w:val="3211"/>
              </w:trPr>
              <w:tc>
                <w:tcPr>
                  <w:tcW w:w="4592" w:type="dxa"/>
                </w:tcPr>
                <w:p w14:paraId="08A75EF7" w14:textId="58903592" w:rsidR="00A8064F" w:rsidRPr="00CA4F96" w:rsidRDefault="007B2896" w:rsidP="00383AC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7E8F6CAD" wp14:editId="11A3EB8D">
                        <wp:extent cx="2771775" cy="1838325"/>
                        <wp:effectExtent l="0" t="0" r="9525" b="9525"/>
                        <wp:docPr id="29708" name="Billede 297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A38106D" w14:textId="77777777" w:rsidR="007B2896" w:rsidRPr="00827BA3" w:rsidRDefault="00A8064F" w:rsidP="007B2896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7B2896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>Bord bænk sæt</w:t>
            </w:r>
          </w:p>
          <w:p w14:paraId="53DB1816" w14:textId="77777777" w:rsidR="007B2896" w:rsidRPr="00827BA3" w:rsidRDefault="007B2896" w:rsidP="007B2896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1EAE89E5" w14:textId="1737F2D0" w:rsidR="00A8064F" w:rsidRPr="00CA4F96" w:rsidRDefault="007B2896" w:rsidP="007B2896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A8064F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8ECE4B8" w14:textId="75A2CB30" w:rsidR="00A8064F" w:rsidRPr="00CA4F96" w:rsidRDefault="00A8064F" w:rsidP="00383AC6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7B2896">
              <w:rPr>
                <w:b/>
                <w:bCs/>
                <w:color w:val="333333"/>
                <w:sz w:val="16"/>
                <w:szCs w:val="16"/>
              </w:rPr>
              <w:t>27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A8064F" w:rsidRPr="00CA4F96" w14:paraId="178275AB" w14:textId="77777777" w:rsidTr="00383AC6">
              <w:trPr>
                <w:trHeight w:val="3212"/>
              </w:trPr>
              <w:tc>
                <w:tcPr>
                  <w:tcW w:w="4592" w:type="dxa"/>
                </w:tcPr>
                <w:p w14:paraId="230F281C" w14:textId="61F3308C" w:rsidR="00A8064F" w:rsidRPr="00CA4F96" w:rsidRDefault="00F123E5" w:rsidP="00383AC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308F6176" wp14:editId="2D56471F">
                        <wp:extent cx="2771775" cy="1838325"/>
                        <wp:effectExtent l="0" t="0" r="9525" b="9525"/>
                        <wp:docPr id="29709" name="Billede 2970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D2FF8D3" w14:textId="7B9D3A3C" w:rsidR="00F123E5" w:rsidRPr="00CA4F96" w:rsidRDefault="00A8064F" w:rsidP="00F123E5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F123E5">
              <w:rPr>
                <w:b/>
                <w:bCs/>
                <w:color w:val="333333"/>
                <w:sz w:val="16"/>
                <w:szCs w:val="16"/>
              </w:rPr>
              <w:t>Legebord</w:t>
            </w:r>
            <w:r w:rsidR="00F123E5"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F123E5">
              <w:rPr>
                <w:b/>
                <w:bCs/>
                <w:color w:val="333333"/>
                <w:sz w:val="16"/>
                <w:szCs w:val="16"/>
              </w:rPr>
              <w:t xml:space="preserve"> 20</w:t>
            </w:r>
            <w:r w:rsidR="00631401">
              <w:rPr>
                <w:b/>
                <w:bCs/>
                <w:color w:val="333333"/>
                <w:sz w:val="16"/>
                <w:szCs w:val="16"/>
              </w:rPr>
              <w:t>14</w:t>
            </w:r>
            <w:r w:rsidR="00F123E5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46971EC" w14:textId="6B016ADD" w:rsidR="00F123E5" w:rsidRPr="00CA4F96" w:rsidRDefault="00F123E5" w:rsidP="00F123E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631401">
              <w:rPr>
                <w:b/>
                <w:bCs/>
                <w:color w:val="333333"/>
                <w:sz w:val="16"/>
                <w:szCs w:val="16"/>
              </w:rPr>
              <w:t>Norleg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A1A958B" w14:textId="7C443835" w:rsidR="00A8064F" w:rsidRPr="00CA4F96" w:rsidRDefault="00F123E5" w:rsidP="00F123E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="00A8064F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8E7B8B5" w14:textId="5DCE08B2" w:rsidR="00A8064F" w:rsidRPr="00CA4F96" w:rsidRDefault="00A8064F" w:rsidP="00383AC6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631401">
              <w:rPr>
                <w:b/>
                <w:bCs/>
                <w:color w:val="333333"/>
                <w:sz w:val="16"/>
                <w:szCs w:val="16"/>
              </w:rPr>
              <w:t>28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="00631401"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 w:rsidR="00631401"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</w:p>
        </w:tc>
      </w:tr>
      <w:tr w:rsidR="00A8064F" w:rsidRPr="00CA4F96" w14:paraId="4035EE47" w14:textId="77777777" w:rsidTr="00383AC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A8064F" w:rsidRPr="00CA4F96" w14:paraId="448ADB0B" w14:textId="77777777" w:rsidTr="00383AC6">
              <w:trPr>
                <w:trHeight w:val="3218"/>
              </w:trPr>
              <w:tc>
                <w:tcPr>
                  <w:tcW w:w="4592" w:type="dxa"/>
                </w:tcPr>
                <w:p w14:paraId="6001EA6A" w14:textId="1D4E1B43" w:rsidR="00A8064F" w:rsidRPr="00CA4F96" w:rsidRDefault="007600A1" w:rsidP="00383AC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1B763B68" wp14:editId="4120AB08">
                        <wp:extent cx="2771775" cy="1838325"/>
                        <wp:effectExtent l="0" t="0" r="9525" b="9525"/>
                        <wp:docPr id="29710" name="Billede 297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E5BF153" w14:textId="39C21C7C" w:rsidR="007600A1" w:rsidRPr="00CA4F96" w:rsidRDefault="007600A1" w:rsidP="007600A1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Legebord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2014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845BF3D" w14:textId="77777777" w:rsidR="007600A1" w:rsidRPr="00CA4F96" w:rsidRDefault="007600A1" w:rsidP="007600A1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Norleg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6C668F1" w14:textId="77777777" w:rsidR="007600A1" w:rsidRPr="00CA4F96" w:rsidRDefault="007600A1" w:rsidP="007600A1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271BAAF" w14:textId="151DAE85" w:rsidR="00A8064F" w:rsidRPr="00CA4F96" w:rsidRDefault="007600A1" w:rsidP="007600A1">
            <w:pPr>
              <w:pStyle w:val="Sidehoved"/>
              <w:tabs>
                <w:tab w:val="left" w:pos="2552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>Emne 2</w:t>
            </w:r>
            <w:r w:rsidR="001A218D">
              <w:rPr>
                <w:b/>
                <w:bCs/>
                <w:color w:val="333333"/>
                <w:sz w:val="16"/>
                <w:szCs w:val="16"/>
              </w:rPr>
              <w:t>9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  <w:r w:rsidR="00A8064F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A8064F" w:rsidRPr="00CA4F96" w14:paraId="0C506A19" w14:textId="77777777" w:rsidTr="00383AC6">
              <w:trPr>
                <w:trHeight w:val="3263"/>
              </w:trPr>
              <w:tc>
                <w:tcPr>
                  <w:tcW w:w="4592" w:type="dxa"/>
                </w:tcPr>
                <w:p w14:paraId="0013A292" w14:textId="04795482" w:rsidR="00A8064F" w:rsidRPr="00CA4F96" w:rsidRDefault="001A218D" w:rsidP="00383AC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5AE45A32" wp14:editId="12849CA0">
                        <wp:extent cx="2771775" cy="1838325"/>
                        <wp:effectExtent l="0" t="0" r="9525" b="9525"/>
                        <wp:docPr id="29711" name="Billede 297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402F743" w14:textId="20667061" w:rsidR="00A8064F" w:rsidRPr="00827BA3" w:rsidRDefault="00A8064F" w:rsidP="00383AC6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 xml:space="preserve"> Bænk</w:t>
            </w:r>
          </w:p>
          <w:p w14:paraId="00D46CA0" w14:textId="77777777" w:rsidR="00A8064F" w:rsidRPr="00827BA3" w:rsidRDefault="00A8064F" w:rsidP="00383AC6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7057E8A5" w14:textId="77777777" w:rsidR="00A8064F" w:rsidRPr="00CA4F96" w:rsidRDefault="00A8064F" w:rsidP="00383AC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7784E444" w14:textId="17C3C2C5" w:rsidR="00A8064F" w:rsidRPr="00CA4F96" w:rsidRDefault="00A8064F" w:rsidP="00383AC6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1A218D">
              <w:rPr>
                <w:b/>
                <w:bCs/>
                <w:color w:val="333333"/>
                <w:sz w:val="16"/>
                <w:szCs w:val="16"/>
              </w:rPr>
              <w:t>30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</w:p>
        </w:tc>
      </w:tr>
      <w:tr w:rsidR="00A8064F" w:rsidRPr="00CA4F96" w14:paraId="408860C9" w14:textId="77777777" w:rsidTr="00383AC6">
        <w:tc>
          <w:tcPr>
            <w:tcW w:w="4871" w:type="dxa"/>
          </w:tcPr>
          <w:p w14:paraId="7002F115" w14:textId="77777777" w:rsidR="00A8064F" w:rsidRDefault="00A8064F" w:rsidP="00383AC6">
            <w:pPr>
              <w:pStyle w:val="Sidehoved"/>
              <w:tabs>
                <w:tab w:val="left" w:pos="2694"/>
              </w:tabs>
              <w:rPr>
                <w:b/>
                <w:bCs/>
                <w:noProof/>
                <w:color w:val="333333"/>
                <w:sz w:val="16"/>
                <w:szCs w:val="16"/>
              </w:rPr>
            </w:pPr>
          </w:p>
        </w:tc>
        <w:tc>
          <w:tcPr>
            <w:tcW w:w="4872" w:type="dxa"/>
          </w:tcPr>
          <w:p w14:paraId="3BE7A3EC" w14:textId="77777777" w:rsidR="00A8064F" w:rsidRDefault="00A8064F" w:rsidP="00383AC6">
            <w:pPr>
              <w:pStyle w:val="Sidehoved"/>
              <w:tabs>
                <w:tab w:val="left" w:pos="2766"/>
              </w:tabs>
              <w:rPr>
                <w:b/>
                <w:bCs/>
                <w:noProof/>
                <w:color w:val="333333"/>
                <w:sz w:val="16"/>
                <w:szCs w:val="16"/>
              </w:rPr>
            </w:pPr>
          </w:p>
        </w:tc>
      </w:tr>
      <w:tr w:rsidR="00A8064F" w:rsidRPr="00CA4F96" w14:paraId="3C9654E2" w14:textId="77777777" w:rsidTr="00383AC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A8064F" w:rsidRPr="00CA4F96" w14:paraId="56A6C969" w14:textId="77777777" w:rsidTr="00383AC6">
              <w:trPr>
                <w:trHeight w:val="3123"/>
              </w:trPr>
              <w:tc>
                <w:tcPr>
                  <w:tcW w:w="4592" w:type="dxa"/>
                </w:tcPr>
                <w:p w14:paraId="4AF5E6DF" w14:textId="1D35302B" w:rsidR="00A8064F" w:rsidRPr="00CA4F96" w:rsidRDefault="007B5627" w:rsidP="00383AC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lastRenderedPageBreak/>
                    <w:drawing>
                      <wp:inline distT="0" distB="0" distL="0" distR="0" wp14:anchorId="2139C25B" wp14:editId="0C11AD62">
                        <wp:extent cx="2771775" cy="1838325"/>
                        <wp:effectExtent l="0" t="0" r="9525" b="9525"/>
                        <wp:docPr id="29712" name="Billede 297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7899729" w14:textId="6D45661A" w:rsidR="00A8064F" w:rsidRPr="00CA4F96" w:rsidRDefault="00A8064F" w:rsidP="00383AC6">
            <w:pPr>
              <w:pStyle w:val="Sidehoved"/>
              <w:tabs>
                <w:tab w:val="left" w:pos="2552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Legehus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20</w:t>
            </w:r>
            <w:r w:rsidR="004205B8">
              <w:rPr>
                <w:b/>
                <w:bCs/>
                <w:color w:val="333333"/>
                <w:sz w:val="16"/>
                <w:szCs w:val="16"/>
              </w:rPr>
              <w:t>10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5478EDD0" w14:textId="196F3312" w:rsidR="00A8064F" w:rsidRPr="00CA4F96" w:rsidRDefault="00A8064F" w:rsidP="00383AC6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43164A">
              <w:rPr>
                <w:b/>
                <w:bCs/>
                <w:color w:val="333333"/>
                <w:sz w:val="16"/>
                <w:szCs w:val="16"/>
              </w:rPr>
              <w:t xml:space="preserve">Rudeco </w:t>
            </w:r>
            <w:r w:rsidR="0043164A">
              <w:rPr>
                <w:b/>
                <w:bCs/>
                <w:color w:val="333333"/>
                <w:sz w:val="16"/>
                <w:szCs w:val="16"/>
                <w:vertAlign w:val="superscript"/>
              </w:rPr>
              <w:t>a</w:t>
            </w:r>
            <w:r w:rsidR="0043164A">
              <w:rPr>
                <w:b/>
                <w:bCs/>
                <w:color w:val="333333"/>
                <w:sz w:val="16"/>
                <w:szCs w:val="16"/>
              </w:rPr>
              <w:t>/</w:t>
            </w:r>
            <w:r w:rsidR="0043164A">
              <w:rPr>
                <w:b/>
                <w:bCs/>
                <w:color w:val="333333"/>
                <w:sz w:val="16"/>
                <w:szCs w:val="16"/>
                <w:vertAlign w:val="subscript"/>
              </w:rPr>
              <w:t>s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E48304F" w14:textId="77777777" w:rsidR="00A8064F" w:rsidRPr="00CA4F96" w:rsidRDefault="00A8064F" w:rsidP="00383AC6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7272282E" w14:textId="4F8F4427" w:rsidR="00A8064F" w:rsidRPr="00CA4F96" w:rsidRDefault="00A8064F" w:rsidP="00383AC6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DA51AC">
              <w:rPr>
                <w:b/>
                <w:bCs/>
                <w:color w:val="333333"/>
                <w:sz w:val="16"/>
                <w:szCs w:val="16"/>
              </w:rPr>
              <w:t>31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401347">
              <w:rPr>
                <w:b/>
                <w:bCs/>
                <w:color w:val="333333"/>
                <w:sz w:val="16"/>
                <w:szCs w:val="16"/>
              </w:rPr>
              <w:t>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A8064F" w:rsidRPr="00CA4F96" w14:paraId="5C7A2C12" w14:textId="77777777" w:rsidTr="00383AC6">
              <w:trPr>
                <w:trHeight w:val="3123"/>
              </w:trPr>
              <w:tc>
                <w:tcPr>
                  <w:tcW w:w="4592" w:type="dxa"/>
                </w:tcPr>
                <w:p w14:paraId="207C529E" w14:textId="27110273" w:rsidR="00A8064F" w:rsidRPr="00CA4F96" w:rsidRDefault="007F7656" w:rsidP="00383AC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7731944A" wp14:editId="7460224E">
                        <wp:extent cx="2771775" cy="1838325"/>
                        <wp:effectExtent l="0" t="0" r="9525" b="9525"/>
                        <wp:docPr id="29713" name="Billede 297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5F9A2FA" w14:textId="2A9CA564" w:rsidR="00A8064F" w:rsidRPr="00CA4F96" w:rsidRDefault="00A8064F" w:rsidP="00383AC6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7F7656">
              <w:rPr>
                <w:b/>
                <w:bCs/>
                <w:color w:val="333333"/>
                <w:sz w:val="16"/>
                <w:szCs w:val="16"/>
              </w:rPr>
              <w:t>Stylter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7F7656">
              <w:rPr>
                <w:b/>
                <w:bCs/>
                <w:color w:val="333333"/>
                <w:sz w:val="16"/>
                <w:szCs w:val="16"/>
              </w:rPr>
              <w:t xml:space="preserve"> 2018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64EE34FF" w14:textId="4A976DF0" w:rsidR="00A8064F" w:rsidRPr="00CA4F96" w:rsidRDefault="00A8064F" w:rsidP="00383AC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="007F7656"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DA51AC">
              <w:rPr>
                <w:b/>
                <w:bCs/>
                <w:color w:val="333333"/>
                <w:sz w:val="16"/>
                <w:szCs w:val="16"/>
              </w:rPr>
              <w:t>JRJ Ribe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1741539" w14:textId="6D58EE19" w:rsidR="00A8064F" w:rsidRPr="00CA4F96" w:rsidRDefault="00A8064F" w:rsidP="00383AC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DA51AC">
              <w:rPr>
                <w:b/>
                <w:bCs/>
                <w:color w:val="333333"/>
                <w:sz w:val="16"/>
                <w:szCs w:val="16"/>
              </w:rPr>
              <w:t>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7D5EE579" w14:textId="40F86B28" w:rsidR="00A8064F" w:rsidRPr="00CA4F96" w:rsidRDefault="00A8064F" w:rsidP="00383AC6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DA51AC">
              <w:rPr>
                <w:b/>
                <w:bCs/>
                <w:color w:val="333333"/>
                <w:sz w:val="16"/>
                <w:szCs w:val="16"/>
              </w:rPr>
              <w:t>32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DA51AC">
              <w:rPr>
                <w:b/>
                <w:bCs/>
                <w:color w:val="333333"/>
                <w:sz w:val="16"/>
                <w:szCs w:val="16"/>
              </w:rPr>
              <w:t>Nej</w:t>
            </w:r>
          </w:p>
        </w:tc>
      </w:tr>
      <w:tr w:rsidR="00A8064F" w:rsidRPr="00CA4F96" w14:paraId="45FA3F30" w14:textId="77777777" w:rsidTr="00383AC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A8064F" w:rsidRPr="00CA4F96" w14:paraId="2431604B" w14:textId="77777777" w:rsidTr="00383AC6">
              <w:trPr>
                <w:trHeight w:val="3211"/>
              </w:trPr>
              <w:tc>
                <w:tcPr>
                  <w:tcW w:w="4592" w:type="dxa"/>
                </w:tcPr>
                <w:p w14:paraId="6E433ABD" w14:textId="43A559E9" w:rsidR="00A8064F" w:rsidRPr="00CA4F96" w:rsidRDefault="000F2805" w:rsidP="00383AC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5E59F809" wp14:editId="135875A1">
                        <wp:extent cx="2771775" cy="1838325"/>
                        <wp:effectExtent l="0" t="0" r="9525" b="9525"/>
                        <wp:docPr id="29714" name="Billede 297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9DC066B" w14:textId="1D1FC176" w:rsidR="000F2805" w:rsidRPr="00CA4F96" w:rsidRDefault="000F2805" w:rsidP="000F2805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Balancebane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2018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18EF046D" w14:textId="77777777" w:rsidR="000F2805" w:rsidRPr="00CA4F96" w:rsidRDefault="000F2805" w:rsidP="000F280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JRJ Ribe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4897D00" w14:textId="77777777" w:rsidR="000F2805" w:rsidRPr="00CA4F96" w:rsidRDefault="000F2805" w:rsidP="000F2805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0A1E106" w14:textId="59B33047" w:rsidR="00A8064F" w:rsidRPr="00CA4F96" w:rsidRDefault="000F2805" w:rsidP="000F2805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>Emne 3</w:t>
            </w:r>
            <w:r w:rsidR="00DC177E">
              <w:rPr>
                <w:b/>
                <w:bCs/>
                <w:color w:val="333333"/>
                <w:sz w:val="16"/>
                <w:szCs w:val="16"/>
              </w:rPr>
              <w:t>3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Nej</w:t>
            </w:r>
            <w:r w:rsidR="00A8064F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A8064F" w:rsidRPr="00CA4F96" w14:paraId="19B7A685" w14:textId="77777777" w:rsidTr="00383AC6">
              <w:trPr>
                <w:trHeight w:val="3212"/>
              </w:trPr>
              <w:tc>
                <w:tcPr>
                  <w:tcW w:w="4592" w:type="dxa"/>
                </w:tcPr>
                <w:p w14:paraId="1D42760E" w14:textId="4CAE4144" w:rsidR="00A8064F" w:rsidRPr="00CA4F96" w:rsidRDefault="00DC177E" w:rsidP="00383AC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1000098A" wp14:editId="7BB0E781">
                        <wp:extent cx="2771775" cy="1838325"/>
                        <wp:effectExtent l="0" t="0" r="9525" b="9525"/>
                        <wp:docPr id="29715" name="Billede 297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9B6F966" w14:textId="77777777" w:rsidR="00DC177E" w:rsidRPr="00827BA3" w:rsidRDefault="00A8064F" w:rsidP="00DC177E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DC177E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>Bord bænk sæt</w:t>
            </w:r>
          </w:p>
          <w:p w14:paraId="5B8A92A6" w14:textId="77777777" w:rsidR="00DC177E" w:rsidRPr="00827BA3" w:rsidRDefault="00DC177E" w:rsidP="00DC177E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769B2576" w14:textId="6E28C6EA" w:rsidR="00A8064F" w:rsidRPr="00CA4F96" w:rsidRDefault="00DC177E" w:rsidP="00DC177E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A8064F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8F9107C" w14:textId="540809F0" w:rsidR="00A8064F" w:rsidRPr="00CA4F96" w:rsidRDefault="00A8064F" w:rsidP="00383AC6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DC177E">
              <w:rPr>
                <w:b/>
                <w:bCs/>
                <w:color w:val="333333"/>
                <w:sz w:val="16"/>
                <w:szCs w:val="16"/>
              </w:rPr>
              <w:t>34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</w:p>
        </w:tc>
      </w:tr>
      <w:tr w:rsidR="00A8064F" w:rsidRPr="00CA4F96" w14:paraId="094BDA10" w14:textId="77777777" w:rsidTr="00383AC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A8064F" w:rsidRPr="00CA4F96" w14:paraId="1B342BAB" w14:textId="77777777" w:rsidTr="00383AC6">
              <w:trPr>
                <w:trHeight w:val="3218"/>
              </w:trPr>
              <w:tc>
                <w:tcPr>
                  <w:tcW w:w="4592" w:type="dxa"/>
                </w:tcPr>
                <w:p w14:paraId="2C56DB9F" w14:textId="5BCF9923" w:rsidR="00A8064F" w:rsidRPr="00CA4F96" w:rsidRDefault="007B37F9" w:rsidP="00383AC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4F6C127C" wp14:editId="0BF89DEF">
                        <wp:extent cx="2771775" cy="1838325"/>
                        <wp:effectExtent l="0" t="0" r="9525" b="9525"/>
                        <wp:docPr id="29716" name="Billede 297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EF6D55C" w14:textId="2B539594" w:rsidR="007B37F9" w:rsidRPr="00CA4F96" w:rsidRDefault="007B37F9" w:rsidP="007B37F9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Gynger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2021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5E641EDC" w14:textId="24BE7AFB" w:rsidR="007B37F9" w:rsidRPr="00CA4F96" w:rsidRDefault="007B37F9" w:rsidP="007B37F9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2849DF">
              <w:rPr>
                <w:b/>
                <w:bCs/>
                <w:color w:val="333333"/>
                <w:sz w:val="16"/>
                <w:szCs w:val="16"/>
              </w:rPr>
              <w:t>Nikoplay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200C240" w14:textId="77777777" w:rsidR="007B37F9" w:rsidRPr="00CA4F96" w:rsidRDefault="007B37F9" w:rsidP="007B37F9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509D9D08" w14:textId="46DCF971" w:rsidR="00A8064F" w:rsidRPr="00CA4F96" w:rsidRDefault="007B37F9" w:rsidP="007B37F9">
            <w:pPr>
              <w:pStyle w:val="Sidehoved"/>
              <w:tabs>
                <w:tab w:val="left" w:pos="2552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C2097B">
              <w:rPr>
                <w:b/>
                <w:bCs/>
                <w:color w:val="333333"/>
                <w:sz w:val="16"/>
                <w:szCs w:val="16"/>
              </w:rPr>
              <w:t>35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2849DF">
              <w:rPr>
                <w:b/>
                <w:bCs/>
                <w:color w:val="333333"/>
                <w:sz w:val="16"/>
                <w:szCs w:val="16"/>
              </w:rPr>
              <w:t>Nej</w:t>
            </w:r>
            <w:r w:rsidR="00A8064F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A8064F" w:rsidRPr="00CA4F96" w14:paraId="50DD503F" w14:textId="77777777" w:rsidTr="00383AC6">
              <w:trPr>
                <w:trHeight w:val="3263"/>
              </w:trPr>
              <w:tc>
                <w:tcPr>
                  <w:tcW w:w="4592" w:type="dxa"/>
                </w:tcPr>
                <w:p w14:paraId="499E16CB" w14:textId="6C94148B" w:rsidR="00A8064F" w:rsidRPr="00CA4F96" w:rsidRDefault="00C2097B" w:rsidP="00383AC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0CD4B5C8" wp14:editId="2011F942">
                        <wp:extent cx="2771775" cy="1838325"/>
                        <wp:effectExtent l="0" t="0" r="9525" b="9525"/>
                        <wp:docPr id="29717" name="Billede 297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0E2A83A" w14:textId="727D5332" w:rsidR="00C2097B" w:rsidRPr="00827BA3" w:rsidRDefault="00C2097B" w:rsidP="00C2097B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Legedæk</w:t>
            </w:r>
          </w:p>
          <w:p w14:paraId="725CAEC8" w14:textId="77777777" w:rsidR="00C2097B" w:rsidRPr="00827BA3" w:rsidRDefault="00C2097B" w:rsidP="00C2097B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314FAFCC" w14:textId="68AA1634" w:rsidR="00A8064F" w:rsidRPr="00CA4F96" w:rsidRDefault="00C2097B" w:rsidP="00C2097B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A8064F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59180385" w14:textId="18D7675A" w:rsidR="00A8064F" w:rsidRPr="00CA4F96" w:rsidRDefault="00A8064F" w:rsidP="00383AC6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C2097B">
              <w:rPr>
                <w:b/>
                <w:bCs/>
                <w:color w:val="333333"/>
                <w:sz w:val="16"/>
                <w:szCs w:val="16"/>
              </w:rPr>
              <w:t>36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</w:p>
        </w:tc>
      </w:tr>
      <w:tr w:rsidR="00C2097B" w:rsidRPr="00CA4F96" w14:paraId="54C16CA9" w14:textId="77777777" w:rsidTr="00383AC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C2097B" w:rsidRPr="00CA4F96" w14:paraId="2A48523C" w14:textId="77777777" w:rsidTr="00383AC6">
              <w:trPr>
                <w:trHeight w:val="3123"/>
              </w:trPr>
              <w:tc>
                <w:tcPr>
                  <w:tcW w:w="4592" w:type="dxa"/>
                </w:tcPr>
                <w:p w14:paraId="4560B68E" w14:textId="56EA9064" w:rsidR="00C2097B" w:rsidRPr="00CA4F96" w:rsidRDefault="00183850" w:rsidP="00383AC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lastRenderedPageBreak/>
                    <w:drawing>
                      <wp:inline distT="0" distB="0" distL="0" distR="0" wp14:anchorId="54FFA97B" wp14:editId="12BF7B51">
                        <wp:extent cx="2771775" cy="1838325"/>
                        <wp:effectExtent l="0" t="0" r="9525" b="9525"/>
                        <wp:docPr id="29742" name="Billede 297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EAF0FD3" w14:textId="77777777" w:rsidR="00183850" w:rsidRPr="00827BA3" w:rsidRDefault="00C2097B" w:rsidP="00183850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 xml:space="preserve"> </w:t>
            </w:r>
            <w:r w:rsidR="00183850"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183850">
              <w:rPr>
                <w:b/>
                <w:bCs/>
                <w:color w:val="333333"/>
                <w:sz w:val="16"/>
                <w:szCs w:val="16"/>
              </w:rPr>
              <w:t xml:space="preserve"> Legedæk</w:t>
            </w:r>
          </w:p>
          <w:p w14:paraId="0CFEE2CE" w14:textId="77777777" w:rsidR="00183850" w:rsidRPr="00827BA3" w:rsidRDefault="00183850" w:rsidP="00183850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39CD43A0" w14:textId="294FB874" w:rsidR="00C2097B" w:rsidRPr="00CA4F96" w:rsidRDefault="00183850" w:rsidP="00183850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C2097B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12A81B62" w14:textId="28213AC1" w:rsidR="00C2097B" w:rsidRPr="00CA4F96" w:rsidRDefault="00C2097B" w:rsidP="00383AC6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183850">
              <w:rPr>
                <w:b/>
                <w:bCs/>
                <w:color w:val="333333"/>
                <w:sz w:val="16"/>
                <w:szCs w:val="16"/>
              </w:rPr>
              <w:t>37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C2097B" w:rsidRPr="00CA4F96" w14:paraId="6BA99A8C" w14:textId="77777777" w:rsidTr="00383AC6">
              <w:trPr>
                <w:trHeight w:val="3123"/>
              </w:trPr>
              <w:tc>
                <w:tcPr>
                  <w:tcW w:w="4592" w:type="dxa"/>
                </w:tcPr>
                <w:p w14:paraId="562F324D" w14:textId="6DF38689" w:rsidR="00C2097B" w:rsidRPr="00CA4F96" w:rsidRDefault="00E846ED" w:rsidP="00383AC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0FAC8F71" wp14:editId="3A306731">
                        <wp:extent cx="2771775" cy="1838325"/>
                        <wp:effectExtent l="0" t="0" r="9525" b="9525"/>
                        <wp:docPr id="29743" name="Billede 297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95B5616" w14:textId="1A8F3A62" w:rsidR="00E846ED" w:rsidRPr="00CA4F96" w:rsidRDefault="00E846ED" w:rsidP="00E846ED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FF0EAC">
              <w:rPr>
                <w:b/>
                <w:bCs/>
                <w:color w:val="333333"/>
                <w:sz w:val="16"/>
                <w:szCs w:val="16"/>
              </w:rPr>
              <w:t>Rutsjebane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2021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100244D0" w14:textId="77777777" w:rsidR="00E846ED" w:rsidRPr="00CA4F96" w:rsidRDefault="00E846ED" w:rsidP="00E846ED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Nikoplay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216A998" w14:textId="77777777" w:rsidR="00E846ED" w:rsidRPr="00CA4F96" w:rsidRDefault="00E846ED" w:rsidP="00E846ED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69ECA3D" w14:textId="60C64954" w:rsidR="00C2097B" w:rsidRPr="00CA4F96" w:rsidRDefault="00E846ED" w:rsidP="00E846ED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E25832">
              <w:rPr>
                <w:b/>
                <w:bCs/>
                <w:color w:val="333333"/>
                <w:sz w:val="16"/>
                <w:szCs w:val="16"/>
              </w:rPr>
              <w:t>38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811F84">
              <w:rPr>
                <w:b/>
                <w:bCs/>
                <w:color w:val="333333"/>
                <w:sz w:val="16"/>
                <w:szCs w:val="16"/>
              </w:rPr>
              <w:t>Nej</w:t>
            </w:r>
          </w:p>
        </w:tc>
      </w:tr>
      <w:tr w:rsidR="00C2097B" w:rsidRPr="00CA4F96" w14:paraId="797A1A06" w14:textId="77777777" w:rsidTr="00383AC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C2097B" w:rsidRPr="00CA4F96" w14:paraId="1204D466" w14:textId="77777777" w:rsidTr="00383AC6">
              <w:trPr>
                <w:trHeight w:val="3211"/>
              </w:trPr>
              <w:tc>
                <w:tcPr>
                  <w:tcW w:w="4592" w:type="dxa"/>
                </w:tcPr>
                <w:p w14:paraId="1B727BD1" w14:textId="35C3B177" w:rsidR="00C2097B" w:rsidRPr="00CA4F96" w:rsidRDefault="00E25832" w:rsidP="00383AC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3C41E3D7" wp14:editId="7E34418D">
                        <wp:extent cx="2771775" cy="1838325"/>
                        <wp:effectExtent l="0" t="0" r="9525" b="9525"/>
                        <wp:docPr id="29744" name="Billede 297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9502540" w14:textId="77777777" w:rsidR="00E25832" w:rsidRPr="00827BA3" w:rsidRDefault="00C2097B" w:rsidP="00E25832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E25832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>Bord bænk sæt</w:t>
            </w:r>
          </w:p>
          <w:p w14:paraId="02B1CF23" w14:textId="77777777" w:rsidR="00E25832" w:rsidRPr="00827BA3" w:rsidRDefault="00E25832" w:rsidP="00E25832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62640031" w14:textId="7A641EBE" w:rsidR="00C2097B" w:rsidRPr="00CA4F96" w:rsidRDefault="00E25832" w:rsidP="00E25832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C2097B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168425A" w14:textId="31B340E8" w:rsidR="00C2097B" w:rsidRPr="00CA4F96" w:rsidRDefault="00C2097B" w:rsidP="00383AC6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E25832">
              <w:rPr>
                <w:b/>
                <w:bCs/>
                <w:color w:val="333333"/>
                <w:sz w:val="16"/>
                <w:szCs w:val="16"/>
              </w:rPr>
              <w:t>39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C2097B" w:rsidRPr="00CA4F96" w14:paraId="5C0FA055" w14:textId="77777777" w:rsidTr="00383AC6">
              <w:trPr>
                <w:trHeight w:val="3212"/>
              </w:trPr>
              <w:tc>
                <w:tcPr>
                  <w:tcW w:w="4592" w:type="dxa"/>
                </w:tcPr>
                <w:p w14:paraId="07C64347" w14:textId="75668F7B" w:rsidR="00C2097B" w:rsidRPr="00CA4F96" w:rsidRDefault="00065B4C" w:rsidP="00383AC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13A6F274" wp14:editId="07A238B8">
                        <wp:extent cx="2771775" cy="1838325"/>
                        <wp:effectExtent l="0" t="0" r="9525" b="9525"/>
                        <wp:docPr id="29745" name="Billede 297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E86B6CB" w14:textId="5C631959" w:rsidR="00C2097B" w:rsidRPr="00827BA3" w:rsidRDefault="00C2097B" w:rsidP="00383AC6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065B4C">
              <w:rPr>
                <w:b/>
                <w:bCs/>
                <w:color w:val="333333"/>
                <w:sz w:val="16"/>
                <w:szCs w:val="16"/>
              </w:rPr>
              <w:t>Multibane</w:t>
            </w:r>
          </w:p>
          <w:p w14:paraId="711F6262" w14:textId="77777777" w:rsidR="00C2097B" w:rsidRPr="00827BA3" w:rsidRDefault="00C2097B" w:rsidP="00383AC6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5C0E453B" w14:textId="77777777" w:rsidR="00C2097B" w:rsidRPr="00CA4F96" w:rsidRDefault="00C2097B" w:rsidP="00383AC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A82DD8C" w14:textId="613DCE5E" w:rsidR="00C2097B" w:rsidRPr="00CA4F96" w:rsidRDefault="00C2097B" w:rsidP="00383AC6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065B4C">
              <w:rPr>
                <w:b/>
                <w:bCs/>
                <w:color w:val="333333"/>
                <w:sz w:val="16"/>
                <w:szCs w:val="16"/>
              </w:rPr>
              <w:t>40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</w:p>
        </w:tc>
      </w:tr>
      <w:tr w:rsidR="00C2097B" w:rsidRPr="00CA4F96" w14:paraId="4B9F9ADB" w14:textId="77777777" w:rsidTr="00383AC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C2097B" w:rsidRPr="00CA4F96" w14:paraId="6AB5C0D9" w14:textId="77777777" w:rsidTr="00383AC6">
              <w:trPr>
                <w:trHeight w:val="3218"/>
              </w:trPr>
              <w:tc>
                <w:tcPr>
                  <w:tcW w:w="4592" w:type="dxa"/>
                </w:tcPr>
                <w:p w14:paraId="5C455409" w14:textId="0DA07843" w:rsidR="00C2097B" w:rsidRPr="00CA4F96" w:rsidRDefault="00195998" w:rsidP="00383AC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05BA3F45" wp14:editId="0B09AF8D">
                        <wp:extent cx="2771775" cy="1838325"/>
                        <wp:effectExtent l="0" t="0" r="9525" b="9525"/>
                        <wp:docPr id="29746" name="Billede 297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0F05384" w14:textId="77777777" w:rsidR="00195998" w:rsidRPr="00CA4F96" w:rsidRDefault="00C2097B" w:rsidP="00195998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195998">
              <w:rPr>
                <w:b/>
                <w:bCs/>
                <w:color w:val="333333"/>
                <w:sz w:val="16"/>
                <w:szCs w:val="16"/>
              </w:rPr>
              <w:t>Legebord</w:t>
            </w:r>
            <w:r w:rsidR="00195998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  <w:r w:rsidR="00195998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2EC0E138" w14:textId="77777777" w:rsidR="00195998" w:rsidRPr="00827BA3" w:rsidRDefault="00195998" w:rsidP="00195998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4B9C6982" w14:textId="388CFB42" w:rsidR="00C2097B" w:rsidRPr="00CA4F96" w:rsidRDefault="00195998" w:rsidP="00195998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C2097B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4A886EAD" w14:textId="552B3BBB" w:rsidR="00C2097B" w:rsidRPr="00CA4F96" w:rsidRDefault="00C2097B" w:rsidP="00383AC6">
            <w:pPr>
              <w:pStyle w:val="Sidehoved"/>
              <w:tabs>
                <w:tab w:val="left" w:pos="2552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F97AFC">
              <w:rPr>
                <w:b/>
                <w:bCs/>
                <w:color w:val="333333"/>
                <w:sz w:val="16"/>
                <w:szCs w:val="16"/>
              </w:rPr>
              <w:t>41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C2097B" w:rsidRPr="00CA4F96" w14:paraId="0AFB11D8" w14:textId="77777777" w:rsidTr="00383AC6">
              <w:trPr>
                <w:trHeight w:val="3263"/>
              </w:trPr>
              <w:tc>
                <w:tcPr>
                  <w:tcW w:w="4592" w:type="dxa"/>
                </w:tcPr>
                <w:p w14:paraId="6F0AC381" w14:textId="0A67D930" w:rsidR="00C2097B" w:rsidRPr="00CA4F96" w:rsidRDefault="00F97AFC" w:rsidP="00383AC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530F72D9" wp14:editId="68EDEB46">
                        <wp:extent cx="2771775" cy="1838325"/>
                        <wp:effectExtent l="0" t="0" r="9525" b="9525"/>
                        <wp:docPr id="29747" name="Billede 297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CE8472F" w14:textId="77777777" w:rsidR="00C2097B" w:rsidRPr="00827BA3" w:rsidRDefault="00C2097B" w:rsidP="00383AC6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 xml:space="preserve"> Bord bænk sæt</w:t>
            </w:r>
          </w:p>
          <w:p w14:paraId="55FFCD5C" w14:textId="77777777" w:rsidR="00C2097B" w:rsidRPr="00827BA3" w:rsidRDefault="00C2097B" w:rsidP="00383AC6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517622DB" w14:textId="77777777" w:rsidR="00C2097B" w:rsidRPr="00CA4F96" w:rsidRDefault="00C2097B" w:rsidP="00383AC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3C23FCA2" w14:textId="14F7BEDE" w:rsidR="00C2097B" w:rsidRPr="00CA4F96" w:rsidRDefault="00C2097B" w:rsidP="00383AC6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F97AFC">
              <w:rPr>
                <w:b/>
                <w:bCs/>
                <w:color w:val="333333"/>
                <w:sz w:val="16"/>
                <w:szCs w:val="16"/>
              </w:rPr>
              <w:t>42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</w:p>
        </w:tc>
      </w:tr>
      <w:tr w:rsidR="00C2097B" w:rsidRPr="00CA4F96" w14:paraId="202652CD" w14:textId="77777777" w:rsidTr="00383AC6">
        <w:tc>
          <w:tcPr>
            <w:tcW w:w="4871" w:type="dxa"/>
          </w:tcPr>
          <w:p w14:paraId="4504B2C1" w14:textId="77777777" w:rsidR="00C2097B" w:rsidRDefault="00C2097B" w:rsidP="00383AC6">
            <w:pPr>
              <w:pStyle w:val="Sidehoved"/>
              <w:tabs>
                <w:tab w:val="left" w:pos="2694"/>
              </w:tabs>
              <w:rPr>
                <w:b/>
                <w:bCs/>
                <w:noProof/>
                <w:color w:val="333333"/>
                <w:sz w:val="16"/>
                <w:szCs w:val="16"/>
              </w:rPr>
            </w:pPr>
          </w:p>
        </w:tc>
        <w:tc>
          <w:tcPr>
            <w:tcW w:w="4872" w:type="dxa"/>
          </w:tcPr>
          <w:p w14:paraId="604A5EDE" w14:textId="77777777" w:rsidR="00C2097B" w:rsidRDefault="00C2097B" w:rsidP="00383AC6">
            <w:pPr>
              <w:pStyle w:val="Sidehoved"/>
              <w:tabs>
                <w:tab w:val="left" w:pos="2766"/>
              </w:tabs>
              <w:rPr>
                <w:b/>
                <w:bCs/>
                <w:noProof/>
                <w:color w:val="333333"/>
                <w:sz w:val="16"/>
                <w:szCs w:val="16"/>
              </w:rPr>
            </w:pPr>
          </w:p>
        </w:tc>
      </w:tr>
      <w:tr w:rsidR="00C2097B" w:rsidRPr="00CA4F96" w14:paraId="6606A380" w14:textId="77777777" w:rsidTr="00383AC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C2097B" w:rsidRPr="00CA4F96" w14:paraId="253C9D23" w14:textId="77777777" w:rsidTr="00383AC6">
              <w:trPr>
                <w:trHeight w:val="3123"/>
              </w:trPr>
              <w:tc>
                <w:tcPr>
                  <w:tcW w:w="4592" w:type="dxa"/>
                </w:tcPr>
                <w:p w14:paraId="79434861" w14:textId="574D3682" w:rsidR="00C2097B" w:rsidRPr="00CA4F96" w:rsidRDefault="00282E8E" w:rsidP="00383AC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lastRenderedPageBreak/>
                    <w:drawing>
                      <wp:inline distT="0" distB="0" distL="0" distR="0" wp14:anchorId="24A44E69" wp14:editId="67482F58">
                        <wp:extent cx="2771775" cy="1838325"/>
                        <wp:effectExtent l="0" t="0" r="9525" b="9525"/>
                        <wp:docPr id="29748" name="Billede 297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46A0233" w14:textId="77777777" w:rsidR="00282E8E" w:rsidRPr="00827BA3" w:rsidRDefault="00C2097B" w:rsidP="00282E8E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282E8E"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 w:rsidR="00282E8E">
              <w:rPr>
                <w:b/>
                <w:bCs/>
                <w:color w:val="333333"/>
                <w:sz w:val="16"/>
                <w:szCs w:val="16"/>
              </w:rPr>
              <w:t xml:space="preserve"> Legedæk</w:t>
            </w:r>
          </w:p>
          <w:p w14:paraId="01E33573" w14:textId="77777777" w:rsidR="00282E8E" w:rsidRPr="00827BA3" w:rsidRDefault="00282E8E" w:rsidP="00282E8E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095713DC" w14:textId="048624DE" w:rsidR="00C2097B" w:rsidRPr="00CA4F96" w:rsidRDefault="00282E8E" w:rsidP="00282E8E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C2097B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6CA1A5F4" w14:textId="59215454" w:rsidR="00C2097B" w:rsidRPr="00CA4F96" w:rsidRDefault="00C2097B" w:rsidP="00383AC6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>Emne</w:t>
            </w:r>
            <w:r w:rsidR="00282E8E">
              <w:rPr>
                <w:b/>
                <w:bCs/>
                <w:color w:val="333333"/>
                <w:sz w:val="16"/>
                <w:szCs w:val="16"/>
              </w:rPr>
              <w:t xml:space="preserve"> 43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C2097B" w:rsidRPr="00CA4F96" w14:paraId="0FA9C280" w14:textId="77777777" w:rsidTr="00383AC6">
              <w:trPr>
                <w:trHeight w:val="3123"/>
              </w:trPr>
              <w:tc>
                <w:tcPr>
                  <w:tcW w:w="4592" w:type="dxa"/>
                </w:tcPr>
                <w:p w14:paraId="106862FA" w14:textId="15C24B8E" w:rsidR="00C2097B" w:rsidRPr="00CA4F96" w:rsidRDefault="00793853" w:rsidP="00383AC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2FC5369E" wp14:editId="4AA77863">
                        <wp:extent cx="2771775" cy="1838325"/>
                        <wp:effectExtent l="0" t="0" r="9525" b="9525"/>
                        <wp:docPr id="29749" name="Billede 297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E976C62" w14:textId="062D7EF0" w:rsidR="00C2097B" w:rsidRPr="00CA4F96" w:rsidRDefault="00C2097B" w:rsidP="00383AC6">
            <w:pPr>
              <w:pStyle w:val="Sidehoved"/>
              <w:tabs>
                <w:tab w:val="left" w:pos="2483"/>
              </w:tabs>
              <w:ind w:left="110" w:hanging="110"/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793853">
              <w:rPr>
                <w:b/>
                <w:bCs/>
                <w:color w:val="333333"/>
                <w:sz w:val="16"/>
                <w:szCs w:val="16"/>
              </w:rPr>
              <w:t>Legehus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  <w:t>Årgang:</w:t>
            </w:r>
            <w:r w:rsidR="00793853">
              <w:rPr>
                <w:b/>
                <w:bCs/>
                <w:color w:val="333333"/>
                <w:sz w:val="16"/>
                <w:szCs w:val="16"/>
              </w:rPr>
              <w:t xml:space="preserve"> 2021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1225DB2C" w14:textId="50FB86DB" w:rsidR="00C2097B" w:rsidRPr="00CA4F96" w:rsidRDefault="00C2097B" w:rsidP="00383AC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Producent:</w:t>
            </w:r>
            <w:r w:rsidR="00793853">
              <w:rPr>
                <w:b/>
                <w:bCs/>
                <w:color w:val="333333"/>
                <w:sz w:val="16"/>
                <w:szCs w:val="16"/>
              </w:rPr>
              <w:t xml:space="preserve"> Guldborg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5155EC4B" w14:textId="44CF4592" w:rsidR="00C2097B" w:rsidRPr="00CA4F96" w:rsidRDefault="00C2097B" w:rsidP="00383AC6">
            <w:pPr>
              <w:pStyle w:val="Sidehoved"/>
              <w:tabs>
                <w:tab w:val="left" w:pos="2483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Er redskabet mærket: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793853">
              <w:rPr>
                <w:b/>
                <w:bCs/>
                <w:color w:val="333333"/>
                <w:sz w:val="16"/>
                <w:szCs w:val="16"/>
              </w:rPr>
              <w:t>Ja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6856D3C2" w14:textId="34DCC64B" w:rsidR="00C2097B" w:rsidRPr="00CA4F96" w:rsidRDefault="00C2097B" w:rsidP="00383AC6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5F1D2C">
              <w:rPr>
                <w:b/>
                <w:bCs/>
                <w:color w:val="333333"/>
                <w:sz w:val="16"/>
                <w:szCs w:val="16"/>
              </w:rPr>
              <w:t>44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>Er der registreret fejl / mangler: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3D0306">
              <w:rPr>
                <w:b/>
                <w:bCs/>
                <w:color w:val="333333"/>
                <w:sz w:val="16"/>
                <w:szCs w:val="16"/>
              </w:rPr>
              <w:t>Nej</w:t>
            </w:r>
          </w:p>
        </w:tc>
      </w:tr>
      <w:tr w:rsidR="00C2097B" w:rsidRPr="00CA4F96" w14:paraId="1389B02D" w14:textId="77777777" w:rsidTr="00383AC6">
        <w:tc>
          <w:tcPr>
            <w:tcW w:w="4871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C2097B" w:rsidRPr="00CA4F96" w14:paraId="55995CDB" w14:textId="77777777" w:rsidTr="00383AC6">
              <w:trPr>
                <w:trHeight w:val="3211"/>
              </w:trPr>
              <w:tc>
                <w:tcPr>
                  <w:tcW w:w="4592" w:type="dxa"/>
                </w:tcPr>
                <w:p w14:paraId="27BB402A" w14:textId="7319DDD4" w:rsidR="00C2097B" w:rsidRPr="00CA4F96" w:rsidRDefault="000B6037" w:rsidP="00383AC6">
                  <w:pPr>
                    <w:pStyle w:val="Sidehoved"/>
                    <w:tabs>
                      <w:tab w:val="left" w:pos="2694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noProof/>
                      <w:color w:val="333333"/>
                      <w:sz w:val="16"/>
                      <w:szCs w:val="16"/>
                    </w:rPr>
                    <w:drawing>
                      <wp:inline distT="0" distB="0" distL="0" distR="0" wp14:anchorId="7184B7EC" wp14:editId="6843261C">
                        <wp:extent cx="2771775" cy="1838325"/>
                        <wp:effectExtent l="0" t="0" r="9525" b="9525"/>
                        <wp:docPr id="29750" name="Billede 297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1775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157E327" w14:textId="77777777" w:rsidR="000B6037" w:rsidRPr="00827BA3" w:rsidRDefault="00C2097B" w:rsidP="000B6037">
            <w:pPr>
              <w:suppressAutoHyphens/>
              <w:spacing w:after="0" w:line="240" w:lineRule="auto"/>
              <w:rPr>
                <w:rFonts w:eastAsia="Times New Roman" w:cs="Arial"/>
                <w:b/>
                <w:bCs/>
                <w:color w:val="000000"/>
                <w:kern w:val="2"/>
                <w:sz w:val="16"/>
                <w:szCs w:val="16"/>
                <w:lang w:eastAsia="ar-SA"/>
              </w:rPr>
            </w:pPr>
            <w:r w:rsidRPr="00CA4F96">
              <w:rPr>
                <w:b/>
                <w:bCs/>
                <w:color w:val="333333"/>
                <w:sz w:val="16"/>
                <w:szCs w:val="16"/>
              </w:rPr>
              <w:t>Redskab: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 </w:t>
            </w:r>
            <w:r w:rsidR="000B6037" w:rsidRPr="00827BA3">
              <w:rPr>
                <w:rFonts w:eastAsia="Times New Roman" w:cs="Arial"/>
                <w:b/>
                <w:bCs/>
                <w:color w:val="333333"/>
                <w:kern w:val="2"/>
                <w:sz w:val="16"/>
                <w:szCs w:val="16"/>
                <w:lang w:eastAsia="ar-SA"/>
              </w:rPr>
              <w:t>Bord bænk sæt</w:t>
            </w:r>
          </w:p>
          <w:p w14:paraId="63B2167F" w14:textId="77777777" w:rsidR="000B6037" w:rsidRPr="00827BA3" w:rsidRDefault="000B6037" w:rsidP="000B6037">
            <w:pPr>
              <w:suppressAutoHyphens/>
              <w:spacing w:after="0" w:line="240" w:lineRule="auto"/>
              <w:rPr>
                <w:rFonts w:eastAsia="Times New Roman" w:cs="Arial"/>
                <w:color w:val="000000"/>
                <w:kern w:val="2"/>
                <w:sz w:val="16"/>
                <w:szCs w:val="16"/>
                <w:lang w:eastAsia="ar-SA"/>
              </w:rPr>
            </w:pPr>
          </w:p>
          <w:p w14:paraId="6DF846DB" w14:textId="42160358" w:rsidR="00C2097B" w:rsidRPr="00CA4F96" w:rsidRDefault="000B6037" w:rsidP="000B6037">
            <w:pPr>
              <w:pStyle w:val="Sidehoved"/>
              <w:tabs>
                <w:tab w:val="left" w:pos="2552"/>
              </w:tabs>
              <w:rPr>
                <w:b/>
                <w:bCs/>
                <w:color w:val="333333"/>
                <w:sz w:val="16"/>
                <w:szCs w:val="16"/>
              </w:rPr>
            </w:pPr>
            <w:r w:rsidRPr="00827BA3">
              <w:rPr>
                <w:rFonts w:cs="Arial"/>
                <w:i/>
                <w:iCs/>
                <w:sz w:val="16"/>
                <w:szCs w:val="16"/>
              </w:rPr>
              <w:t>Ikke omfattet af DS/EN 1176</w:t>
            </w:r>
            <w:r w:rsidR="00C2097B"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  <w:p w14:paraId="68C33C63" w14:textId="4B58F7A9" w:rsidR="00C2097B" w:rsidRPr="00CA4F96" w:rsidRDefault="00C2097B" w:rsidP="00383AC6">
            <w:pPr>
              <w:pStyle w:val="Sidehoved"/>
              <w:tabs>
                <w:tab w:val="left" w:pos="2552"/>
              </w:tabs>
              <w:rPr>
                <w:sz w:val="16"/>
                <w:szCs w:val="16"/>
              </w:rPr>
            </w:pPr>
            <w:r>
              <w:rPr>
                <w:b/>
                <w:bCs/>
                <w:color w:val="333333"/>
                <w:sz w:val="16"/>
                <w:szCs w:val="16"/>
              </w:rPr>
              <w:t xml:space="preserve">Emne </w:t>
            </w:r>
            <w:r w:rsidR="005F1D2C">
              <w:rPr>
                <w:b/>
                <w:bCs/>
                <w:color w:val="333333"/>
                <w:sz w:val="16"/>
                <w:szCs w:val="16"/>
              </w:rPr>
              <w:t>45</w:t>
            </w:r>
            <w:r>
              <w:rPr>
                <w:b/>
                <w:bCs/>
                <w:color w:val="333333"/>
                <w:sz w:val="16"/>
                <w:szCs w:val="16"/>
              </w:rPr>
              <w:t xml:space="preserve">: </w:t>
            </w:r>
            <w:r w:rsidRPr="00CA4F96">
              <w:rPr>
                <w:b/>
                <w:bCs/>
                <w:color w:val="333333"/>
                <w:sz w:val="16"/>
                <w:szCs w:val="16"/>
              </w:rPr>
              <w:tab/>
            </w:r>
          </w:p>
        </w:tc>
        <w:tc>
          <w:tcPr>
            <w:tcW w:w="4872" w:type="dxa"/>
          </w:tcPr>
          <w:tbl>
            <w:tblPr>
              <w:tblW w:w="0" w:type="auto"/>
              <w:tblInd w:w="110" w:type="dxa"/>
              <w:tblLayout w:type="fixed"/>
              <w:tblLook w:val="0000" w:firstRow="0" w:lastRow="0" w:firstColumn="0" w:lastColumn="0" w:noHBand="0" w:noVBand="0"/>
            </w:tblPr>
            <w:tblGrid>
              <w:gridCol w:w="4592"/>
            </w:tblGrid>
            <w:tr w:rsidR="00C2097B" w:rsidRPr="00CA4F96" w14:paraId="3C56B6A4" w14:textId="77777777" w:rsidTr="00383AC6">
              <w:trPr>
                <w:trHeight w:val="3212"/>
              </w:trPr>
              <w:tc>
                <w:tcPr>
                  <w:tcW w:w="4592" w:type="dxa"/>
                </w:tcPr>
                <w:p w14:paraId="24F0937C" w14:textId="6E4998F0" w:rsidR="00C2097B" w:rsidRPr="00CA4F96" w:rsidRDefault="00C2097B" w:rsidP="00383AC6">
                  <w:pPr>
                    <w:pStyle w:val="Sidehoved"/>
                    <w:tabs>
                      <w:tab w:val="left" w:pos="2766"/>
                    </w:tabs>
                    <w:rPr>
                      <w:b/>
                      <w:bCs/>
                      <w:color w:val="333333"/>
                      <w:sz w:val="16"/>
                      <w:szCs w:val="16"/>
                    </w:rPr>
                  </w:pPr>
                </w:p>
              </w:tc>
            </w:tr>
          </w:tbl>
          <w:p w14:paraId="7D287126" w14:textId="583CB377" w:rsidR="00C2097B" w:rsidRPr="00CA4F96" w:rsidRDefault="00C2097B" w:rsidP="00383AC6">
            <w:pPr>
              <w:pStyle w:val="Sidehoved"/>
              <w:tabs>
                <w:tab w:val="left" w:pos="2483"/>
              </w:tabs>
              <w:rPr>
                <w:sz w:val="16"/>
                <w:szCs w:val="16"/>
              </w:rPr>
            </w:pPr>
          </w:p>
        </w:tc>
      </w:tr>
    </w:tbl>
    <w:p w14:paraId="7DF4E37C" w14:textId="77777777" w:rsidR="00D97FFE" w:rsidRDefault="00D97FFE" w:rsidP="00D97FFE">
      <w:pPr>
        <w:pStyle w:val="Overskrift1"/>
      </w:pPr>
      <w:r>
        <w:br w:type="page"/>
      </w:r>
    </w:p>
    <w:tbl>
      <w:tblPr>
        <w:tblW w:w="974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871"/>
        <w:gridCol w:w="4872"/>
      </w:tblGrid>
      <w:tr w:rsidR="00D97FFE" w:rsidRPr="00CA4F96" w14:paraId="138E0541" w14:textId="77777777" w:rsidTr="00AB2E95">
        <w:trPr>
          <w:trHeight w:val="3483"/>
        </w:trPr>
        <w:tc>
          <w:tcPr>
            <w:tcW w:w="4871" w:type="dxa"/>
            <w:tcBorders>
              <w:bottom w:val="nil"/>
            </w:tcBorders>
            <w:vAlign w:val="bottom"/>
          </w:tcPr>
          <w:p w14:paraId="44FB30F8" w14:textId="6487AAB0" w:rsidR="00D97FFE" w:rsidRPr="00CA4F96" w:rsidRDefault="00B143D2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w:lastRenderedPageBreak/>
              <w:drawing>
                <wp:inline distT="0" distB="0" distL="0" distR="0" wp14:anchorId="56C1BCAF" wp14:editId="6DC2C836">
                  <wp:extent cx="2990850" cy="1990725"/>
                  <wp:effectExtent l="0" t="0" r="0" b="9525"/>
                  <wp:docPr id="29751" name="Billede 29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263E79E4" w14:textId="0AD13FD5" w:rsidR="00672D3A" w:rsidRPr="003119DE" w:rsidRDefault="00244530" w:rsidP="00AB2E95">
            <w:pPr>
              <w:pStyle w:val="LPrapitabel"/>
              <w:rPr>
                <w:rFonts w:ascii="Verdana" w:hAnsi="Verdana" w:cs="Verdana"/>
              </w:rPr>
            </w:pPr>
            <w:r w:rsidRPr="00B642C1">
              <w:rPr>
                <w:rFonts w:ascii="Verdana" w:hAnsi="Verdana" w:cs="Verdana"/>
                <w:spacing w:val="1"/>
              </w:rPr>
              <w:t>R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  <w:spacing w:val="1"/>
              </w:rPr>
              <w:t>d</w:t>
            </w:r>
            <w:r w:rsidRPr="00B642C1">
              <w:rPr>
                <w:rFonts w:ascii="Verdana" w:hAnsi="Verdana" w:cs="Verdana"/>
                <w:spacing w:val="-1"/>
              </w:rPr>
              <w:t>s</w:t>
            </w:r>
            <w:r w:rsidRPr="00B642C1">
              <w:rPr>
                <w:rFonts w:ascii="Verdana" w:hAnsi="Verdana" w:cs="Verdana"/>
              </w:rPr>
              <w:t>ka</w:t>
            </w:r>
            <w:r w:rsidRPr="00B642C1">
              <w:rPr>
                <w:rFonts w:ascii="Verdana" w:hAnsi="Verdana" w:cs="Verdana"/>
                <w:spacing w:val="3"/>
              </w:rPr>
              <w:t>b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t</w:t>
            </w:r>
            <w:r w:rsidRPr="00B642C1">
              <w:rPr>
                <w:rFonts w:ascii="Times New Roman" w:hAnsi="Times New Roman"/>
                <w:spacing w:val="22"/>
              </w:rPr>
              <w:t xml:space="preserve"> 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r</w:t>
            </w:r>
            <w:r w:rsidRPr="00B642C1">
              <w:rPr>
                <w:rFonts w:ascii="Times New Roman" w:hAnsi="Times New Roman"/>
                <w:spacing w:val="20"/>
              </w:rPr>
              <w:t xml:space="preserve"> 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1"/>
              </w:rPr>
              <w:t>n</w:t>
            </w:r>
            <w:r w:rsidRPr="00B642C1">
              <w:rPr>
                <w:rFonts w:ascii="Verdana" w:hAnsi="Verdana" w:cs="Verdana"/>
                <w:spacing w:val="-1"/>
              </w:rPr>
              <w:t>s</w:t>
            </w:r>
            <w:r w:rsidRPr="00B642C1">
              <w:rPr>
                <w:rFonts w:ascii="Verdana" w:hAnsi="Verdana" w:cs="Verdana"/>
                <w:spacing w:val="-2"/>
              </w:rPr>
              <w:t>p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-1"/>
              </w:rPr>
              <w:t>ce</w:t>
            </w:r>
            <w:r w:rsidRPr="00B642C1">
              <w:rPr>
                <w:rFonts w:ascii="Verdana" w:hAnsi="Verdana" w:cs="Verdana"/>
                <w:spacing w:val="1"/>
              </w:rPr>
              <w:t>r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t</w:t>
            </w:r>
            <w:r w:rsidRPr="00B642C1">
              <w:rPr>
                <w:rFonts w:ascii="Times New Roman" w:hAnsi="Times New Roman"/>
                <w:spacing w:val="22"/>
              </w:rPr>
              <w:t xml:space="preserve"> 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-1"/>
              </w:rPr>
              <w:t>h</w:t>
            </w:r>
            <w:r w:rsidRPr="00B642C1">
              <w:rPr>
                <w:rFonts w:ascii="Verdana" w:hAnsi="Verdana" w:cs="Verdana"/>
                <w:spacing w:val="1"/>
              </w:rPr>
              <w:t>t</w:t>
            </w:r>
            <w:r w:rsidRPr="00B642C1">
              <w:rPr>
                <w:rFonts w:ascii="Verdana" w:hAnsi="Verdana" w:cs="Verdana"/>
              </w:rPr>
              <w:t>.</w:t>
            </w:r>
            <w:r w:rsidRPr="00B642C1">
              <w:rPr>
                <w:rFonts w:ascii="Times New Roman" w:hAnsi="Times New Roman"/>
                <w:spacing w:val="18"/>
              </w:rPr>
              <w:t xml:space="preserve"> </w:t>
            </w:r>
            <w:r w:rsidRPr="00B642C1">
              <w:rPr>
                <w:rFonts w:ascii="Verdana" w:hAnsi="Verdana" w:cs="Verdana"/>
              </w:rPr>
              <w:t>f</w:t>
            </w:r>
            <w:r w:rsidRPr="00B642C1">
              <w:rPr>
                <w:rFonts w:ascii="Verdana" w:hAnsi="Verdana" w:cs="Verdana"/>
                <w:spacing w:val="-1"/>
              </w:rPr>
              <w:t>ø</w:t>
            </w:r>
            <w:r w:rsidRPr="00B642C1">
              <w:rPr>
                <w:rFonts w:ascii="Verdana" w:hAnsi="Verdana" w:cs="Verdana"/>
                <w:spacing w:val="3"/>
              </w:rPr>
              <w:t>l</w:t>
            </w:r>
            <w:r w:rsidRPr="00B642C1">
              <w:rPr>
                <w:rFonts w:ascii="Verdana" w:hAnsi="Verdana" w:cs="Verdana"/>
                <w:spacing w:val="1"/>
              </w:rPr>
              <w:t>g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  <w:spacing w:val="1"/>
              </w:rPr>
              <w:t>nd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:</w:t>
            </w:r>
            <w:r w:rsidR="00672D3A" w:rsidRPr="00672D3A">
              <w:rPr>
                <w:rFonts w:ascii="Verdana" w:hAnsi="Verdana" w:cs="Verdana"/>
                <w:sz w:val="16"/>
                <w:szCs w:val="16"/>
              </w:rPr>
              <w:t xml:space="preserve"> </w:t>
            </w:r>
          </w:p>
          <w:p w14:paraId="1DA6542E" w14:textId="77777777" w:rsidR="00244530" w:rsidRPr="00CA4F96" w:rsidRDefault="00244530" w:rsidP="00AB2E95">
            <w:pPr>
              <w:pStyle w:val="LPrapitabel"/>
              <w:rPr>
                <w:rFonts w:cs="Arial"/>
              </w:rPr>
            </w:pPr>
          </w:p>
          <w:tbl>
            <w:tblPr>
              <w:tblStyle w:val="Tabel-Gitt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410"/>
              <w:gridCol w:w="307"/>
            </w:tblGrid>
            <w:tr w:rsidR="00244530" w14:paraId="479C9366" w14:textId="77777777" w:rsidTr="00244530">
              <w:tc>
                <w:tcPr>
                  <w:tcW w:w="4410" w:type="dxa"/>
                </w:tcPr>
                <w:p w14:paraId="3CDB1E81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1: Generelle krav.</w:t>
                  </w:r>
                </w:p>
              </w:tc>
              <w:tc>
                <w:tcPr>
                  <w:tcW w:w="307" w:type="dxa"/>
                </w:tcPr>
                <w:p w14:paraId="3041E394" w14:textId="53FBDDC2" w:rsidR="00244530" w:rsidRDefault="00B143D2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244530" w14:paraId="23D060AE" w14:textId="77777777" w:rsidTr="00244530">
              <w:tc>
                <w:tcPr>
                  <w:tcW w:w="4410" w:type="dxa"/>
                </w:tcPr>
                <w:p w14:paraId="16E882BB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2: Gynger.</w:t>
                  </w:r>
                </w:p>
              </w:tc>
              <w:tc>
                <w:tcPr>
                  <w:tcW w:w="307" w:type="dxa"/>
                </w:tcPr>
                <w:p w14:paraId="722B00AE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244530" w14:paraId="4FCCABA0" w14:textId="77777777" w:rsidTr="00244530">
              <w:tc>
                <w:tcPr>
                  <w:tcW w:w="4410" w:type="dxa"/>
                </w:tcPr>
                <w:p w14:paraId="2D6E4FE9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3: Rutsjebaner.</w:t>
                  </w:r>
                </w:p>
              </w:tc>
              <w:tc>
                <w:tcPr>
                  <w:tcW w:w="307" w:type="dxa"/>
                </w:tcPr>
                <w:p w14:paraId="42C6D796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244530" w14:paraId="70EB934E" w14:textId="77777777" w:rsidTr="00244530">
              <w:tc>
                <w:tcPr>
                  <w:tcW w:w="4410" w:type="dxa"/>
                </w:tcPr>
                <w:p w14:paraId="02224FE9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4: Svævebaner.</w:t>
                  </w:r>
                </w:p>
              </w:tc>
              <w:tc>
                <w:tcPr>
                  <w:tcW w:w="307" w:type="dxa"/>
                </w:tcPr>
                <w:p w14:paraId="6E1831B3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244530" w14:paraId="2472A6EC" w14:textId="77777777" w:rsidTr="00244530">
              <w:tc>
                <w:tcPr>
                  <w:tcW w:w="4410" w:type="dxa"/>
                </w:tcPr>
                <w:p w14:paraId="7B6B6459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5: Karruseller.</w:t>
                  </w:r>
                </w:p>
              </w:tc>
              <w:tc>
                <w:tcPr>
                  <w:tcW w:w="307" w:type="dxa"/>
                </w:tcPr>
                <w:p w14:paraId="54E11D2A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244530" w14:paraId="62581D62" w14:textId="77777777" w:rsidTr="00244530">
              <w:tc>
                <w:tcPr>
                  <w:tcW w:w="4410" w:type="dxa"/>
                </w:tcPr>
                <w:p w14:paraId="3D80982F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6: Vipper.</w:t>
                  </w:r>
                </w:p>
              </w:tc>
              <w:tc>
                <w:tcPr>
                  <w:tcW w:w="307" w:type="dxa"/>
                </w:tcPr>
                <w:p w14:paraId="31126E5D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244530" w14:paraId="0032F8E8" w14:textId="77777777" w:rsidTr="00244530">
              <w:tc>
                <w:tcPr>
                  <w:tcW w:w="4410" w:type="dxa"/>
                </w:tcPr>
                <w:p w14:paraId="7DAFB323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7: Insp. &amp; Vedligehold</w:t>
                  </w:r>
                </w:p>
              </w:tc>
              <w:tc>
                <w:tcPr>
                  <w:tcW w:w="307" w:type="dxa"/>
                </w:tcPr>
                <w:p w14:paraId="2DE403A5" w14:textId="573D187E" w:rsidR="00244530" w:rsidRDefault="00B143D2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244530" w14:paraId="6750DA06" w14:textId="77777777" w:rsidTr="00244530">
              <w:tc>
                <w:tcPr>
                  <w:tcW w:w="4410" w:type="dxa"/>
                </w:tcPr>
                <w:p w14:paraId="00228181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10: Lukkede legesystemer.</w:t>
                  </w:r>
                </w:p>
              </w:tc>
              <w:tc>
                <w:tcPr>
                  <w:tcW w:w="307" w:type="dxa"/>
                </w:tcPr>
                <w:p w14:paraId="62431CDC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244530" w14:paraId="7D0FD42A" w14:textId="77777777" w:rsidTr="00244530">
              <w:tc>
                <w:tcPr>
                  <w:tcW w:w="4410" w:type="dxa"/>
                </w:tcPr>
                <w:p w14:paraId="6D17180A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 xml:space="preserve">DS/EN 1176 Del 11: 3dimensionelle klatrenet. </w:t>
                  </w:r>
                </w:p>
              </w:tc>
              <w:tc>
                <w:tcPr>
                  <w:tcW w:w="307" w:type="dxa"/>
                </w:tcPr>
                <w:p w14:paraId="49E398E2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244530" w14:paraId="71CCF873" w14:textId="77777777" w:rsidTr="00244530">
              <w:tc>
                <w:tcPr>
                  <w:tcW w:w="4410" w:type="dxa"/>
                </w:tcPr>
                <w:p w14:paraId="3177D621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1177: Stødabsorberende underlag.</w:t>
                  </w:r>
                </w:p>
              </w:tc>
              <w:tc>
                <w:tcPr>
                  <w:tcW w:w="307" w:type="dxa"/>
                </w:tcPr>
                <w:p w14:paraId="16287F21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244530" w14:paraId="73B5E045" w14:textId="77777777" w:rsidTr="00244530">
              <w:tc>
                <w:tcPr>
                  <w:tcW w:w="4410" w:type="dxa"/>
                </w:tcPr>
                <w:p w14:paraId="20F67E16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Andre relevante standarder; Ex. Hegn, låger</w:t>
                  </w:r>
                </w:p>
              </w:tc>
              <w:tc>
                <w:tcPr>
                  <w:tcW w:w="307" w:type="dxa"/>
                </w:tcPr>
                <w:p w14:paraId="5BE93A62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244530" w14:paraId="7477E86D" w14:textId="77777777" w:rsidTr="00244530">
              <w:tc>
                <w:tcPr>
                  <w:tcW w:w="4410" w:type="dxa"/>
                </w:tcPr>
                <w:p w14:paraId="24A577E1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Andet:</w:t>
                  </w:r>
                </w:p>
              </w:tc>
              <w:tc>
                <w:tcPr>
                  <w:tcW w:w="307" w:type="dxa"/>
                </w:tcPr>
                <w:p w14:paraId="384BA73E" w14:textId="77777777" w:rsidR="00244530" w:rsidRDefault="00244530" w:rsidP="00AB2E95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</w:tbl>
          <w:p w14:paraId="34B3F2EB" w14:textId="77777777" w:rsidR="00D97FFE" w:rsidRPr="00CA4F96" w:rsidRDefault="00D97FFE" w:rsidP="00AB2E95">
            <w:pPr>
              <w:pStyle w:val="LPrapitabel"/>
              <w:rPr>
                <w:rFonts w:cs="Arial"/>
              </w:rPr>
            </w:pPr>
          </w:p>
        </w:tc>
      </w:tr>
      <w:tr w:rsidR="00D97FFE" w:rsidRPr="00CA4F96" w14:paraId="4B262485" w14:textId="77777777" w:rsidTr="00AB2E95">
        <w:trPr>
          <w:trHeight w:hRule="exact" w:val="299"/>
        </w:trPr>
        <w:tc>
          <w:tcPr>
            <w:tcW w:w="4871" w:type="dxa"/>
            <w:tcBorders>
              <w:top w:val="nil"/>
            </w:tcBorders>
            <w:vAlign w:val="bottom"/>
          </w:tcPr>
          <w:p w14:paraId="451C0346" w14:textId="37FD34D8" w:rsidR="00D97FFE" w:rsidRPr="00CA4F96" w:rsidRDefault="00D97FFE" w:rsidP="00044404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 w:rsidRPr="00CA4F96">
              <w:rPr>
                <w:rFonts w:cs="Arial"/>
              </w:rPr>
              <w:t xml:space="preserve">Emne </w:t>
            </w:r>
            <w:r w:rsidR="00044404">
              <w:rPr>
                <w:rFonts w:cs="Arial"/>
              </w:rPr>
              <w:t>1</w:t>
            </w:r>
            <w:r w:rsidR="00462E4A">
              <w:rPr>
                <w:rFonts w:cs="Arial"/>
              </w:rPr>
              <w:t>2</w:t>
            </w:r>
            <w:r w:rsidR="00044404">
              <w:rPr>
                <w:rFonts w:cs="Arial"/>
              </w:rPr>
              <w:t>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7D34F5C7" w14:textId="77777777" w:rsidR="00D97FFE" w:rsidRPr="00CA4F96" w:rsidRDefault="00D97FFE" w:rsidP="00AB2E95">
            <w:pPr>
              <w:pStyle w:val="LPrapitabel"/>
              <w:rPr>
                <w:rFonts w:cs="Arial"/>
              </w:rPr>
            </w:pPr>
          </w:p>
        </w:tc>
      </w:tr>
      <w:tr w:rsidR="00D97FFE" w:rsidRPr="00CA4F96" w14:paraId="0B4020A7" w14:textId="77777777" w:rsidTr="00AB2E95">
        <w:trPr>
          <w:trHeight w:val="3524"/>
        </w:trPr>
        <w:tc>
          <w:tcPr>
            <w:tcW w:w="4871" w:type="dxa"/>
            <w:tcBorders>
              <w:bottom w:val="nil"/>
            </w:tcBorders>
            <w:vAlign w:val="bottom"/>
          </w:tcPr>
          <w:p w14:paraId="1D7B270A" w14:textId="747C664B" w:rsidR="00D97FFE" w:rsidRPr="00CA4F96" w:rsidRDefault="00822D56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36D2E73" wp14:editId="2F594F5F">
                      <wp:simplePos x="0" y="0"/>
                      <wp:positionH relativeFrom="column">
                        <wp:posOffset>1448435</wp:posOffset>
                      </wp:positionH>
                      <wp:positionV relativeFrom="paragraph">
                        <wp:posOffset>733425</wp:posOffset>
                      </wp:positionV>
                      <wp:extent cx="227330" cy="977900"/>
                      <wp:effectExtent l="0" t="13335" r="26035" b="83185"/>
                      <wp:wrapNone/>
                      <wp:docPr id="29753" name="Pil: opadgående 297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5846921">
                                <a:off x="0" y="0"/>
                                <a:ext cx="227330" cy="97790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E2184C4"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Pil: opadgående 29753" o:spid="_x0000_s1026" type="#_x0000_t68" style="position:absolute;margin-left:114.05pt;margin-top:57.75pt;width:17.9pt;height:77pt;rotation:-6283896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" adj="2511" fillcolor="red" strokecolor="red" strokeweight="2pt"/>
                  </w:pict>
                </mc:Fallback>
              </mc:AlternateContent>
            </w:r>
            <w:r w:rsidR="00BD6F05">
              <w:rPr>
                <w:rFonts w:cs="Arial"/>
                <w:noProof/>
              </w:rPr>
              <w:drawing>
                <wp:inline distT="0" distB="0" distL="0" distR="0" wp14:anchorId="43F777F8" wp14:editId="44B2BC80">
                  <wp:extent cx="2990850" cy="1990725"/>
                  <wp:effectExtent l="0" t="0" r="0" b="9525"/>
                  <wp:docPr id="29752" name="Billede 29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2FD2895C" w14:textId="77777777" w:rsidR="00822D56" w:rsidRPr="002D0B76" w:rsidRDefault="00822D56" w:rsidP="00822D56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Cs/>
                <w:sz w:val="18"/>
                <w:szCs w:val="18"/>
              </w:rPr>
            </w:pPr>
          </w:p>
          <w:p w14:paraId="3AEC5382" w14:textId="77777777" w:rsidR="00822D56" w:rsidRPr="002D0B76" w:rsidRDefault="00822D56" w:rsidP="00822D56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Cs/>
                <w:sz w:val="18"/>
                <w:szCs w:val="18"/>
              </w:rPr>
            </w:pPr>
            <w:r w:rsidRPr="002D0B76">
              <w:rPr>
                <w:rFonts w:eastAsia="Times New Roman" w:cs="Times New Roman"/>
                <w:bCs/>
                <w:sz w:val="18"/>
                <w:szCs w:val="18"/>
              </w:rPr>
              <w:t>DS/EN 1176-7 punkt 8.2.7 c)</w:t>
            </w:r>
          </w:p>
          <w:p w14:paraId="174C67D6" w14:textId="77777777" w:rsidR="00822D56" w:rsidRPr="002D0B76" w:rsidRDefault="00822D56" w:rsidP="00822D56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Cs/>
                <w:sz w:val="18"/>
                <w:szCs w:val="18"/>
              </w:rPr>
            </w:pPr>
          </w:p>
          <w:p w14:paraId="69384CC3" w14:textId="77777777" w:rsidR="00822D56" w:rsidRPr="002D0B76" w:rsidRDefault="00822D56" w:rsidP="00822D56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/>
                <w:bCs/>
                <w:sz w:val="18"/>
                <w:szCs w:val="18"/>
              </w:rPr>
            </w:pPr>
            <w:r w:rsidRPr="002D0B76">
              <w:rPr>
                <w:rFonts w:eastAsia="Times New Roman" w:cs="Times New Roman"/>
                <w:b/>
                <w:bCs/>
                <w:sz w:val="18"/>
                <w:szCs w:val="18"/>
              </w:rPr>
              <w:t>Korrigerende vedligeholdelse</w:t>
            </w:r>
          </w:p>
          <w:p w14:paraId="2FE5D4BE" w14:textId="77777777" w:rsidR="00822D56" w:rsidRPr="002D0B76" w:rsidRDefault="00822D56" w:rsidP="00822D56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/>
                <w:bCs/>
                <w:sz w:val="18"/>
                <w:szCs w:val="18"/>
              </w:rPr>
            </w:pPr>
          </w:p>
          <w:p w14:paraId="1F1F5930" w14:textId="77777777" w:rsidR="00822D56" w:rsidRPr="002D0B76" w:rsidRDefault="00822D56" w:rsidP="00822D56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Cs/>
                <w:sz w:val="18"/>
                <w:szCs w:val="18"/>
              </w:rPr>
            </w:pPr>
            <w:r w:rsidRPr="002D0B76">
              <w:rPr>
                <w:rFonts w:eastAsia="Times New Roman" w:cs="Times New Roman"/>
                <w:bCs/>
                <w:sz w:val="18"/>
                <w:szCs w:val="18"/>
              </w:rPr>
              <w:t>Vedligeholdelsen bør omfatte foranstaltninger til afhjælpning af fejl eller genetablering af nødvendigt sikkerhedsniveau for legepladsredskabet og underlag.</w:t>
            </w:r>
          </w:p>
          <w:p w14:paraId="480B4C34" w14:textId="77777777" w:rsidR="00822D56" w:rsidRDefault="00822D56" w:rsidP="00822D56">
            <w:pPr>
              <w:pStyle w:val="LPrapitabel"/>
              <w:rPr>
                <w:rFonts w:eastAsiaTheme="minorHAnsi" w:cstheme="minorBidi"/>
                <w:sz w:val="18"/>
                <w:szCs w:val="18"/>
              </w:rPr>
            </w:pPr>
          </w:p>
          <w:p w14:paraId="4F904CB7" w14:textId="7477388F" w:rsidR="00D97FFE" w:rsidRPr="00CA4F96" w:rsidRDefault="00822D56" w:rsidP="00822D56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 w:rsidRPr="004606D7">
              <w:rPr>
                <w:bCs/>
                <w:sz w:val="18"/>
                <w:szCs w:val="18"/>
              </w:rPr>
              <w:t>Udskiftning af slidte eller defekte dele (</w:t>
            </w:r>
            <w:r w:rsidRPr="004606D7">
              <w:rPr>
                <w:sz w:val="18"/>
                <w:szCs w:val="18"/>
              </w:rPr>
              <w:t>Råd)</w:t>
            </w:r>
          </w:p>
        </w:tc>
      </w:tr>
      <w:tr w:rsidR="00D97FFE" w:rsidRPr="00CA4F96" w14:paraId="648D71F0" w14:textId="77777777" w:rsidTr="00AB2E95">
        <w:trPr>
          <w:trHeight w:hRule="exact" w:val="295"/>
        </w:trPr>
        <w:tc>
          <w:tcPr>
            <w:tcW w:w="4871" w:type="dxa"/>
            <w:tcBorders>
              <w:top w:val="nil"/>
            </w:tcBorders>
            <w:vAlign w:val="bottom"/>
          </w:tcPr>
          <w:p w14:paraId="46EFF10B" w14:textId="353480EE" w:rsidR="00D97FFE" w:rsidRPr="00CA4F96" w:rsidRDefault="0041037B" w:rsidP="0041037B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</w:rPr>
              <w:t>Billed</w:t>
            </w:r>
            <w:r w:rsidR="00BD6F05">
              <w:rPr>
                <w:rFonts w:cs="Arial"/>
              </w:rPr>
              <w:t>e</w:t>
            </w:r>
            <w:r>
              <w:rPr>
                <w:rFonts w:cs="Arial"/>
              </w:rPr>
              <w:t xml:space="preserve"> 1</w:t>
            </w:r>
            <w:r w:rsidR="00044404">
              <w:rPr>
                <w:rFonts w:cs="Arial"/>
              </w:rPr>
              <w:t>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06971CD3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2A1F701D" w14:textId="77777777" w:rsidTr="00AB2E95">
        <w:trPr>
          <w:trHeight w:val="3522"/>
        </w:trPr>
        <w:tc>
          <w:tcPr>
            <w:tcW w:w="4871" w:type="dxa"/>
            <w:tcBorders>
              <w:bottom w:val="nil"/>
            </w:tcBorders>
            <w:vAlign w:val="bottom"/>
          </w:tcPr>
          <w:p w14:paraId="03EFCA41" w14:textId="3FF266F3" w:rsidR="00D97FFE" w:rsidRPr="00CA4F96" w:rsidRDefault="00E14ED1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357C622D" wp14:editId="3FDDEDA3">
                  <wp:extent cx="2990850" cy="1990725"/>
                  <wp:effectExtent l="0" t="0" r="0" b="9525"/>
                  <wp:docPr id="29754" name="Billede 29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09BACBB8" w14:textId="0651E357" w:rsidR="00E14ED1" w:rsidRPr="003119DE" w:rsidRDefault="00E14ED1" w:rsidP="00E14ED1">
            <w:pPr>
              <w:pStyle w:val="LPrapitabel"/>
              <w:rPr>
                <w:rFonts w:ascii="Verdana" w:hAnsi="Verdana" w:cs="Verdana"/>
              </w:rPr>
            </w:pPr>
            <w:r w:rsidRPr="00B642C1">
              <w:rPr>
                <w:rFonts w:ascii="Verdana" w:hAnsi="Verdana" w:cs="Verdana"/>
                <w:spacing w:val="1"/>
              </w:rPr>
              <w:t>R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  <w:spacing w:val="1"/>
              </w:rPr>
              <w:t>d</w:t>
            </w:r>
            <w:r w:rsidRPr="00B642C1">
              <w:rPr>
                <w:rFonts w:ascii="Verdana" w:hAnsi="Verdana" w:cs="Verdana"/>
                <w:spacing w:val="-1"/>
              </w:rPr>
              <w:t>s</w:t>
            </w:r>
            <w:r w:rsidRPr="00B642C1">
              <w:rPr>
                <w:rFonts w:ascii="Verdana" w:hAnsi="Verdana" w:cs="Verdana"/>
              </w:rPr>
              <w:t>ka</w:t>
            </w:r>
            <w:r w:rsidRPr="00B642C1">
              <w:rPr>
                <w:rFonts w:ascii="Verdana" w:hAnsi="Verdana" w:cs="Verdana"/>
                <w:spacing w:val="3"/>
              </w:rPr>
              <w:t>b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t</w:t>
            </w:r>
            <w:r w:rsidRPr="00B642C1">
              <w:rPr>
                <w:rFonts w:ascii="Times New Roman" w:hAnsi="Times New Roman"/>
                <w:spacing w:val="22"/>
              </w:rPr>
              <w:t xml:space="preserve"> 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r</w:t>
            </w:r>
            <w:r w:rsidRPr="00B642C1">
              <w:rPr>
                <w:rFonts w:ascii="Times New Roman" w:hAnsi="Times New Roman"/>
                <w:spacing w:val="20"/>
              </w:rPr>
              <w:t xml:space="preserve"> 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1"/>
              </w:rPr>
              <w:t>n</w:t>
            </w:r>
            <w:r w:rsidRPr="00B642C1">
              <w:rPr>
                <w:rFonts w:ascii="Verdana" w:hAnsi="Verdana" w:cs="Verdana"/>
                <w:spacing w:val="-1"/>
              </w:rPr>
              <w:t>s</w:t>
            </w:r>
            <w:r w:rsidRPr="00B642C1">
              <w:rPr>
                <w:rFonts w:ascii="Verdana" w:hAnsi="Verdana" w:cs="Verdana"/>
                <w:spacing w:val="-2"/>
              </w:rPr>
              <w:t>p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-1"/>
              </w:rPr>
              <w:t>ce</w:t>
            </w:r>
            <w:r w:rsidRPr="00B642C1">
              <w:rPr>
                <w:rFonts w:ascii="Verdana" w:hAnsi="Verdana" w:cs="Verdana"/>
                <w:spacing w:val="1"/>
              </w:rPr>
              <w:t>r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t</w:t>
            </w:r>
            <w:r w:rsidRPr="00B642C1">
              <w:rPr>
                <w:rFonts w:ascii="Times New Roman" w:hAnsi="Times New Roman"/>
                <w:spacing w:val="22"/>
              </w:rPr>
              <w:t xml:space="preserve"> 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-1"/>
              </w:rPr>
              <w:t>h</w:t>
            </w:r>
            <w:r w:rsidRPr="00B642C1">
              <w:rPr>
                <w:rFonts w:ascii="Verdana" w:hAnsi="Verdana" w:cs="Verdana"/>
                <w:spacing w:val="1"/>
              </w:rPr>
              <w:t>t</w:t>
            </w:r>
            <w:r w:rsidRPr="00B642C1">
              <w:rPr>
                <w:rFonts w:ascii="Verdana" w:hAnsi="Verdana" w:cs="Verdana"/>
              </w:rPr>
              <w:t>.</w:t>
            </w:r>
            <w:r w:rsidRPr="00B642C1">
              <w:rPr>
                <w:rFonts w:ascii="Times New Roman" w:hAnsi="Times New Roman"/>
                <w:spacing w:val="18"/>
              </w:rPr>
              <w:t xml:space="preserve"> </w:t>
            </w:r>
            <w:r w:rsidRPr="00B642C1">
              <w:rPr>
                <w:rFonts w:ascii="Verdana" w:hAnsi="Verdana" w:cs="Verdana"/>
              </w:rPr>
              <w:t>f</w:t>
            </w:r>
            <w:r w:rsidRPr="00B642C1">
              <w:rPr>
                <w:rFonts w:ascii="Verdana" w:hAnsi="Verdana" w:cs="Verdana"/>
                <w:spacing w:val="-1"/>
              </w:rPr>
              <w:t>ø</w:t>
            </w:r>
            <w:r w:rsidRPr="00B642C1">
              <w:rPr>
                <w:rFonts w:ascii="Verdana" w:hAnsi="Verdana" w:cs="Verdana"/>
                <w:spacing w:val="3"/>
              </w:rPr>
              <w:t>l</w:t>
            </w:r>
            <w:r w:rsidRPr="00B642C1">
              <w:rPr>
                <w:rFonts w:ascii="Verdana" w:hAnsi="Verdana" w:cs="Verdana"/>
                <w:spacing w:val="1"/>
              </w:rPr>
              <w:t>g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  <w:spacing w:val="1"/>
              </w:rPr>
              <w:t>nd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:</w:t>
            </w:r>
            <w:r w:rsidRPr="00672D3A">
              <w:rPr>
                <w:rFonts w:ascii="Verdana" w:hAnsi="Verdana" w:cs="Verdana"/>
                <w:sz w:val="16"/>
                <w:szCs w:val="16"/>
              </w:rPr>
              <w:t xml:space="preserve"> </w:t>
            </w:r>
          </w:p>
          <w:p w14:paraId="5E25F6EF" w14:textId="77777777" w:rsidR="00E14ED1" w:rsidRPr="00CA4F96" w:rsidRDefault="00E14ED1" w:rsidP="00E14ED1">
            <w:pPr>
              <w:pStyle w:val="LPrapitabel"/>
              <w:rPr>
                <w:rFonts w:cs="Arial"/>
              </w:rPr>
            </w:pPr>
          </w:p>
          <w:tbl>
            <w:tblPr>
              <w:tblStyle w:val="Tabel-Gitt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410"/>
              <w:gridCol w:w="307"/>
            </w:tblGrid>
            <w:tr w:rsidR="00E14ED1" w14:paraId="226D3F59" w14:textId="77777777" w:rsidTr="00383AC6">
              <w:tc>
                <w:tcPr>
                  <w:tcW w:w="4410" w:type="dxa"/>
                </w:tcPr>
                <w:p w14:paraId="717F054A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1: Generelle krav.</w:t>
                  </w:r>
                </w:p>
              </w:tc>
              <w:tc>
                <w:tcPr>
                  <w:tcW w:w="307" w:type="dxa"/>
                </w:tcPr>
                <w:p w14:paraId="30FAD940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E14ED1" w14:paraId="11325FCE" w14:textId="77777777" w:rsidTr="00383AC6">
              <w:tc>
                <w:tcPr>
                  <w:tcW w:w="4410" w:type="dxa"/>
                </w:tcPr>
                <w:p w14:paraId="5423FDAA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2: Gynger.</w:t>
                  </w:r>
                </w:p>
              </w:tc>
              <w:tc>
                <w:tcPr>
                  <w:tcW w:w="307" w:type="dxa"/>
                </w:tcPr>
                <w:p w14:paraId="03C755C7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E14ED1" w14:paraId="4A190297" w14:textId="77777777" w:rsidTr="00383AC6">
              <w:tc>
                <w:tcPr>
                  <w:tcW w:w="4410" w:type="dxa"/>
                </w:tcPr>
                <w:p w14:paraId="54921144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3: Rutsjebaner.</w:t>
                  </w:r>
                </w:p>
              </w:tc>
              <w:tc>
                <w:tcPr>
                  <w:tcW w:w="307" w:type="dxa"/>
                </w:tcPr>
                <w:p w14:paraId="02AD36B9" w14:textId="772A7DD8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E14ED1" w14:paraId="7A80CB6A" w14:textId="77777777" w:rsidTr="00383AC6">
              <w:tc>
                <w:tcPr>
                  <w:tcW w:w="4410" w:type="dxa"/>
                </w:tcPr>
                <w:p w14:paraId="3C853B37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4: Svævebaner.</w:t>
                  </w:r>
                </w:p>
              </w:tc>
              <w:tc>
                <w:tcPr>
                  <w:tcW w:w="307" w:type="dxa"/>
                </w:tcPr>
                <w:p w14:paraId="5E3D8E16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E14ED1" w14:paraId="480538AD" w14:textId="77777777" w:rsidTr="00383AC6">
              <w:tc>
                <w:tcPr>
                  <w:tcW w:w="4410" w:type="dxa"/>
                </w:tcPr>
                <w:p w14:paraId="3A089127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5: Karruseller.</w:t>
                  </w:r>
                </w:p>
              </w:tc>
              <w:tc>
                <w:tcPr>
                  <w:tcW w:w="307" w:type="dxa"/>
                </w:tcPr>
                <w:p w14:paraId="75B55184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E14ED1" w14:paraId="775612B1" w14:textId="77777777" w:rsidTr="00383AC6">
              <w:tc>
                <w:tcPr>
                  <w:tcW w:w="4410" w:type="dxa"/>
                </w:tcPr>
                <w:p w14:paraId="0B5C2B47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6: Vipper.</w:t>
                  </w:r>
                </w:p>
              </w:tc>
              <w:tc>
                <w:tcPr>
                  <w:tcW w:w="307" w:type="dxa"/>
                </w:tcPr>
                <w:p w14:paraId="69F501E1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E14ED1" w14:paraId="16E9863A" w14:textId="77777777" w:rsidTr="00383AC6">
              <w:tc>
                <w:tcPr>
                  <w:tcW w:w="4410" w:type="dxa"/>
                </w:tcPr>
                <w:p w14:paraId="3C17F71A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7: Insp. &amp; Vedligehold</w:t>
                  </w:r>
                </w:p>
              </w:tc>
              <w:tc>
                <w:tcPr>
                  <w:tcW w:w="307" w:type="dxa"/>
                </w:tcPr>
                <w:p w14:paraId="7E6F8260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E14ED1" w14:paraId="219232EE" w14:textId="77777777" w:rsidTr="00383AC6">
              <w:tc>
                <w:tcPr>
                  <w:tcW w:w="4410" w:type="dxa"/>
                </w:tcPr>
                <w:p w14:paraId="17CF2189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10: Lukkede legesystemer.</w:t>
                  </w:r>
                </w:p>
              </w:tc>
              <w:tc>
                <w:tcPr>
                  <w:tcW w:w="307" w:type="dxa"/>
                </w:tcPr>
                <w:p w14:paraId="00463CAC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E14ED1" w14:paraId="32E31D13" w14:textId="77777777" w:rsidTr="00383AC6">
              <w:tc>
                <w:tcPr>
                  <w:tcW w:w="4410" w:type="dxa"/>
                </w:tcPr>
                <w:p w14:paraId="00B8A0E5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 xml:space="preserve">DS/EN 1176 Del 11: 3dimensionelle klatrenet. </w:t>
                  </w:r>
                </w:p>
              </w:tc>
              <w:tc>
                <w:tcPr>
                  <w:tcW w:w="307" w:type="dxa"/>
                </w:tcPr>
                <w:p w14:paraId="4601172E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E14ED1" w14:paraId="6EE1E627" w14:textId="77777777" w:rsidTr="00383AC6">
              <w:tc>
                <w:tcPr>
                  <w:tcW w:w="4410" w:type="dxa"/>
                </w:tcPr>
                <w:p w14:paraId="4DDF2D48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1177: Stødabsorberende underlag.</w:t>
                  </w:r>
                </w:p>
              </w:tc>
              <w:tc>
                <w:tcPr>
                  <w:tcW w:w="307" w:type="dxa"/>
                </w:tcPr>
                <w:p w14:paraId="05D8F2A9" w14:textId="1939FACB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E14ED1" w14:paraId="28F43AE8" w14:textId="77777777" w:rsidTr="00383AC6">
              <w:tc>
                <w:tcPr>
                  <w:tcW w:w="4410" w:type="dxa"/>
                </w:tcPr>
                <w:p w14:paraId="6B475F2D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Andre relevante standarder; Ex. Hegn, låger</w:t>
                  </w:r>
                </w:p>
              </w:tc>
              <w:tc>
                <w:tcPr>
                  <w:tcW w:w="307" w:type="dxa"/>
                </w:tcPr>
                <w:p w14:paraId="2C1B28AD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E14ED1" w14:paraId="34C98F82" w14:textId="77777777" w:rsidTr="00383AC6">
              <w:tc>
                <w:tcPr>
                  <w:tcW w:w="4410" w:type="dxa"/>
                </w:tcPr>
                <w:p w14:paraId="3C84A9C0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Andet:</w:t>
                  </w:r>
                </w:p>
              </w:tc>
              <w:tc>
                <w:tcPr>
                  <w:tcW w:w="307" w:type="dxa"/>
                </w:tcPr>
                <w:p w14:paraId="487111ED" w14:textId="77777777" w:rsidR="00E14ED1" w:rsidRDefault="00E14ED1" w:rsidP="00E14ED1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</w:tbl>
          <w:p w14:paraId="5F96A722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6B3D3A6E" w14:textId="77777777" w:rsidTr="00AB2E95">
        <w:trPr>
          <w:trHeight w:hRule="exact" w:val="285"/>
        </w:trPr>
        <w:tc>
          <w:tcPr>
            <w:tcW w:w="4871" w:type="dxa"/>
            <w:tcBorders>
              <w:top w:val="nil"/>
            </w:tcBorders>
            <w:vAlign w:val="bottom"/>
          </w:tcPr>
          <w:p w14:paraId="32AB993A" w14:textId="79A59231" w:rsidR="00D97FFE" w:rsidRPr="00CA4F96" w:rsidRDefault="009B7176" w:rsidP="00044404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 w:rsidRPr="00CA4F96">
              <w:rPr>
                <w:rFonts w:cs="Arial"/>
              </w:rPr>
              <w:t xml:space="preserve">Emne </w:t>
            </w:r>
            <w:r>
              <w:rPr>
                <w:rFonts w:cs="Arial"/>
              </w:rPr>
              <w:t>20: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5B95CD12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5220BBB2" w14:textId="77777777" w:rsidTr="00AB2E95">
        <w:trPr>
          <w:trHeight w:val="3483"/>
        </w:trPr>
        <w:tc>
          <w:tcPr>
            <w:tcW w:w="4871" w:type="dxa"/>
            <w:tcBorders>
              <w:bottom w:val="nil"/>
            </w:tcBorders>
            <w:vAlign w:val="bottom"/>
          </w:tcPr>
          <w:p w14:paraId="13CB595B" w14:textId="1DDE2FAF" w:rsidR="00D97FFE" w:rsidRPr="00CA4F96" w:rsidRDefault="009C2D4A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FD818A0" wp14:editId="42CBCE67">
                      <wp:simplePos x="0" y="0"/>
                      <wp:positionH relativeFrom="column">
                        <wp:posOffset>1022350</wp:posOffset>
                      </wp:positionH>
                      <wp:positionV relativeFrom="paragraph">
                        <wp:posOffset>27940</wp:posOffset>
                      </wp:positionV>
                      <wp:extent cx="208280" cy="977900"/>
                      <wp:effectExtent l="247650" t="0" r="229870" b="0"/>
                      <wp:wrapNone/>
                      <wp:docPr id="29756" name="Pil: opadgående 297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8737790">
                                <a:off x="0" y="0"/>
                                <a:ext cx="208280" cy="97790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627368" id="Pil: opadgående 29756" o:spid="_x0000_s1026" type="#_x0000_t68" style="position:absolute;margin-left:80.5pt;margin-top:2.2pt;width:16.4pt;height:77pt;rotation:9543997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" adj="2300" fillcolor="red" strokecolor="red" strokeweight="2pt"/>
                  </w:pict>
                </mc:Fallback>
              </mc:AlternateContent>
            </w:r>
            <w:r w:rsidR="00E02700">
              <w:rPr>
                <w:rFonts w:cs="Arial"/>
                <w:noProof/>
              </w:rPr>
              <w:drawing>
                <wp:inline distT="0" distB="0" distL="0" distR="0" wp14:anchorId="74F108CC" wp14:editId="43662004">
                  <wp:extent cx="2990850" cy="1990725"/>
                  <wp:effectExtent l="0" t="0" r="0" b="9525"/>
                  <wp:docPr id="29755" name="Billede 29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1433AFB8" w14:textId="77777777" w:rsidR="00076A0D" w:rsidRPr="004606D7" w:rsidRDefault="00076A0D" w:rsidP="00076A0D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  <w:sz w:val="18"/>
                <w:szCs w:val="18"/>
              </w:rPr>
            </w:pPr>
          </w:p>
          <w:p w14:paraId="1DE8EFE0" w14:textId="77777777" w:rsidR="00076A0D" w:rsidRPr="004606D7" w:rsidRDefault="00076A0D" w:rsidP="00076A0D">
            <w:pPr>
              <w:pStyle w:val="Sidehoved"/>
              <w:rPr>
                <w:sz w:val="18"/>
                <w:szCs w:val="18"/>
              </w:rPr>
            </w:pPr>
            <w:r w:rsidRPr="004606D7">
              <w:rPr>
                <w:sz w:val="18"/>
                <w:szCs w:val="18"/>
              </w:rPr>
              <w:t>DS/EN 1176-1 punkt 7.1</w:t>
            </w:r>
          </w:p>
          <w:p w14:paraId="0C47298A" w14:textId="77777777" w:rsidR="00076A0D" w:rsidRPr="004606D7" w:rsidRDefault="00076A0D" w:rsidP="00076A0D">
            <w:pPr>
              <w:pStyle w:val="LPrapitabel"/>
              <w:rPr>
                <w:rFonts w:cs="Arial"/>
                <w:sz w:val="18"/>
                <w:szCs w:val="18"/>
              </w:rPr>
            </w:pPr>
          </w:p>
          <w:p w14:paraId="21113959" w14:textId="77777777" w:rsidR="00076A0D" w:rsidRPr="004606D7" w:rsidRDefault="00076A0D" w:rsidP="00076A0D">
            <w:pPr>
              <w:pStyle w:val="LPrapitabel"/>
              <w:rPr>
                <w:rFonts w:cs="Arial"/>
                <w:b/>
                <w:sz w:val="18"/>
                <w:szCs w:val="18"/>
              </w:rPr>
            </w:pPr>
            <w:r w:rsidRPr="004606D7">
              <w:rPr>
                <w:rFonts w:cs="Arial"/>
                <w:b/>
                <w:sz w:val="18"/>
                <w:szCs w:val="18"/>
              </w:rPr>
              <w:t>Identifikation af redskaber</w:t>
            </w:r>
          </w:p>
          <w:p w14:paraId="2CD1D73C" w14:textId="77777777" w:rsidR="00076A0D" w:rsidRPr="004606D7" w:rsidRDefault="00076A0D" w:rsidP="00076A0D">
            <w:pPr>
              <w:pStyle w:val="LPrapitabel"/>
              <w:rPr>
                <w:rFonts w:cs="Arial"/>
                <w:sz w:val="18"/>
                <w:szCs w:val="18"/>
              </w:rPr>
            </w:pPr>
          </w:p>
          <w:p w14:paraId="093AF2B7" w14:textId="77777777" w:rsidR="00076A0D" w:rsidRPr="004606D7" w:rsidRDefault="00076A0D" w:rsidP="00076A0D">
            <w:pPr>
              <w:pStyle w:val="LPrapitabel"/>
              <w:rPr>
                <w:rFonts w:cs="Arial"/>
                <w:sz w:val="18"/>
                <w:szCs w:val="18"/>
              </w:rPr>
            </w:pPr>
            <w:r w:rsidRPr="004606D7">
              <w:rPr>
                <w:rFonts w:cs="Arial"/>
                <w:sz w:val="18"/>
                <w:szCs w:val="18"/>
              </w:rPr>
              <w:t>Redskabet skal mærkes tydeligt og holdbar og med mindst følgende oplysninger, der skal være synlige fra jordniveau:</w:t>
            </w:r>
          </w:p>
          <w:p w14:paraId="357E08C2" w14:textId="77777777" w:rsidR="00076A0D" w:rsidRPr="004606D7" w:rsidRDefault="00076A0D" w:rsidP="00076A0D">
            <w:pPr>
              <w:pStyle w:val="LPrapitabel"/>
              <w:rPr>
                <w:rFonts w:cs="Arial"/>
                <w:sz w:val="18"/>
                <w:szCs w:val="18"/>
              </w:rPr>
            </w:pPr>
          </w:p>
          <w:p w14:paraId="3F22CFBF" w14:textId="77777777" w:rsidR="00076A0D" w:rsidRPr="004606D7" w:rsidRDefault="00076A0D" w:rsidP="00076A0D">
            <w:pPr>
              <w:pStyle w:val="Sidehoved"/>
              <w:numPr>
                <w:ilvl w:val="0"/>
                <w:numId w:val="30"/>
              </w:numPr>
              <w:tabs>
                <w:tab w:val="clear" w:pos="4819"/>
                <w:tab w:val="clear" w:pos="9638"/>
              </w:tabs>
              <w:rPr>
                <w:rFonts w:cs="Arial"/>
                <w:sz w:val="18"/>
                <w:szCs w:val="18"/>
              </w:rPr>
            </w:pPr>
            <w:r w:rsidRPr="004606D7">
              <w:rPr>
                <w:rFonts w:cs="Arial"/>
                <w:sz w:val="18"/>
                <w:szCs w:val="18"/>
              </w:rPr>
              <w:t>Producentens eller den autoriserede repræsentants navn og adresse.</w:t>
            </w:r>
          </w:p>
          <w:p w14:paraId="7C19B122" w14:textId="77777777" w:rsidR="00076A0D" w:rsidRPr="00076A0D" w:rsidRDefault="00076A0D" w:rsidP="00076A0D">
            <w:pPr>
              <w:pStyle w:val="Sidehoved"/>
              <w:numPr>
                <w:ilvl w:val="0"/>
                <w:numId w:val="30"/>
              </w:numPr>
              <w:tabs>
                <w:tab w:val="clear" w:pos="4819"/>
                <w:tab w:val="clear" w:pos="9638"/>
              </w:tabs>
              <w:rPr>
                <w:rFonts w:cs="Arial"/>
              </w:rPr>
            </w:pPr>
            <w:r w:rsidRPr="004606D7">
              <w:rPr>
                <w:rFonts w:cs="Arial"/>
                <w:sz w:val="18"/>
                <w:szCs w:val="18"/>
              </w:rPr>
              <w:t>Redskabets identifikation og fremstillings år</w:t>
            </w:r>
            <w:r>
              <w:rPr>
                <w:rFonts w:cs="Arial"/>
                <w:sz w:val="18"/>
                <w:szCs w:val="18"/>
              </w:rPr>
              <w:t>.</w:t>
            </w:r>
          </w:p>
          <w:p w14:paraId="6D9C8D39" w14:textId="16EF79A0" w:rsidR="00D97FFE" w:rsidRPr="00CA4F96" w:rsidRDefault="00076A0D" w:rsidP="00076A0D">
            <w:pPr>
              <w:pStyle w:val="Sidehoved"/>
              <w:numPr>
                <w:ilvl w:val="0"/>
                <w:numId w:val="30"/>
              </w:numPr>
              <w:tabs>
                <w:tab w:val="clear" w:pos="4819"/>
                <w:tab w:val="clear" w:pos="9638"/>
              </w:tabs>
              <w:rPr>
                <w:rFonts w:cs="Arial"/>
              </w:rPr>
            </w:pPr>
            <w:r w:rsidRPr="006B7756">
              <w:rPr>
                <w:rFonts w:cs="Arial"/>
                <w:sz w:val="18"/>
                <w:szCs w:val="18"/>
              </w:rPr>
              <w:t>Den Europæisk Standard nummer og udgivelsesår.</w:t>
            </w:r>
          </w:p>
        </w:tc>
      </w:tr>
      <w:tr w:rsidR="00D97FFE" w:rsidRPr="00CA4F96" w14:paraId="7F8448BA" w14:textId="77777777" w:rsidTr="00AB2E95">
        <w:trPr>
          <w:trHeight w:hRule="exact" w:val="299"/>
        </w:trPr>
        <w:tc>
          <w:tcPr>
            <w:tcW w:w="4871" w:type="dxa"/>
            <w:tcBorders>
              <w:top w:val="nil"/>
            </w:tcBorders>
            <w:vAlign w:val="bottom"/>
          </w:tcPr>
          <w:p w14:paraId="5A0D156F" w14:textId="21893D8F" w:rsidR="00D97FFE" w:rsidRPr="00CA4F96" w:rsidRDefault="0041037B" w:rsidP="00044404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</w:rPr>
              <w:t>Billed</w:t>
            </w:r>
            <w:r w:rsidR="009C2D4A">
              <w:rPr>
                <w:rFonts w:cs="Arial"/>
              </w:rPr>
              <w:t>e</w:t>
            </w:r>
            <w:r w:rsidR="00D97FFE" w:rsidRPr="00CA4F96">
              <w:rPr>
                <w:rFonts w:cs="Arial"/>
              </w:rPr>
              <w:t xml:space="preserve"> </w:t>
            </w:r>
            <w:r w:rsidR="009C2D4A">
              <w:rPr>
                <w:rFonts w:cs="Arial"/>
              </w:rPr>
              <w:t>1</w:t>
            </w:r>
            <w:r w:rsidR="00044404">
              <w:rPr>
                <w:rFonts w:cs="Arial"/>
              </w:rPr>
              <w:t>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675E05EE" w14:textId="77777777" w:rsidR="00D97FFE" w:rsidRPr="00CA4F96" w:rsidRDefault="00D97FFE" w:rsidP="00AB2E95">
            <w:pPr>
              <w:pStyle w:val="LPrapitabel"/>
              <w:rPr>
                <w:rFonts w:cs="Arial"/>
              </w:rPr>
            </w:pPr>
          </w:p>
        </w:tc>
      </w:tr>
      <w:tr w:rsidR="00D97FFE" w:rsidRPr="00CA4F96" w14:paraId="2FC17F8B" w14:textId="77777777" w:rsidTr="00AB2E95">
        <w:trPr>
          <w:trHeight w:val="3524"/>
        </w:trPr>
        <w:tc>
          <w:tcPr>
            <w:tcW w:w="4871" w:type="dxa"/>
            <w:tcBorders>
              <w:bottom w:val="nil"/>
            </w:tcBorders>
            <w:vAlign w:val="bottom"/>
          </w:tcPr>
          <w:p w14:paraId="0A4F7224" w14:textId="56B30209" w:rsidR="00D97FFE" w:rsidRPr="00CA4F96" w:rsidRDefault="002B2AEB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C620922" wp14:editId="18B5B673">
                      <wp:simplePos x="0" y="0"/>
                      <wp:positionH relativeFrom="column">
                        <wp:posOffset>746760</wp:posOffset>
                      </wp:positionH>
                      <wp:positionV relativeFrom="paragraph">
                        <wp:posOffset>-190500</wp:posOffset>
                      </wp:positionV>
                      <wp:extent cx="217805" cy="977900"/>
                      <wp:effectExtent l="266700" t="0" r="239395" b="0"/>
                      <wp:wrapNone/>
                      <wp:docPr id="29758" name="Pil: opadgående 297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8473896">
                                <a:off x="0" y="0"/>
                                <a:ext cx="217805" cy="97790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31D020" id="Pil: opadgående 29758" o:spid="_x0000_s1026" type="#_x0000_t68" style="position:absolute;margin-left:58.8pt;margin-top:-15pt;width:17.15pt;height:77pt;rotation:9255754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" adj="2405" fillcolor="red" strokecolor="red" strokeweight="2pt"/>
                  </w:pict>
                </mc:Fallback>
              </mc:AlternateContent>
            </w:r>
            <w:r w:rsidR="004A2AD5">
              <w:rPr>
                <w:rFonts w:cs="Arial"/>
                <w:noProof/>
              </w:rPr>
              <w:drawing>
                <wp:inline distT="0" distB="0" distL="0" distR="0" wp14:anchorId="1D030E86" wp14:editId="05F068BF">
                  <wp:extent cx="2990850" cy="1990725"/>
                  <wp:effectExtent l="0" t="0" r="0" b="9525"/>
                  <wp:docPr id="29757" name="Billede 29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31E8F0ED" w14:textId="77777777" w:rsidR="004D0114" w:rsidRPr="004D74EA" w:rsidRDefault="004D0114" w:rsidP="004D0114">
            <w:pPr>
              <w:pStyle w:val="Sidehoved"/>
              <w:tabs>
                <w:tab w:val="left" w:pos="720"/>
              </w:tabs>
              <w:rPr>
                <w:bCs/>
                <w:sz w:val="18"/>
                <w:szCs w:val="18"/>
              </w:rPr>
            </w:pPr>
          </w:p>
          <w:p w14:paraId="506F91D5" w14:textId="77777777" w:rsidR="004D0114" w:rsidRPr="002E2C47" w:rsidRDefault="004D0114" w:rsidP="004D0114">
            <w:pPr>
              <w:pStyle w:val="Sidehoved"/>
              <w:rPr>
                <w:sz w:val="18"/>
                <w:szCs w:val="18"/>
              </w:rPr>
            </w:pPr>
            <w:r w:rsidRPr="002E2C47">
              <w:rPr>
                <w:sz w:val="18"/>
                <w:szCs w:val="18"/>
              </w:rPr>
              <w:t>DS/EN 1176-1 punkt 4.2.8.2.3</w:t>
            </w:r>
          </w:p>
          <w:p w14:paraId="633A7B22" w14:textId="77777777" w:rsidR="004D0114" w:rsidRPr="002E2C47" w:rsidRDefault="004D0114" w:rsidP="004D0114">
            <w:pPr>
              <w:pStyle w:val="Sidehoved"/>
              <w:rPr>
                <w:sz w:val="18"/>
                <w:szCs w:val="18"/>
              </w:rPr>
            </w:pPr>
          </w:p>
          <w:p w14:paraId="5592B0A0" w14:textId="77777777" w:rsidR="004D0114" w:rsidRPr="002E2C47" w:rsidRDefault="004D0114" w:rsidP="004D0114">
            <w:pPr>
              <w:pStyle w:val="Sidehoved"/>
              <w:rPr>
                <w:b/>
                <w:sz w:val="18"/>
                <w:szCs w:val="18"/>
              </w:rPr>
            </w:pPr>
            <w:r w:rsidRPr="002E2C47">
              <w:rPr>
                <w:b/>
                <w:sz w:val="18"/>
                <w:szCs w:val="18"/>
              </w:rPr>
              <w:t>Frirum</w:t>
            </w:r>
          </w:p>
          <w:p w14:paraId="778ECBD4" w14:textId="77777777" w:rsidR="004D0114" w:rsidRPr="002E2C47" w:rsidRDefault="004D0114" w:rsidP="004D0114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</w:p>
          <w:p w14:paraId="3C2E7ED3" w14:textId="77777777" w:rsidR="004D0114" w:rsidRDefault="004D0114" w:rsidP="004D0114">
            <w:pPr>
              <w:pStyle w:val="Sidehoved"/>
              <w:rPr>
                <w:sz w:val="18"/>
                <w:szCs w:val="18"/>
              </w:rPr>
            </w:pPr>
            <w:r w:rsidRPr="00944960">
              <w:rPr>
                <w:sz w:val="18"/>
                <w:szCs w:val="18"/>
              </w:rPr>
              <w:t>Frirummet er en serier c</w:t>
            </w:r>
            <w:r>
              <w:rPr>
                <w:sz w:val="18"/>
                <w:szCs w:val="18"/>
              </w:rPr>
              <w:t>ylindriske rum, der repræsenterer brugeren, og som udgår fra or er vinkelret på bærefladen og følger brugerens bevægelsesbane.</w:t>
            </w:r>
          </w:p>
          <w:p w14:paraId="5EC43367" w14:textId="77777777" w:rsidR="004D0114" w:rsidRDefault="004D0114" w:rsidP="004D0114">
            <w:pPr>
              <w:pStyle w:val="Sidehoved"/>
              <w:rPr>
                <w:sz w:val="18"/>
                <w:szCs w:val="18"/>
              </w:rPr>
            </w:pPr>
          </w:p>
          <w:p w14:paraId="27F4CC96" w14:textId="77777777" w:rsidR="004D0114" w:rsidRDefault="004D0114" w:rsidP="004D0114">
            <w:pPr>
              <w:pStyle w:val="Sidehoved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</w:p>
          <w:p w14:paraId="75596BFC" w14:textId="77777777" w:rsidR="004D0114" w:rsidRDefault="004D0114" w:rsidP="004D0114">
            <w:pPr>
              <w:pStyle w:val="Sidehoved"/>
              <w:rPr>
                <w:sz w:val="18"/>
                <w:szCs w:val="18"/>
              </w:rPr>
            </w:pPr>
          </w:p>
          <w:p w14:paraId="0290860E" w14:textId="77777777" w:rsidR="004D0114" w:rsidRPr="00944960" w:rsidRDefault="004D0114" w:rsidP="004D0114">
            <w:pPr>
              <w:pStyle w:val="Sidehoved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Siddende radius 1000 mm, højde 1500 mm.</w:t>
            </w:r>
          </w:p>
          <w:p w14:paraId="5AE48A43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4554F147" w14:textId="77777777" w:rsidTr="00AB2E95">
        <w:trPr>
          <w:trHeight w:hRule="exact" w:val="295"/>
        </w:trPr>
        <w:tc>
          <w:tcPr>
            <w:tcW w:w="4871" w:type="dxa"/>
            <w:tcBorders>
              <w:top w:val="nil"/>
            </w:tcBorders>
            <w:vAlign w:val="bottom"/>
          </w:tcPr>
          <w:p w14:paraId="246B50E8" w14:textId="32060131" w:rsidR="00D97FFE" w:rsidRPr="00CA4F96" w:rsidRDefault="009C2D4A" w:rsidP="00044404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</w:rPr>
              <w:t>Billede</w:t>
            </w:r>
            <w:r w:rsidRPr="00CA4F96">
              <w:rPr>
                <w:rFonts w:cs="Arial"/>
              </w:rPr>
              <w:t xml:space="preserve"> </w:t>
            </w:r>
            <w:r>
              <w:rPr>
                <w:rFonts w:cs="Arial"/>
              </w:rPr>
              <w:t>2: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50F40DEB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77A52294" w14:textId="77777777" w:rsidTr="00AB2E95">
        <w:trPr>
          <w:trHeight w:val="3522"/>
        </w:trPr>
        <w:tc>
          <w:tcPr>
            <w:tcW w:w="4871" w:type="dxa"/>
            <w:tcBorders>
              <w:bottom w:val="nil"/>
            </w:tcBorders>
            <w:vAlign w:val="bottom"/>
          </w:tcPr>
          <w:p w14:paraId="007DCDA8" w14:textId="1B20F7BD" w:rsidR="00D97FFE" w:rsidRPr="00CA4F96" w:rsidRDefault="00EB390F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ACCCA20" wp14:editId="7F676E92">
                      <wp:simplePos x="0" y="0"/>
                      <wp:positionH relativeFrom="column">
                        <wp:posOffset>1737360</wp:posOffset>
                      </wp:positionH>
                      <wp:positionV relativeFrom="paragraph">
                        <wp:posOffset>165735</wp:posOffset>
                      </wp:positionV>
                      <wp:extent cx="227330" cy="977900"/>
                      <wp:effectExtent l="5715" t="108585" r="26035" b="140335"/>
                      <wp:wrapNone/>
                      <wp:docPr id="29760" name="Pil: opadgående 297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5134567">
                                <a:off x="0" y="0"/>
                                <a:ext cx="227330" cy="97790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4C368A" id="Pil: opadgående 29760" o:spid="_x0000_s1026" type="#_x0000_t68" style="position:absolute;margin-left:136.8pt;margin-top:13.05pt;width:17.9pt;height:77pt;rotation:-7061977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" adj="2511" fillcolor="red" strokecolor="red" strokeweight="2pt"/>
                  </w:pict>
                </mc:Fallback>
              </mc:AlternateContent>
            </w:r>
            <w:r w:rsidR="00C15913">
              <w:rPr>
                <w:rFonts w:cs="Arial"/>
                <w:noProof/>
              </w:rPr>
              <w:drawing>
                <wp:inline distT="0" distB="0" distL="0" distR="0" wp14:anchorId="7874A214" wp14:editId="38EE8EB6">
                  <wp:extent cx="2990850" cy="1990725"/>
                  <wp:effectExtent l="0" t="0" r="0" b="9525"/>
                  <wp:docPr id="29759" name="Billede 29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23F9DA81" w14:textId="77777777" w:rsidR="00EB390F" w:rsidRPr="00AE7389" w:rsidRDefault="00EB390F" w:rsidP="00EB390F">
            <w:pPr>
              <w:pStyle w:val="Sidehoved"/>
              <w:tabs>
                <w:tab w:val="left" w:pos="720"/>
              </w:tabs>
              <w:rPr>
                <w:bCs/>
                <w:sz w:val="18"/>
                <w:szCs w:val="18"/>
              </w:rPr>
            </w:pPr>
          </w:p>
          <w:p w14:paraId="43403BD6" w14:textId="77777777" w:rsidR="00EB390F" w:rsidRPr="00AE7389" w:rsidRDefault="00EB390F" w:rsidP="00EB390F">
            <w:pPr>
              <w:pStyle w:val="Sidehoved"/>
              <w:rPr>
                <w:sz w:val="18"/>
                <w:szCs w:val="18"/>
              </w:rPr>
            </w:pPr>
            <w:r w:rsidRPr="00AE7389">
              <w:rPr>
                <w:sz w:val="18"/>
                <w:szCs w:val="18"/>
              </w:rPr>
              <w:t>DS/EN 1176-7 punkt 8.2.6 g)</w:t>
            </w:r>
          </w:p>
          <w:p w14:paraId="12446AB2" w14:textId="77777777" w:rsidR="00EB390F" w:rsidRPr="00AE7389" w:rsidRDefault="00EB390F" w:rsidP="00EB390F">
            <w:pPr>
              <w:pStyle w:val="Sidehoved"/>
              <w:rPr>
                <w:sz w:val="18"/>
                <w:szCs w:val="18"/>
              </w:rPr>
            </w:pPr>
          </w:p>
          <w:p w14:paraId="65BDDBFE" w14:textId="77777777" w:rsidR="00EB390F" w:rsidRPr="00AE7389" w:rsidRDefault="00EB390F" w:rsidP="00EB390F">
            <w:pPr>
              <w:pStyle w:val="Sidehoved"/>
              <w:rPr>
                <w:b/>
                <w:sz w:val="18"/>
                <w:szCs w:val="18"/>
              </w:rPr>
            </w:pPr>
            <w:r w:rsidRPr="00AE7389">
              <w:rPr>
                <w:b/>
                <w:sz w:val="18"/>
                <w:szCs w:val="18"/>
              </w:rPr>
              <w:t>Rutinemæssig vedligeholdelse</w:t>
            </w:r>
          </w:p>
          <w:p w14:paraId="3FAD9B5B" w14:textId="77777777" w:rsidR="00EB390F" w:rsidRPr="00AE7389" w:rsidRDefault="00EB390F" w:rsidP="00EB390F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</w:p>
          <w:p w14:paraId="022DC41C" w14:textId="77777777" w:rsidR="00EB390F" w:rsidRPr="00AE7389" w:rsidRDefault="00EB390F" w:rsidP="00EB390F">
            <w:pPr>
              <w:pStyle w:val="Sidehoved"/>
              <w:rPr>
                <w:sz w:val="18"/>
                <w:szCs w:val="18"/>
              </w:rPr>
            </w:pPr>
            <w:r w:rsidRPr="00AE7389">
              <w:rPr>
                <w:sz w:val="18"/>
                <w:szCs w:val="18"/>
              </w:rPr>
              <w:t>Den rutinemæssige vedligeholdelse af legepladsredskaber og – underlag bør bestå af forebyggende foranstaltninger for at opretholde sikkerhedsniveauet, funktionen og overensstemmelsen med den eller de relevante dele af EDS/EN 1176</w:t>
            </w:r>
          </w:p>
          <w:p w14:paraId="30C915AD" w14:textId="77777777" w:rsidR="00EB390F" w:rsidRPr="00AE7389" w:rsidRDefault="00EB390F" w:rsidP="00EB390F">
            <w:pPr>
              <w:pStyle w:val="Sidehoved"/>
              <w:rPr>
                <w:sz w:val="18"/>
                <w:szCs w:val="18"/>
              </w:rPr>
            </w:pPr>
          </w:p>
          <w:p w14:paraId="2D516DD6" w14:textId="77777777" w:rsidR="00EB390F" w:rsidRPr="00AE7389" w:rsidRDefault="00EB390F" w:rsidP="00EB390F">
            <w:pPr>
              <w:pStyle w:val="Sidehoved"/>
              <w:rPr>
                <w:sz w:val="18"/>
                <w:szCs w:val="18"/>
              </w:rPr>
            </w:pPr>
            <w:r w:rsidRPr="00AE7389">
              <w:rPr>
                <w:sz w:val="18"/>
                <w:szCs w:val="18"/>
              </w:rPr>
              <w:t xml:space="preserve">Fjernelse af </w:t>
            </w:r>
            <w:r>
              <w:rPr>
                <w:sz w:val="18"/>
                <w:szCs w:val="18"/>
              </w:rPr>
              <w:t xml:space="preserve">knust glas og andre </w:t>
            </w:r>
            <w:r w:rsidRPr="00AE7389">
              <w:rPr>
                <w:sz w:val="18"/>
                <w:szCs w:val="18"/>
              </w:rPr>
              <w:t>efterladenskaber</w:t>
            </w:r>
            <w:r>
              <w:rPr>
                <w:sz w:val="18"/>
                <w:szCs w:val="18"/>
              </w:rPr>
              <w:t xml:space="preserve"> eller forurenende stoffer.</w:t>
            </w:r>
          </w:p>
          <w:p w14:paraId="450EA2D7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39E45143" w14:textId="77777777" w:rsidTr="00AB2E95">
        <w:trPr>
          <w:trHeight w:hRule="exact" w:val="285"/>
        </w:trPr>
        <w:tc>
          <w:tcPr>
            <w:tcW w:w="4871" w:type="dxa"/>
            <w:tcBorders>
              <w:top w:val="nil"/>
            </w:tcBorders>
            <w:vAlign w:val="bottom"/>
          </w:tcPr>
          <w:p w14:paraId="09AA061B" w14:textId="2C9B2F01" w:rsidR="00D97FFE" w:rsidRPr="00CA4F96" w:rsidRDefault="0041037B" w:rsidP="00044404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</w:rPr>
              <w:t>Billed</w:t>
            </w:r>
            <w:r w:rsidR="007741C9">
              <w:rPr>
                <w:rFonts w:cs="Arial"/>
              </w:rPr>
              <w:t>e</w:t>
            </w:r>
            <w:r w:rsidR="00D97FFE" w:rsidRPr="00CA4F96">
              <w:rPr>
                <w:rFonts w:cs="Arial"/>
              </w:rPr>
              <w:t xml:space="preserve"> </w:t>
            </w:r>
            <w:r w:rsidR="007741C9">
              <w:rPr>
                <w:rFonts w:cs="Arial"/>
              </w:rPr>
              <w:t>3</w:t>
            </w:r>
            <w:r w:rsidR="00044404">
              <w:rPr>
                <w:rFonts w:cs="Arial"/>
              </w:rPr>
              <w:t>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3DD355C9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1A81F0B1" w14:textId="77777777" w:rsidTr="00AB2E95">
        <w:trPr>
          <w:trHeight w:val="3483"/>
        </w:trPr>
        <w:tc>
          <w:tcPr>
            <w:tcW w:w="4871" w:type="dxa"/>
            <w:tcBorders>
              <w:bottom w:val="nil"/>
            </w:tcBorders>
            <w:vAlign w:val="bottom"/>
          </w:tcPr>
          <w:p w14:paraId="717AAFBA" w14:textId="00C8EF44" w:rsidR="00D97FFE" w:rsidRPr="00CA4F96" w:rsidRDefault="003119D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w:lastRenderedPageBreak/>
              <w:drawing>
                <wp:inline distT="0" distB="0" distL="0" distR="0" wp14:anchorId="3C1CDE37" wp14:editId="040CF969">
                  <wp:extent cx="2990850" cy="1990725"/>
                  <wp:effectExtent l="0" t="0" r="0" b="9525"/>
                  <wp:docPr id="29761" name="Billede 29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136FDC26" w14:textId="77777777" w:rsidR="003119DE" w:rsidRPr="003119DE" w:rsidRDefault="003119DE" w:rsidP="003119DE">
            <w:pPr>
              <w:pStyle w:val="LPrapitabel"/>
              <w:rPr>
                <w:rFonts w:ascii="Verdana" w:hAnsi="Verdana" w:cs="Verdana"/>
              </w:rPr>
            </w:pPr>
            <w:r w:rsidRPr="00B642C1">
              <w:rPr>
                <w:rFonts w:ascii="Verdana" w:hAnsi="Verdana" w:cs="Verdana"/>
                <w:spacing w:val="1"/>
              </w:rPr>
              <w:t>R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  <w:spacing w:val="1"/>
              </w:rPr>
              <w:t>d</w:t>
            </w:r>
            <w:r w:rsidRPr="00B642C1">
              <w:rPr>
                <w:rFonts w:ascii="Verdana" w:hAnsi="Verdana" w:cs="Verdana"/>
                <w:spacing w:val="-1"/>
              </w:rPr>
              <w:t>s</w:t>
            </w:r>
            <w:r w:rsidRPr="00B642C1">
              <w:rPr>
                <w:rFonts w:ascii="Verdana" w:hAnsi="Verdana" w:cs="Verdana"/>
              </w:rPr>
              <w:t>ka</w:t>
            </w:r>
            <w:r w:rsidRPr="00B642C1">
              <w:rPr>
                <w:rFonts w:ascii="Verdana" w:hAnsi="Verdana" w:cs="Verdana"/>
                <w:spacing w:val="3"/>
              </w:rPr>
              <w:t>b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t</w:t>
            </w:r>
            <w:r w:rsidRPr="00B642C1">
              <w:rPr>
                <w:rFonts w:ascii="Times New Roman" w:hAnsi="Times New Roman"/>
                <w:spacing w:val="22"/>
              </w:rPr>
              <w:t xml:space="preserve"> 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r</w:t>
            </w:r>
            <w:r w:rsidRPr="00B642C1">
              <w:rPr>
                <w:rFonts w:ascii="Times New Roman" w:hAnsi="Times New Roman"/>
                <w:spacing w:val="20"/>
              </w:rPr>
              <w:t xml:space="preserve"> 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1"/>
              </w:rPr>
              <w:t>n</w:t>
            </w:r>
            <w:r w:rsidRPr="00B642C1">
              <w:rPr>
                <w:rFonts w:ascii="Verdana" w:hAnsi="Verdana" w:cs="Verdana"/>
                <w:spacing w:val="-1"/>
              </w:rPr>
              <w:t>s</w:t>
            </w:r>
            <w:r w:rsidRPr="00B642C1">
              <w:rPr>
                <w:rFonts w:ascii="Verdana" w:hAnsi="Verdana" w:cs="Verdana"/>
                <w:spacing w:val="-2"/>
              </w:rPr>
              <w:t>p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-1"/>
              </w:rPr>
              <w:t>ce</w:t>
            </w:r>
            <w:r w:rsidRPr="00B642C1">
              <w:rPr>
                <w:rFonts w:ascii="Verdana" w:hAnsi="Verdana" w:cs="Verdana"/>
                <w:spacing w:val="1"/>
              </w:rPr>
              <w:t>r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t</w:t>
            </w:r>
            <w:r w:rsidRPr="00B642C1">
              <w:rPr>
                <w:rFonts w:ascii="Times New Roman" w:hAnsi="Times New Roman"/>
                <w:spacing w:val="22"/>
              </w:rPr>
              <w:t xml:space="preserve"> 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-1"/>
              </w:rPr>
              <w:t>h</w:t>
            </w:r>
            <w:r w:rsidRPr="00B642C1">
              <w:rPr>
                <w:rFonts w:ascii="Verdana" w:hAnsi="Verdana" w:cs="Verdana"/>
                <w:spacing w:val="1"/>
              </w:rPr>
              <w:t>t</w:t>
            </w:r>
            <w:r w:rsidRPr="00B642C1">
              <w:rPr>
                <w:rFonts w:ascii="Verdana" w:hAnsi="Verdana" w:cs="Verdana"/>
              </w:rPr>
              <w:t>.</w:t>
            </w:r>
            <w:r w:rsidRPr="00B642C1">
              <w:rPr>
                <w:rFonts w:ascii="Times New Roman" w:hAnsi="Times New Roman"/>
                <w:spacing w:val="18"/>
              </w:rPr>
              <w:t xml:space="preserve"> </w:t>
            </w:r>
            <w:r w:rsidRPr="00B642C1">
              <w:rPr>
                <w:rFonts w:ascii="Verdana" w:hAnsi="Verdana" w:cs="Verdana"/>
              </w:rPr>
              <w:t>f</w:t>
            </w:r>
            <w:r w:rsidRPr="00B642C1">
              <w:rPr>
                <w:rFonts w:ascii="Verdana" w:hAnsi="Verdana" w:cs="Verdana"/>
                <w:spacing w:val="-1"/>
              </w:rPr>
              <w:t>ø</w:t>
            </w:r>
            <w:r w:rsidRPr="00B642C1">
              <w:rPr>
                <w:rFonts w:ascii="Verdana" w:hAnsi="Verdana" w:cs="Verdana"/>
                <w:spacing w:val="3"/>
              </w:rPr>
              <w:t>l</w:t>
            </w:r>
            <w:r w:rsidRPr="00B642C1">
              <w:rPr>
                <w:rFonts w:ascii="Verdana" w:hAnsi="Verdana" w:cs="Verdana"/>
                <w:spacing w:val="1"/>
              </w:rPr>
              <w:t>g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  <w:spacing w:val="1"/>
              </w:rPr>
              <w:t>nd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:</w:t>
            </w:r>
            <w:r w:rsidRPr="00672D3A">
              <w:rPr>
                <w:rFonts w:ascii="Verdana" w:hAnsi="Verdana" w:cs="Verdana"/>
                <w:sz w:val="16"/>
                <w:szCs w:val="16"/>
              </w:rPr>
              <w:t xml:space="preserve"> </w:t>
            </w:r>
          </w:p>
          <w:p w14:paraId="455D496A" w14:textId="77777777" w:rsidR="003119DE" w:rsidRPr="00CA4F96" w:rsidRDefault="003119DE" w:rsidP="003119DE">
            <w:pPr>
              <w:pStyle w:val="LPrapitabel"/>
              <w:rPr>
                <w:rFonts w:cs="Arial"/>
              </w:rPr>
            </w:pPr>
          </w:p>
          <w:tbl>
            <w:tblPr>
              <w:tblStyle w:val="Tabel-Gitt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410"/>
              <w:gridCol w:w="307"/>
            </w:tblGrid>
            <w:tr w:rsidR="003119DE" w14:paraId="1C8B2CB8" w14:textId="77777777" w:rsidTr="00383AC6">
              <w:tc>
                <w:tcPr>
                  <w:tcW w:w="4410" w:type="dxa"/>
                </w:tcPr>
                <w:p w14:paraId="26D63669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1: Generelle krav.</w:t>
                  </w:r>
                </w:p>
              </w:tc>
              <w:tc>
                <w:tcPr>
                  <w:tcW w:w="307" w:type="dxa"/>
                </w:tcPr>
                <w:p w14:paraId="02F217E4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3119DE" w14:paraId="6652205B" w14:textId="77777777" w:rsidTr="00383AC6">
              <w:tc>
                <w:tcPr>
                  <w:tcW w:w="4410" w:type="dxa"/>
                </w:tcPr>
                <w:p w14:paraId="223F4CBD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2: Gynger.</w:t>
                  </w:r>
                </w:p>
              </w:tc>
              <w:tc>
                <w:tcPr>
                  <w:tcW w:w="307" w:type="dxa"/>
                </w:tcPr>
                <w:p w14:paraId="716FBA7C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3119DE" w14:paraId="1D0B973D" w14:textId="77777777" w:rsidTr="00383AC6">
              <w:tc>
                <w:tcPr>
                  <w:tcW w:w="4410" w:type="dxa"/>
                </w:tcPr>
                <w:p w14:paraId="77B01FE4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3: Rutsjebaner.</w:t>
                  </w:r>
                </w:p>
              </w:tc>
              <w:tc>
                <w:tcPr>
                  <w:tcW w:w="307" w:type="dxa"/>
                </w:tcPr>
                <w:p w14:paraId="3AC4700E" w14:textId="75328E9B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3119DE" w14:paraId="6186B299" w14:textId="77777777" w:rsidTr="00383AC6">
              <w:tc>
                <w:tcPr>
                  <w:tcW w:w="4410" w:type="dxa"/>
                </w:tcPr>
                <w:p w14:paraId="60B5C3F1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4: Svævebaner.</w:t>
                  </w:r>
                </w:p>
              </w:tc>
              <w:tc>
                <w:tcPr>
                  <w:tcW w:w="307" w:type="dxa"/>
                </w:tcPr>
                <w:p w14:paraId="382AEB03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3119DE" w14:paraId="76D2694B" w14:textId="77777777" w:rsidTr="00383AC6">
              <w:tc>
                <w:tcPr>
                  <w:tcW w:w="4410" w:type="dxa"/>
                </w:tcPr>
                <w:p w14:paraId="077E6FA0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5: Karruseller.</w:t>
                  </w:r>
                </w:p>
              </w:tc>
              <w:tc>
                <w:tcPr>
                  <w:tcW w:w="307" w:type="dxa"/>
                </w:tcPr>
                <w:p w14:paraId="188D1103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3119DE" w14:paraId="6288003C" w14:textId="77777777" w:rsidTr="00383AC6">
              <w:tc>
                <w:tcPr>
                  <w:tcW w:w="4410" w:type="dxa"/>
                </w:tcPr>
                <w:p w14:paraId="011E4DD9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6: Vipper.</w:t>
                  </w:r>
                </w:p>
              </w:tc>
              <w:tc>
                <w:tcPr>
                  <w:tcW w:w="307" w:type="dxa"/>
                </w:tcPr>
                <w:p w14:paraId="029D2B05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3119DE" w14:paraId="29E1240E" w14:textId="77777777" w:rsidTr="00383AC6">
              <w:tc>
                <w:tcPr>
                  <w:tcW w:w="4410" w:type="dxa"/>
                </w:tcPr>
                <w:p w14:paraId="167DE396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7: Insp. &amp; Vedligehold</w:t>
                  </w:r>
                </w:p>
              </w:tc>
              <w:tc>
                <w:tcPr>
                  <w:tcW w:w="307" w:type="dxa"/>
                </w:tcPr>
                <w:p w14:paraId="7690BE4A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3119DE" w14:paraId="3A271FE3" w14:textId="77777777" w:rsidTr="00383AC6">
              <w:tc>
                <w:tcPr>
                  <w:tcW w:w="4410" w:type="dxa"/>
                </w:tcPr>
                <w:p w14:paraId="3D30FAA3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10: Lukkede legesystemer.</w:t>
                  </w:r>
                </w:p>
              </w:tc>
              <w:tc>
                <w:tcPr>
                  <w:tcW w:w="307" w:type="dxa"/>
                </w:tcPr>
                <w:p w14:paraId="1B0C18FB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3119DE" w14:paraId="05688DC3" w14:textId="77777777" w:rsidTr="00383AC6">
              <w:tc>
                <w:tcPr>
                  <w:tcW w:w="4410" w:type="dxa"/>
                </w:tcPr>
                <w:p w14:paraId="09FF24FB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 xml:space="preserve">DS/EN 1176 Del 11: 3dimensionelle klatrenet. </w:t>
                  </w:r>
                </w:p>
              </w:tc>
              <w:tc>
                <w:tcPr>
                  <w:tcW w:w="307" w:type="dxa"/>
                </w:tcPr>
                <w:p w14:paraId="1C3A58AC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3119DE" w14:paraId="4799E0A2" w14:textId="77777777" w:rsidTr="00383AC6">
              <w:tc>
                <w:tcPr>
                  <w:tcW w:w="4410" w:type="dxa"/>
                </w:tcPr>
                <w:p w14:paraId="17132C10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1177: Stødabsorberende underlag.</w:t>
                  </w:r>
                </w:p>
              </w:tc>
              <w:tc>
                <w:tcPr>
                  <w:tcW w:w="307" w:type="dxa"/>
                </w:tcPr>
                <w:p w14:paraId="558E1A75" w14:textId="0E1CBA84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3119DE" w14:paraId="2B7E82A6" w14:textId="77777777" w:rsidTr="00383AC6">
              <w:tc>
                <w:tcPr>
                  <w:tcW w:w="4410" w:type="dxa"/>
                </w:tcPr>
                <w:p w14:paraId="754B706E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Andre relevante standarder; Ex. Hegn, låger</w:t>
                  </w:r>
                </w:p>
              </w:tc>
              <w:tc>
                <w:tcPr>
                  <w:tcW w:w="307" w:type="dxa"/>
                </w:tcPr>
                <w:p w14:paraId="6A251409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3119DE" w14:paraId="74AFAE5F" w14:textId="77777777" w:rsidTr="00383AC6">
              <w:tc>
                <w:tcPr>
                  <w:tcW w:w="4410" w:type="dxa"/>
                </w:tcPr>
                <w:p w14:paraId="2F66EAEE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Andet:</w:t>
                  </w:r>
                </w:p>
              </w:tc>
              <w:tc>
                <w:tcPr>
                  <w:tcW w:w="307" w:type="dxa"/>
                </w:tcPr>
                <w:p w14:paraId="1A4F7106" w14:textId="77777777" w:rsidR="003119DE" w:rsidRDefault="003119DE" w:rsidP="003119D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</w:tbl>
          <w:p w14:paraId="56EE48EE" w14:textId="77777777" w:rsidR="00D97FFE" w:rsidRPr="00CA4F96" w:rsidRDefault="00D97FFE" w:rsidP="00AB2E95">
            <w:pPr>
              <w:pStyle w:val="LPrapitabel"/>
              <w:rPr>
                <w:rFonts w:cs="Arial"/>
              </w:rPr>
            </w:pPr>
          </w:p>
        </w:tc>
      </w:tr>
      <w:tr w:rsidR="00D97FFE" w:rsidRPr="00CA4F96" w14:paraId="106BE3FC" w14:textId="77777777" w:rsidTr="00AB2E95">
        <w:trPr>
          <w:trHeight w:hRule="exact" w:val="299"/>
        </w:trPr>
        <w:tc>
          <w:tcPr>
            <w:tcW w:w="4871" w:type="dxa"/>
            <w:tcBorders>
              <w:top w:val="nil"/>
            </w:tcBorders>
            <w:vAlign w:val="bottom"/>
          </w:tcPr>
          <w:p w14:paraId="510FCCAD" w14:textId="01A62946" w:rsidR="00D97FFE" w:rsidRPr="00CA4F96" w:rsidRDefault="000B7A30" w:rsidP="00044404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 w:rsidRPr="00CA4F96">
              <w:rPr>
                <w:rFonts w:cs="Arial"/>
              </w:rPr>
              <w:t xml:space="preserve">Emne </w:t>
            </w:r>
            <w:r>
              <w:rPr>
                <w:rFonts w:cs="Arial"/>
              </w:rPr>
              <w:t>22: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2908EB2C" w14:textId="77777777" w:rsidR="00D97FFE" w:rsidRPr="00CA4F96" w:rsidRDefault="00D97FFE" w:rsidP="00AB2E95">
            <w:pPr>
              <w:pStyle w:val="LPrapitabel"/>
              <w:rPr>
                <w:rFonts w:cs="Arial"/>
              </w:rPr>
            </w:pPr>
          </w:p>
        </w:tc>
      </w:tr>
      <w:tr w:rsidR="00D97FFE" w:rsidRPr="00CA4F96" w14:paraId="121FD38A" w14:textId="77777777" w:rsidTr="00AB2E95">
        <w:trPr>
          <w:trHeight w:val="3524"/>
        </w:trPr>
        <w:tc>
          <w:tcPr>
            <w:tcW w:w="4871" w:type="dxa"/>
            <w:tcBorders>
              <w:bottom w:val="nil"/>
            </w:tcBorders>
            <w:vAlign w:val="bottom"/>
          </w:tcPr>
          <w:p w14:paraId="1FE2DD96" w14:textId="65F216E8" w:rsidR="00D97FFE" w:rsidRPr="00CA4F96" w:rsidRDefault="00F30000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365B0F4" wp14:editId="18967678">
                      <wp:simplePos x="0" y="0"/>
                      <wp:positionH relativeFrom="column">
                        <wp:posOffset>755650</wp:posOffset>
                      </wp:positionH>
                      <wp:positionV relativeFrom="paragraph">
                        <wp:posOffset>428625</wp:posOffset>
                      </wp:positionV>
                      <wp:extent cx="208280" cy="977900"/>
                      <wp:effectExtent l="0" t="251460" r="0" b="226060"/>
                      <wp:wrapNone/>
                      <wp:docPr id="29763" name="Pil: opadgående 297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521016">
                                <a:off x="0" y="0"/>
                                <a:ext cx="208280" cy="97790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2EBD23" id="Pil: opadgående 29763" o:spid="_x0000_s1026" type="#_x0000_t68" style="position:absolute;margin-left:59.5pt;margin-top:33.75pt;width:16.4pt;height:77pt;rotation:8214955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" adj="2300" fillcolor="red" strokecolor="red" strokeweight="2pt"/>
                  </w:pict>
                </mc:Fallback>
              </mc:AlternateContent>
            </w:r>
            <w:r>
              <w:rPr>
                <w:rFonts w:cs="Arial"/>
                <w:noProof/>
              </w:rPr>
              <w:drawing>
                <wp:inline distT="0" distB="0" distL="0" distR="0" wp14:anchorId="2B2C935E" wp14:editId="17AC35C2">
                  <wp:extent cx="2990850" cy="1990725"/>
                  <wp:effectExtent l="0" t="0" r="0" b="9525"/>
                  <wp:docPr id="29762" name="Billede 29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397B45C2" w14:textId="77777777" w:rsidR="00F30000" w:rsidRPr="004606D7" w:rsidRDefault="00F30000" w:rsidP="00F30000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  <w:sz w:val="18"/>
                <w:szCs w:val="18"/>
              </w:rPr>
            </w:pPr>
          </w:p>
          <w:p w14:paraId="492FEB42" w14:textId="77777777" w:rsidR="00F30000" w:rsidRPr="004606D7" w:rsidRDefault="00F30000" w:rsidP="00F30000">
            <w:pPr>
              <w:pStyle w:val="Sidehoved"/>
              <w:rPr>
                <w:sz w:val="18"/>
                <w:szCs w:val="18"/>
              </w:rPr>
            </w:pPr>
            <w:r w:rsidRPr="004606D7">
              <w:rPr>
                <w:sz w:val="18"/>
                <w:szCs w:val="18"/>
              </w:rPr>
              <w:t>DS/EN 1176-1 punkt 7.1</w:t>
            </w:r>
          </w:p>
          <w:p w14:paraId="4E611D44" w14:textId="77777777" w:rsidR="00F30000" w:rsidRPr="004606D7" w:rsidRDefault="00F30000" w:rsidP="00F30000">
            <w:pPr>
              <w:pStyle w:val="LPrapitabel"/>
              <w:rPr>
                <w:rFonts w:cs="Arial"/>
                <w:sz w:val="18"/>
                <w:szCs w:val="18"/>
              </w:rPr>
            </w:pPr>
          </w:p>
          <w:p w14:paraId="7EAC8ED1" w14:textId="77777777" w:rsidR="00F30000" w:rsidRPr="004606D7" w:rsidRDefault="00F30000" w:rsidP="00F30000">
            <w:pPr>
              <w:pStyle w:val="LPrapitabel"/>
              <w:rPr>
                <w:rFonts w:cs="Arial"/>
                <w:b/>
                <w:sz w:val="18"/>
                <w:szCs w:val="18"/>
              </w:rPr>
            </w:pPr>
            <w:r w:rsidRPr="004606D7">
              <w:rPr>
                <w:rFonts w:cs="Arial"/>
                <w:b/>
                <w:sz w:val="18"/>
                <w:szCs w:val="18"/>
              </w:rPr>
              <w:t>Identifikation af redskaber</w:t>
            </w:r>
          </w:p>
          <w:p w14:paraId="3CEFF551" w14:textId="77777777" w:rsidR="00F30000" w:rsidRPr="004606D7" w:rsidRDefault="00F30000" w:rsidP="00F30000">
            <w:pPr>
              <w:pStyle w:val="LPrapitabel"/>
              <w:rPr>
                <w:rFonts w:cs="Arial"/>
                <w:sz w:val="18"/>
                <w:szCs w:val="18"/>
              </w:rPr>
            </w:pPr>
          </w:p>
          <w:p w14:paraId="5CA2F4F9" w14:textId="77777777" w:rsidR="00F30000" w:rsidRPr="004606D7" w:rsidRDefault="00F30000" w:rsidP="00F30000">
            <w:pPr>
              <w:pStyle w:val="LPrapitabel"/>
              <w:rPr>
                <w:rFonts w:cs="Arial"/>
                <w:sz w:val="18"/>
                <w:szCs w:val="18"/>
              </w:rPr>
            </w:pPr>
            <w:r w:rsidRPr="004606D7">
              <w:rPr>
                <w:rFonts w:cs="Arial"/>
                <w:sz w:val="18"/>
                <w:szCs w:val="18"/>
              </w:rPr>
              <w:t>Redskabet skal mærkes tydeligt og holdbar og med mindst følgende oplysninger, der skal være synlige fra jordniveau:</w:t>
            </w:r>
          </w:p>
          <w:p w14:paraId="729CD869" w14:textId="77777777" w:rsidR="00F30000" w:rsidRPr="004606D7" w:rsidRDefault="00F30000" w:rsidP="00F30000">
            <w:pPr>
              <w:pStyle w:val="LPrapitabel"/>
              <w:rPr>
                <w:rFonts w:cs="Arial"/>
                <w:sz w:val="18"/>
                <w:szCs w:val="18"/>
              </w:rPr>
            </w:pPr>
          </w:p>
          <w:p w14:paraId="062719D3" w14:textId="77777777" w:rsidR="00F30000" w:rsidRPr="004606D7" w:rsidRDefault="00F30000" w:rsidP="00F30000">
            <w:pPr>
              <w:pStyle w:val="Sidehoved"/>
              <w:numPr>
                <w:ilvl w:val="0"/>
                <w:numId w:val="31"/>
              </w:numPr>
              <w:tabs>
                <w:tab w:val="clear" w:pos="4819"/>
                <w:tab w:val="clear" w:pos="9638"/>
              </w:tabs>
              <w:rPr>
                <w:rFonts w:cs="Arial"/>
                <w:sz w:val="18"/>
                <w:szCs w:val="18"/>
              </w:rPr>
            </w:pPr>
            <w:r w:rsidRPr="004606D7">
              <w:rPr>
                <w:rFonts w:cs="Arial"/>
                <w:sz w:val="18"/>
                <w:szCs w:val="18"/>
              </w:rPr>
              <w:t>Producentens eller den autoriserede repræsentants navn og adresse.</w:t>
            </w:r>
          </w:p>
          <w:p w14:paraId="18C39F30" w14:textId="77777777" w:rsidR="00F30000" w:rsidRPr="00F30000" w:rsidRDefault="00F30000" w:rsidP="00F30000">
            <w:pPr>
              <w:pStyle w:val="Sidehoved"/>
              <w:numPr>
                <w:ilvl w:val="0"/>
                <w:numId w:val="31"/>
              </w:numPr>
              <w:tabs>
                <w:tab w:val="clear" w:pos="4819"/>
                <w:tab w:val="clear" w:pos="9638"/>
              </w:tabs>
              <w:rPr>
                <w:rFonts w:cs="Arial"/>
              </w:rPr>
            </w:pPr>
            <w:r w:rsidRPr="004606D7">
              <w:rPr>
                <w:rFonts w:cs="Arial"/>
                <w:sz w:val="18"/>
                <w:szCs w:val="18"/>
              </w:rPr>
              <w:t>Redskabets identifikation og fremstillings år</w:t>
            </w:r>
            <w:r>
              <w:rPr>
                <w:rFonts w:cs="Arial"/>
                <w:sz w:val="18"/>
                <w:szCs w:val="18"/>
              </w:rPr>
              <w:t>.</w:t>
            </w:r>
          </w:p>
          <w:p w14:paraId="27357532" w14:textId="3287A4A2" w:rsidR="00D97FFE" w:rsidRPr="00CA4F96" w:rsidRDefault="00F30000" w:rsidP="00F30000">
            <w:pPr>
              <w:pStyle w:val="Sidehoved"/>
              <w:numPr>
                <w:ilvl w:val="0"/>
                <w:numId w:val="31"/>
              </w:numPr>
              <w:tabs>
                <w:tab w:val="clear" w:pos="4819"/>
                <w:tab w:val="clear" w:pos="9638"/>
              </w:tabs>
              <w:rPr>
                <w:rFonts w:cs="Arial"/>
              </w:rPr>
            </w:pPr>
            <w:r w:rsidRPr="006B7756">
              <w:rPr>
                <w:rFonts w:cs="Arial"/>
                <w:sz w:val="18"/>
                <w:szCs w:val="18"/>
              </w:rPr>
              <w:t>Den Europæisk Standard nummer og udgivelsesår.</w:t>
            </w:r>
          </w:p>
        </w:tc>
      </w:tr>
      <w:tr w:rsidR="00D97FFE" w:rsidRPr="00CA4F96" w14:paraId="6AA7BC33" w14:textId="77777777" w:rsidTr="00AB2E95">
        <w:trPr>
          <w:trHeight w:hRule="exact" w:val="295"/>
        </w:trPr>
        <w:tc>
          <w:tcPr>
            <w:tcW w:w="4871" w:type="dxa"/>
            <w:tcBorders>
              <w:top w:val="nil"/>
            </w:tcBorders>
            <w:vAlign w:val="bottom"/>
          </w:tcPr>
          <w:p w14:paraId="3B6B3EB4" w14:textId="5ED3BABF" w:rsidR="00D97FFE" w:rsidRPr="00CA4F96" w:rsidRDefault="00044404" w:rsidP="00044404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</w:rPr>
              <w:t>Billed</w:t>
            </w:r>
            <w:r w:rsidR="00F30000">
              <w:rPr>
                <w:rFonts w:cs="Arial"/>
              </w:rPr>
              <w:t>e 1</w:t>
            </w:r>
            <w:r>
              <w:rPr>
                <w:rFonts w:cs="Arial"/>
              </w:rPr>
              <w:t>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07F023C8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4BDB5498" w14:textId="77777777" w:rsidTr="00AB2E95">
        <w:trPr>
          <w:trHeight w:val="3522"/>
        </w:trPr>
        <w:tc>
          <w:tcPr>
            <w:tcW w:w="4871" w:type="dxa"/>
            <w:tcBorders>
              <w:bottom w:val="nil"/>
            </w:tcBorders>
            <w:vAlign w:val="bottom"/>
          </w:tcPr>
          <w:p w14:paraId="2916C19D" w14:textId="235177D9" w:rsidR="00D97FFE" w:rsidRPr="00CA4F96" w:rsidRDefault="00C9268D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59835ED0" wp14:editId="591F5D77">
                  <wp:extent cx="2990850" cy="1990725"/>
                  <wp:effectExtent l="0" t="0" r="0" b="9525"/>
                  <wp:docPr id="29764" name="Billede 29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7F013D63" w14:textId="77777777" w:rsidR="00C9268D" w:rsidRPr="003119DE" w:rsidRDefault="00C9268D" w:rsidP="00C9268D">
            <w:pPr>
              <w:pStyle w:val="LPrapitabel"/>
              <w:rPr>
                <w:rFonts w:ascii="Verdana" w:hAnsi="Verdana" w:cs="Verdana"/>
              </w:rPr>
            </w:pPr>
            <w:r w:rsidRPr="00B642C1">
              <w:rPr>
                <w:rFonts w:ascii="Verdana" w:hAnsi="Verdana" w:cs="Verdana"/>
                <w:spacing w:val="1"/>
              </w:rPr>
              <w:t>R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  <w:spacing w:val="1"/>
              </w:rPr>
              <w:t>d</w:t>
            </w:r>
            <w:r w:rsidRPr="00B642C1">
              <w:rPr>
                <w:rFonts w:ascii="Verdana" w:hAnsi="Verdana" w:cs="Verdana"/>
                <w:spacing w:val="-1"/>
              </w:rPr>
              <w:t>s</w:t>
            </w:r>
            <w:r w:rsidRPr="00B642C1">
              <w:rPr>
                <w:rFonts w:ascii="Verdana" w:hAnsi="Verdana" w:cs="Verdana"/>
              </w:rPr>
              <w:t>ka</w:t>
            </w:r>
            <w:r w:rsidRPr="00B642C1">
              <w:rPr>
                <w:rFonts w:ascii="Verdana" w:hAnsi="Verdana" w:cs="Verdana"/>
                <w:spacing w:val="3"/>
              </w:rPr>
              <w:t>b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t</w:t>
            </w:r>
            <w:r w:rsidRPr="00B642C1">
              <w:rPr>
                <w:rFonts w:ascii="Times New Roman" w:hAnsi="Times New Roman"/>
                <w:spacing w:val="22"/>
              </w:rPr>
              <w:t xml:space="preserve"> 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r</w:t>
            </w:r>
            <w:r w:rsidRPr="00B642C1">
              <w:rPr>
                <w:rFonts w:ascii="Times New Roman" w:hAnsi="Times New Roman"/>
                <w:spacing w:val="20"/>
              </w:rPr>
              <w:t xml:space="preserve"> 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1"/>
              </w:rPr>
              <w:t>n</w:t>
            </w:r>
            <w:r w:rsidRPr="00B642C1">
              <w:rPr>
                <w:rFonts w:ascii="Verdana" w:hAnsi="Verdana" w:cs="Verdana"/>
                <w:spacing w:val="-1"/>
              </w:rPr>
              <w:t>s</w:t>
            </w:r>
            <w:r w:rsidRPr="00B642C1">
              <w:rPr>
                <w:rFonts w:ascii="Verdana" w:hAnsi="Verdana" w:cs="Verdana"/>
                <w:spacing w:val="-2"/>
              </w:rPr>
              <w:t>p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-1"/>
              </w:rPr>
              <w:t>ce</w:t>
            </w:r>
            <w:r w:rsidRPr="00B642C1">
              <w:rPr>
                <w:rFonts w:ascii="Verdana" w:hAnsi="Verdana" w:cs="Verdana"/>
                <w:spacing w:val="1"/>
              </w:rPr>
              <w:t>r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t</w:t>
            </w:r>
            <w:r w:rsidRPr="00B642C1">
              <w:rPr>
                <w:rFonts w:ascii="Times New Roman" w:hAnsi="Times New Roman"/>
                <w:spacing w:val="22"/>
              </w:rPr>
              <w:t xml:space="preserve"> 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-1"/>
              </w:rPr>
              <w:t>h</w:t>
            </w:r>
            <w:r w:rsidRPr="00B642C1">
              <w:rPr>
                <w:rFonts w:ascii="Verdana" w:hAnsi="Verdana" w:cs="Verdana"/>
                <w:spacing w:val="1"/>
              </w:rPr>
              <w:t>t</w:t>
            </w:r>
            <w:r w:rsidRPr="00B642C1">
              <w:rPr>
                <w:rFonts w:ascii="Verdana" w:hAnsi="Verdana" w:cs="Verdana"/>
              </w:rPr>
              <w:t>.</w:t>
            </w:r>
            <w:r w:rsidRPr="00B642C1">
              <w:rPr>
                <w:rFonts w:ascii="Times New Roman" w:hAnsi="Times New Roman"/>
                <w:spacing w:val="18"/>
              </w:rPr>
              <w:t xml:space="preserve"> </w:t>
            </w:r>
            <w:r w:rsidRPr="00B642C1">
              <w:rPr>
                <w:rFonts w:ascii="Verdana" w:hAnsi="Verdana" w:cs="Verdana"/>
              </w:rPr>
              <w:t>f</w:t>
            </w:r>
            <w:r w:rsidRPr="00B642C1">
              <w:rPr>
                <w:rFonts w:ascii="Verdana" w:hAnsi="Verdana" w:cs="Verdana"/>
                <w:spacing w:val="-1"/>
              </w:rPr>
              <w:t>ø</w:t>
            </w:r>
            <w:r w:rsidRPr="00B642C1">
              <w:rPr>
                <w:rFonts w:ascii="Verdana" w:hAnsi="Verdana" w:cs="Verdana"/>
                <w:spacing w:val="3"/>
              </w:rPr>
              <w:t>l</w:t>
            </w:r>
            <w:r w:rsidRPr="00B642C1">
              <w:rPr>
                <w:rFonts w:ascii="Verdana" w:hAnsi="Verdana" w:cs="Verdana"/>
                <w:spacing w:val="1"/>
              </w:rPr>
              <w:t>g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  <w:spacing w:val="1"/>
              </w:rPr>
              <w:t>nd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:</w:t>
            </w:r>
            <w:r w:rsidRPr="00672D3A">
              <w:rPr>
                <w:rFonts w:ascii="Verdana" w:hAnsi="Verdana" w:cs="Verdana"/>
                <w:sz w:val="16"/>
                <w:szCs w:val="16"/>
              </w:rPr>
              <w:t xml:space="preserve"> </w:t>
            </w:r>
          </w:p>
          <w:p w14:paraId="6D9CFCFE" w14:textId="77777777" w:rsidR="00C9268D" w:rsidRPr="00CA4F96" w:rsidRDefault="00C9268D" w:rsidP="00C9268D">
            <w:pPr>
              <w:pStyle w:val="LPrapitabel"/>
              <w:rPr>
                <w:rFonts w:cs="Arial"/>
              </w:rPr>
            </w:pPr>
          </w:p>
          <w:tbl>
            <w:tblPr>
              <w:tblStyle w:val="Tabel-Gitt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410"/>
              <w:gridCol w:w="307"/>
            </w:tblGrid>
            <w:tr w:rsidR="00C9268D" w14:paraId="72F36D35" w14:textId="77777777" w:rsidTr="00383AC6">
              <w:tc>
                <w:tcPr>
                  <w:tcW w:w="4410" w:type="dxa"/>
                </w:tcPr>
                <w:p w14:paraId="3AA28A32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1: Generelle krav.</w:t>
                  </w:r>
                </w:p>
              </w:tc>
              <w:tc>
                <w:tcPr>
                  <w:tcW w:w="307" w:type="dxa"/>
                </w:tcPr>
                <w:p w14:paraId="089C65A0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C9268D" w14:paraId="6AE85C17" w14:textId="77777777" w:rsidTr="00383AC6">
              <w:tc>
                <w:tcPr>
                  <w:tcW w:w="4410" w:type="dxa"/>
                </w:tcPr>
                <w:p w14:paraId="7FB19265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2: Gynger.</w:t>
                  </w:r>
                </w:p>
              </w:tc>
              <w:tc>
                <w:tcPr>
                  <w:tcW w:w="307" w:type="dxa"/>
                </w:tcPr>
                <w:p w14:paraId="5A4A2E8A" w14:textId="73D1B4EA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C9268D" w14:paraId="4B31EB0D" w14:textId="77777777" w:rsidTr="00383AC6">
              <w:tc>
                <w:tcPr>
                  <w:tcW w:w="4410" w:type="dxa"/>
                </w:tcPr>
                <w:p w14:paraId="6F21D723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3: Rutsjebaner.</w:t>
                  </w:r>
                </w:p>
              </w:tc>
              <w:tc>
                <w:tcPr>
                  <w:tcW w:w="307" w:type="dxa"/>
                </w:tcPr>
                <w:p w14:paraId="0047526E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9268D" w14:paraId="39425B07" w14:textId="77777777" w:rsidTr="00383AC6">
              <w:tc>
                <w:tcPr>
                  <w:tcW w:w="4410" w:type="dxa"/>
                </w:tcPr>
                <w:p w14:paraId="55132831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4: Svævebaner.</w:t>
                  </w:r>
                </w:p>
              </w:tc>
              <w:tc>
                <w:tcPr>
                  <w:tcW w:w="307" w:type="dxa"/>
                </w:tcPr>
                <w:p w14:paraId="5AF9B930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9268D" w14:paraId="1EA0CD60" w14:textId="77777777" w:rsidTr="00383AC6">
              <w:tc>
                <w:tcPr>
                  <w:tcW w:w="4410" w:type="dxa"/>
                </w:tcPr>
                <w:p w14:paraId="41AAE74C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5: Karruseller.</w:t>
                  </w:r>
                </w:p>
              </w:tc>
              <w:tc>
                <w:tcPr>
                  <w:tcW w:w="307" w:type="dxa"/>
                </w:tcPr>
                <w:p w14:paraId="54781A96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9268D" w14:paraId="3457F652" w14:textId="77777777" w:rsidTr="00383AC6">
              <w:tc>
                <w:tcPr>
                  <w:tcW w:w="4410" w:type="dxa"/>
                </w:tcPr>
                <w:p w14:paraId="19F3B066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6: Vipper.</w:t>
                  </w:r>
                </w:p>
              </w:tc>
              <w:tc>
                <w:tcPr>
                  <w:tcW w:w="307" w:type="dxa"/>
                </w:tcPr>
                <w:p w14:paraId="34C2E856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9268D" w14:paraId="42730511" w14:textId="77777777" w:rsidTr="00383AC6">
              <w:tc>
                <w:tcPr>
                  <w:tcW w:w="4410" w:type="dxa"/>
                </w:tcPr>
                <w:p w14:paraId="2D9181C8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7: Insp. &amp; Vedligehold</w:t>
                  </w:r>
                </w:p>
              </w:tc>
              <w:tc>
                <w:tcPr>
                  <w:tcW w:w="307" w:type="dxa"/>
                </w:tcPr>
                <w:p w14:paraId="422C8EE7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C9268D" w14:paraId="757DB8DE" w14:textId="77777777" w:rsidTr="00383AC6">
              <w:tc>
                <w:tcPr>
                  <w:tcW w:w="4410" w:type="dxa"/>
                </w:tcPr>
                <w:p w14:paraId="51962C26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10: Lukkede legesystemer.</w:t>
                  </w:r>
                </w:p>
              </w:tc>
              <w:tc>
                <w:tcPr>
                  <w:tcW w:w="307" w:type="dxa"/>
                </w:tcPr>
                <w:p w14:paraId="092898E2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9268D" w14:paraId="1CA2CE39" w14:textId="77777777" w:rsidTr="00383AC6">
              <w:tc>
                <w:tcPr>
                  <w:tcW w:w="4410" w:type="dxa"/>
                </w:tcPr>
                <w:p w14:paraId="732A0146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 xml:space="preserve">DS/EN 1176 Del 11: 3dimensionelle klatrenet. </w:t>
                  </w:r>
                </w:p>
              </w:tc>
              <w:tc>
                <w:tcPr>
                  <w:tcW w:w="307" w:type="dxa"/>
                </w:tcPr>
                <w:p w14:paraId="2D7FD889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9268D" w14:paraId="55A1BCD3" w14:textId="77777777" w:rsidTr="00383AC6">
              <w:tc>
                <w:tcPr>
                  <w:tcW w:w="4410" w:type="dxa"/>
                </w:tcPr>
                <w:p w14:paraId="2CCE1B01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1177: Stødabsorberende underlag.</w:t>
                  </w:r>
                </w:p>
              </w:tc>
              <w:tc>
                <w:tcPr>
                  <w:tcW w:w="307" w:type="dxa"/>
                </w:tcPr>
                <w:p w14:paraId="79EEB4F9" w14:textId="600E52B8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C9268D" w14:paraId="1242F101" w14:textId="77777777" w:rsidTr="00383AC6">
              <w:tc>
                <w:tcPr>
                  <w:tcW w:w="4410" w:type="dxa"/>
                </w:tcPr>
                <w:p w14:paraId="38D5DAF8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Andre relevante standarder; Ex. Hegn, låger</w:t>
                  </w:r>
                </w:p>
              </w:tc>
              <w:tc>
                <w:tcPr>
                  <w:tcW w:w="307" w:type="dxa"/>
                </w:tcPr>
                <w:p w14:paraId="7F3E40A5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9268D" w14:paraId="4950377A" w14:textId="77777777" w:rsidTr="00383AC6">
              <w:tc>
                <w:tcPr>
                  <w:tcW w:w="4410" w:type="dxa"/>
                </w:tcPr>
                <w:p w14:paraId="2D247EF8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Andet:</w:t>
                  </w:r>
                </w:p>
              </w:tc>
              <w:tc>
                <w:tcPr>
                  <w:tcW w:w="307" w:type="dxa"/>
                </w:tcPr>
                <w:p w14:paraId="6C27AE22" w14:textId="77777777" w:rsidR="00C9268D" w:rsidRDefault="00C9268D" w:rsidP="00C9268D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</w:tbl>
          <w:p w14:paraId="74869460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18435E9E" w14:textId="77777777" w:rsidTr="00AB2E95">
        <w:trPr>
          <w:trHeight w:hRule="exact" w:val="285"/>
        </w:trPr>
        <w:tc>
          <w:tcPr>
            <w:tcW w:w="4871" w:type="dxa"/>
            <w:tcBorders>
              <w:top w:val="nil"/>
            </w:tcBorders>
            <w:vAlign w:val="bottom"/>
          </w:tcPr>
          <w:p w14:paraId="17E33D9A" w14:textId="569D1A82" w:rsidR="00D97FFE" w:rsidRPr="00CA4F96" w:rsidRDefault="00D97FFE" w:rsidP="00044404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 w:rsidRPr="00CA4F96">
              <w:rPr>
                <w:rFonts w:cs="Arial"/>
              </w:rPr>
              <w:t xml:space="preserve">Emne </w:t>
            </w:r>
            <w:r w:rsidR="00937E93">
              <w:rPr>
                <w:rFonts w:cs="Arial"/>
              </w:rPr>
              <w:t>24: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187F57B8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54738AF4" w14:textId="77777777" w:rsidTr="00AB2E95">
        <w:trPr>
          <w:trHeight w:val="3483"/>
        </w:trPr>
        <w:tc>
          <w:tcPr>
            <w:tcW w:w="4871" w:type="dxa"/>
            <w:tcBorders>
              <w:bottom w:val="nil"/>
            </w:tcBorders>
            <w:vAlign w:val="bottom"/>
          </w:tcPr>
          <w:p w14:paraId="46ABBD8F" w14:textId="310CA74B" w:rsidR="00D97FFE" w:rsidRPr="00CA4F96" w:rsidRDefault="001C20FD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D7AB366" wp14:editId="37D5B7A8">
                      <wp:simplePos x="0" y="0"/>
                      <wp:positionH relativeFrom="column">
                        <wp:posOffset>1070610</wp:posOffset>
                      </wp:positionH>
                      <wp:positionV relativeFrom="paragraph">
                        <wp:posOffset>46990</wp:posOffset>
                      </wp:positionV>
                      <wp:extent cx="227330" cy="977900"/>
                      <wp:effectExtent l="190500" t="0" r="172720" b="0"/>
                      <wp:wrapNone/>
                      <wp:docPr id="29766" name="Pil: opadgående 297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9210149">
                                <a:off x="0" y="0"/>
                                <a:ext cx="227330" cy="97790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89B7D6" id="Pil: opadgående 29766" o:spid="_x0000_s1026" type="#_x0000_t68" style="position:absolute;margin-left:84.3pt;margin-top:3.7pt;width:17.9pt;height:77pt;rotation:10059939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" adj="2511" fillcolor="red" strokecolor="red" strokeweight="2pt"/>
                  </w:pict>
                </mc:Fallback>
              </mc:AlternateContent>
            </w:r>
            <w:r w:rsidR="0033088F">
              <w:rPr>
                <w:rFonts w:cs="Arial"/>
                <w:noProof/>
              </w:rPr>
              <w:drawing>
                <wp:inline distT="0" distB="0" distL="0" distR="0" wp14:anchorId="0BCB06A1" wp14:editId="148F1E5A">
                  <wp:extent cx="2990850" cy="1990725"/>
                  <wp:effectExtent l="0" t="0" r="0" b="9525"/>
                  <wp:docPr id="29765" name="Billede 29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3443801A" w14:textId="77777777" w:rsidR="001C20FD" w:rsidRPr="001A7DCF" w:rsidRDefault="001C20FD" w:rsidP="001C20FD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  <w:sz w:val="18"/>
                <w:szCs w:val="18"/>
              </w:rPr>
            </w:pPr>
          </w:p>
          <w:p w14:paraId="1C96473B" w14:textId="77777777" w:rsidR="001C20FD" w:rsidRPr="001A7DCF" w:rsidRDefault="001C20FD" w:rsidP="001C20FD">
            <w:pPr>
              <w:autoSpaceDE w:val="0"/>
              <w:autoSpaceDN w:val="0"/>
              <w:adjustRightInd w:val="0"/>
              <w:spacing w:after="0" w:line="240" w:lineRule="auto"/>
              <w:rPr>
                <w:rFonts w:cs="Arial"/>
                <w:color w:val="000000"/>
                <w:sz w:val="18"/>
                <w:szCs w:val="18"/>
              </w:rPr>
            </w:pPr>
            <w:r w:rsidRPr="001A7DCF">
              <w:rPr>
                <w:rFonts w:cs="Arial"/>
                <w:color w:val="000000"/>
                <w:sz w:val="18"/>
                <w:szCs w:val="18"/>
              </w:rPr>
              <w:t xml:space="preserve">DS/EN 1176-7 punkt 8.2.6 h) </w:t>
            </w:r>
          </w:p>
          <w:p w14:paraId="4C37577B" w14:textId="77777777" w:rsidR="001C20FD" w:rsidRPr="001A7DCF" w:rsidRDefault="001C20FD" w:rsidP="001C20FD">
            <w:pPr>
              <w:autoSpaceDE w:val="0"/>
              <w:autoSpaceDN w:val="0"/>
              <w:adjustRightInd w:val="0"/>
              <w:spacing w:after="0" w:line="240" w:lineRule="auto"/>
              <w:rPr>
                <w:rFonts w:cs="Arial"/>
                <w:color w:val="000000"/>
                <w:sz w:val="18"/>
                <w:szCs w:val="18"/>
              </w:rPr>
            </w:pPr>
          </w:p>
          <w:p w14:paraId="0223FA9B" w14:textId="77777777" w:rsidR="001C20FD" w:rsidRPr="001A7DCF" w:rsidRDefault="001C20FD" w:rsidP="001C20FD">
            <w:pPr>
              <w:autoSpaceDE w:val="0"/>
              <w:autoSpaceDN w:val="0"/>
              <w:adjustRightInd w:val="0"/>
              <w:spacing w:after="0" w:line="240" w:lineRule="auto"/>
              <w:rPr>
                <w:rFonts w:cs="Arial"/>
                <w:b/>
                <w:bCs/>
                <w:color w:val="000000"/>
                <w:sz w:val="18"/>
                <w:szCs w:val="18"/>
              </w:rPr>
            </w:pPr>
            <w:r w:rsidRPr="001A7DCF">
              <w:rPr>
                <w:rFonts w:cs="Arial"/>
                <w:b/>
                <w:bCs/>
                <w:color w:val="000000"/>
                <w:sz w:val="18"/>
                <w:szCs w:val="18"/>
              </w:rPr>
              <w:t xml:space="preserve">Rutinemæssig vedligeholdelse </w:t>
            </w:r>
          </w:p>
          <w:p w14:paraId="3951B585" w14:textId="77777777" w:rsidR="001C20FD" w:rsidRPr="001A7DCF" w:rsidRDefault="001C20FD" w:rsidP="001C20FD">
            <w:pPr>
              <w:autoSpaceDE w:val="0"/>
              <w:autoSpaceDN w:val="0"/>
              <w:adjustRightInd w:val="0"/>
              <w:spacing w:after="0" w:line="240" w:lineRule="auto"/>
              <w:rPr>
                <w:rFonts w:cs="Arial"/>
                <w:color w:val="000000"/>
                <w:sz w:val="18"/>
                <w:szCs w:val="18"/>
              </w:rPr>
            </w:pPr>
          </w:p>
          <w:p w14:paraId="0EAD856A" w14:textId="77777777" w:rsidR="001C20FD" w:rsidRPr="001A7DCF" w:rsidRDefault="001C20FD" w:rsidP="001C20FD">
            <w:pPr>
              <w:pStyle w:val="Sidehoved"/>
              <w:rPr>
                <w:rFonts w:cs="Arial"/>
                <w:sz w:val="18"/>
                <w:szCs w:val="18"/>
              </w:rPr>
            </w:pPr>
            <w:r w:rsidRPr="001A7DCF">
              <w:rPr>
                <w:rFonts w:cs="Arial"/>
                <w:sz w:val="18"/>
                <w:szCs w:val="18"/>
              </w:rPr>
              <w:t>Den rutinemæssige vedligeholdelse af legepladsredskaber og – underlag bør bestå af forebyggende foranstaltninger for at opretholde sikkerhedsniveauet, funktionen og overensstemmelsen med den eller de relevante dele af EDS/EN 1176</w:t>
            </w:r>
          </w:p>
          <w:p w14:paraId="31E3F2AC" w14:textId="77777777" w:rsidR="001C20FD" w:rsidRPr="001A7DCF" w:rsidRDefault="001C20FD" w:rsidP="001C20FD">
            <w:pPr>
              <w:autoSpaceDE w:val="0"/>
              <w:autoSpaceDN w:val="0"/>
              <w:adjustRightInd w:val="0"/>
              <w:spacing w:after="0" w:line="240" w:lineRule="auto"/>
              <w:rPr>
                <w:rFonts w:cs="Arial"/>
                <w:color w:val="000000"/>
                <w:sz w:val="18"/>
                <w:szCs w:val="18"/>
              </w:rPr>
            </w:pPr>
          </w:p>
          <w:p w14:paraId="10E18F0C" w14:textId="77777777" w:rsidR="001C20FD" w:rsidRPr="001A7DCF" w:rsidRDefault="001C20FD" w:rsidP="001C20FD">
            <w:pPr>
              <w:autoSpaceDE w:val="0"/>
              <w:autoSpaceDN w:val="0"/>
              <w:adjustRightInd w:val="0"/>
              <w:spacing w:after="0" w:line="240" w:lineRule="auto"/>
              <w:rPr>
                <w:rFonts w:cs="Arial"/>
                <w:color w:val="000000"/>
                <w:sz w:val="18"/>
                <w:szCs w:val="18"/>
              </w:rPr>
            </w:pPr>
            <w:r w:rsidRPr="001A7DCF">
              <w:rPr>
                <w:rFonts w:cs="Arial"/>
                <w:color w:val="000000"/>
                <w:sz w:val="18"/>
                <w:szCs w:val="18"/>
              </w:rPr>
              <w:t>Genopretning af niveau for løst fyld.</w:t>
            </w:r>
          </w:p>
          <w:p w14:paraId="06BBA33E" w14:textId="77777777" w:rsidR="00D97FFE" w:rsidRPr="00CA4F96" w:rsidRDefault="00D97FFE" w:rsidP="00AB2E95">
            <w:pPr>
              <w:pStyle w:val="LPrapitabel"/>
              <w:rPr>
                <w:rFonts w:cs="Arial"/>
              </w:rPr>
            </w:pPr>
          </w:p>
        </w:tc>
      </w:tr>
      <w:tr w:rsidR="00D97FFE" w:rsidRPr="00CA4F96" w14:paraId="456DB4E2" w14:textId="77777777" w:rsidTr="00AB2E95">
        <w:trPr>
          <w:trHeight w:hRule="exact" w:val="299"/>
        </w:trPr>
        <w:tc>
          <w:tcPr>
            <w:tcW w:w="4871" w:type="dxa"/>
            <w:tcBorders>
              <w:top w:val="nil"/>
            </w:tcBorders>
            <w:vAlign w:val="bottom"/>
          </w:tcPr>
          <w:p w14:paraId="5750C087" w14:textId="1537444E" w:rsidR="00D97FFE" w:rsidRPr="00CA4F96" w:rsidRDefault="00044404" w:rsidP="00044404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</w:rPr>
              <w:t>Billed</w:t>
            </w:r>
            <w:r w:rsidR="00E65E19">
              <w:rPr>
                <w:rFonts w:cs="Arial"/>
              </w:rPr>
              <w:t>e</w:t>
            </w:r>
            <w:r w:rsidR="00D97FFE" w:rsidRPr="00CA4F96">
              <w:rPr>
                <w:rFonts w:cs="Arial"/>
              </w:rPr>
              <w:t xml:space="preserve"> </w:t>
            </w:r>
            <w:r>
              <w:rPr>
                <w:rFonts w:cs="Arial"/>
              </w:rPr>
              <w:t>1: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464FCBC1" w14:textId="77777777" w:rsidR="00D97FFE" w:rsidRPr="00CA4F96" w:rsidRDefault="00D97FFE" w:rsidP="00AB2E95">
            <w:pPr>
              <w:pStyle w:val="LPrapitabel"/>
              <w:rPr>
                <w:rFonts w:cs="Arial"/>
              </w:rPr>
            </w:pPr>
          </w:p>
        </w:tc>
      </w:tr>
      <w:tr w:rsidR="00D97FFE" w:rsidRPr="00CA4F96" w14:paraId="5C8C6B09" w14:textId="77777777" w:rsidTr="00AB2E95">
        <w:trPr>
          <w:trHeight w:val="3524"/>
        </w:trPr>
        <w:tc>
          <w:tcPr>
            <w:tcW w:w="4871" w:type="dxa"/>
            <w:tcBorders>
              <w:bottom w:val="nil"/>
            </w:tcBorders>
            <w:vAlign w:val="bottom"/>
          </w:tcPr>
          <w:p w14:paraId="3382A365" w14:textId="0C1AA4CD" w:rsidR="00D97FFE" w:rsidRPr="00CA4F96" w:rsidRDefault="00714366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5310E68" wp14:editId="30A6CFFE">
                      <wp:simplePos x="0" y="0"/>
                      <wp:positionH relativeFrom="column">
                        <wp:posOffset>1727835</wp:posOffset>
                      </wp:positionH>
                      <wp:positionV relativeFrom="paragraph">
                        <wp:posOffset>170815</wp:posOffset>
                      </wp:positionV>
                      <wp:extent cx="217805" cy="977900"/>
                      <wp:effectExtent l="171450" t="0" r="106045" b="0"/>
                      <wp:wrapNone/>
                      <wp:docPr id="29768" name="Pil: opadgående 297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161222">
                                <a:off x="0" y="0"/>
                                <a:ext cx="217805" cy="97790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CD8CD4" id="Pil: opadgående 29768" o:spid="_x0000_s1026" type="#_x0000_t68" style="position:absolute;margin-left:136.05pt;margin-top:13.45pt;width:17.15pt;height:77pt;rotation:-10309663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" adj="2405" fillcolor="red" strokecolor="red" strokeweight="2pt"/>
                  </w:pict>
                </mc:Fallback>
              </mc:AlternateContent>
            </w:r>
            <w:r>
              <w:rPr>
                <w:rFonts w:cs="Arial"/>
                <w:noProof/>
              </w:rPr>
              <w:drawing>
                <wp:inline distT="0" distB="0" distL="0" distR="0" wp14:anchorId="6F14131F" wp14:editId="6175A054">
                  <wp:extent cx="2990850" cy="1990725"/>
                  <wp:effectExtent l="0" t="0" r="0" b="9525"/>
                  <wp:docPr id="29767" name="Billede 29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688ED622" w14:textId="77777777" w:rsidR="00714366" w:rsidRPr="001A7DCF" w:rsidRDefault="00714366" w:rsidP="00714366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  <w:sz w:val="18"/>
                <w:szCs w:val="18"/>
              </w:rPr>
            </w:pPr>
          </w:p>
          <w:p w14:paraId="4AB9C8FE" w14:textId="77777777" w:rsidR="00714366" w:rsidRPr="001A7DCF" w:rsidRDefault="00714366" w:rsidP="00714366">
            <w:pPr>
              <w:autoSpaceDE w:val="0"/>
              <w:autoSpaceDN w:val="0"/>
              <w:adjustRightInd w:val="0"/>
              <w:spacing w:after="0" w:line="240" w:lineRule="auto"/>
              <w:rPr>
                <w:rFonts w:cs="Arial"/>
                <w:color w:val="000000"/>
                <w:sz w:val="18"/>
                <w:szCs w:val="18"/>
              </w:rPr>
            </w:pPr>
            <w:r w:rsidRPr="001A7DCF">
              <w:rPr>
                <w:rFonts w:cs="Arial"/>
                <w:color w:val="000000"/>
                <w:sz w:val="18"/>
                <w:szCs w:val="18"/>
              </w:rPr>
              <w:t xml:space="preserve">DS/EN 1176-7 punkt 8.2.6 h) </w:t>
            </w:r>
          </w:p>
          <w:p w14:paraId="54608EAA" w14:textId="77777777" w:rsidR="00714366" w:rsidRPr="001A7DCF" w:rsidRDefault="00714366" w:rsidP="00714366">
            <w:pPr>
              <w:autoSpaceDE w:val="0"/>
              <w:autoSpaceDN w:val="0"/>
              <w:adjustRightInd w:val="0"/>
              <w:spacing w:after="0" w:line="240" w:lineRule="auto"/>
              <w:rPr>
                <w:rFonts w:cs="Arial"/>
                <w:color w:val="000000"/>
                <w:sz w:val="18"/>
                <w:szCs w:val="18"/>
              </w:rPr>
            </w:pPr>
          </w:p>
          <w:p w14:paraId="174DFA29" w14:textId="77777777" w:rsidR="00714366" w:rsidRPr="001A7DCF" w:rsidRDefault="00714366" w:rsidP="00714366">
            <w:pPr>
              <w:autoSpaceDE w:val="0"/>
              <w:autoSpaceDN w:val="0"/>
              <w:adjustRightInd w:val="0"/>
              <w:spacing w:after="0" w:line="240" w:lineRule="auto"/>
              <w:rPr>
                <w:rFonts w:cs="Arial"/>
                <w:b/>
                <w:bCs/>
                <w:color w:val="000000"/>
                <w:sz w:val="18"/>
                <w:szCs w:val="18"/>
              </w:rPr>
            </w:pPr>
            <w:r w:rsidRPr="001A7DCF">
              <w:rPr>
                <w:rFonts w:cs="Arial"/>
                <w:b/>
                <w:bCs/>
                <w:color w:val="000000"/>
                <w:sz w:val="18"/>
                <w:szCs w:val="18"/>
              </w:rPr>
              <w:t xml:space="preserve">Rutinemæssig vedligeholdelse </w:t>
            </w:r>
          </w:p>
          <w:p w14:paraId="2582A7AD" w14:textId="77777777" w:rsidR="00714366" w:rsidRPr="001A7DCF" w:rsidRDefault="00714366" w:rsidP="00714366">
            <w:pPr>
              <w:autoSpaceDE w:val="0"/>
              <w:autoSpaceDN w:val="0"/>
              <w:adjustRightInd w:val="0"/>
              <w:spacing w:after="0" w:line="240" w:lineRule="auto"/>
              <w:rPr>
                <w:rFonts w:cs="Arial"/>
                <w:color w:val="000000"/>
                <w:sz w:val="18"/>
                <w:szCs w:val="18"/>
              </w:rPr>
            </w:pPr>
          </w:p>
          <w:p w14:paraId="206754D7" w14:textId="77777777" w:rsidR="00714366" w:rsidRPr="001A7DCF" w:rsidRDefault="00714366" w:rsidP="00714366">
            <w:pPr>
              <w:pStyle w:val="Sidehoved"/>
              <w:rPr>
                <w:rFonts w:cs="Arial"/>
                <w:sz w:val="18"/>
                <w:szCs w:val="18"/>
              </w:rPr>
            </w:pPr>
            <w:r w:rsidRPr="001A7DCF">
              <w:rPr>
                <w:rFonts w:cs="Arial"/>
                <w:sz w:val="18"/>
                <w:szCs w:val="18"/>
              </w:rPr>
              <w:t>Den rutinemæssige vedligeholdelse af legepladsredskaber og – underlag bør bestå af forebyggende foranstaltninger for at opretholde sikkerhedsniveauet, funktionen og overensstemmelsen med den eller de relevante dele af EDS/EN 1176</w:t>
            </w:r>
          </w:p>
          <w:p w14:paraId="372E9067" w14:textId="77777777" w:rsidR="00714366" w:rsidRPr="001A7DCF" w:rsidRDefault="00714366" w:rsidP="00714366">
            <w:pPr>
              <w:autoSpaceDE w:val="0"/>
              <w:autoSpaceDN w:val="0"/>
              <w:adjustRightInd w:val="0"/>
              <w:spacing w:after="0" w:line="240" w:lineRule="auto"/>
              <w:rPr>
                <w:rFonts w:cs="Arial"/>
                <w:color w:val="000000"/>
                <w:sz w:val="18"/>
                <w:szCs w:val="18"/>
              </w:rPr>
            </w:pPr>
          </w:p>
          <w:p w14:paraId="10668029" w14:textId="77777777" w:rsidR="00714366" w:rsidRPr="001A7DCF" w:rsidRDefault="00714366" w:rsidP="00714366">
            <w:pPr>
              <w:autoSpaceDE w:val="0"/>
              <w:autoSpaceDN w:val="0"/>
              <w:adjustRightInd w:val="0"/>
              <w:spacing w:after="0" w:line="240" w:lineRule="auto"/>
              <w:rPr>
                <w:rFonts w:cs="Arial"/>
                <w:color w:val="000000"/>
                <w:sz w:val="18"/>
                <w:szCs w:val="18"/>
              </w:rPr>
            </w:pPr>
            <w:r w:rsidRPr="001A7DCF">
              <w:rPr>
                <w:rFonts w:cs="Arial"/>
                <w:color w:val="000000"/>
                <w:sz w:val="18"/>
                <w:szCs w:val="18"/>
              </w:rPr>
              <w:t>Genopretning af niveau for løst fyld.</w:t>
            </w:r>
          </w:p>
          <w:p w14:paraId="5C71F136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346AEBB5" w14:textId="77777777" w:rsidTr="00AB2E95">
        <w:trPr>
          <w:trHeight w:hRule="exact" w:val="295"/>
        </w:trPr>
        <w:tc>
          <w:tcPr>
            <w:tcW w:w="4871" w:type="dxa"/>
            <w:tcBorders>
              <w:top w:val="nil"/>
            </w:tcBorders>
            <w:vAlign w:val="bottom"/>
          </w:tcPr>
          <w:p w14:paraId="6D3216A7" w14:textId="7959BD50" w:rsidR="00D97FFE" w:rsidRPr="00CA4F96" w:rsidRDefault="00044404" w:rsidP="00044404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</w:rPr>
              <w:t>Billed</w:t>
            </w:r>
            <w:r w:rsidR="00221DC9">
              <w:rPr>
                <w:rFonts w:cs="Arial"/>
              </w:rPr>
              <w:t>e</w:t>
            </w:r>
            <w:r w:rsidR="00D97FFE" w:rsidRPr="00CA4F96">
              <w:rPr>
                <w:rFonts w:cs="Arial"/>
              </w:rPr>
              <w:t xml:space="preserve"> </w:t>
            </w:r>
            <w:r>
              <w:rPr>
                <w:rFonts w:cs="Arial"/>
              </w:rPr>
              <w:t>2</w:t>
            </w:r>
            <w:r w:rsidR="00221DC9">
              <w:rPr>
                <w:rFonts w:cs="Arial"/>
              </w:rPr>
              <w:t>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62199465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0DA123B1" w14:textId="77777777" w:rsidTr="00AB2E95">
        <w:trPr>
          <w:trHeight w:val="3522"/>
        </w:trPr>
        <w:tc>
          <w:tcPr>
            <w:tcW w:w="4871" w:type="dxa"/>
            <w:tcBorders>
              <w:bottom w:val="nil"/>
            </w:tcBorders>
            <w:vAlign w:val="bottom"/>
          </w:tcPr>
          <w:p w14:paraId="4C4CEA3D" w14:textId="6D19E2AD" w:rsidR="00D97FFE" w:rsidRPr="00CA4F96" w:rsidRDefault="00C82DCD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519FE83" wp14:editId="5DC4309F">
                      <wp:simplePos x="0" y="0"/>
                      <wp:positionH relativeFrom="column">
                        <wp:posOffset>954405</wp:posOffset>
                      </wp:positionH>
                      <wp:positionV relativeFrom="paragraph">
                        <wp:posOffset>469900</wp:posOffset>
                      </wp:positionV>
                      <wp:extent cx="217805" cy="977900"/>
                      <wp:effectExtent l="953" t="170497" r="0" b="164148"/>
                      <wp:wrapNone/>
                      <wp:docPr id="29770" name="Pil: opadgående 297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4012453">
                                <a:off x="0" y="0"/>
                                <a:ext cx="217805" cy="97790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DAE25B" id="Pil: opadgående 29770" o:spid="_x0000_s1026" type="#_x0000_t68" style="position:absolute;margin-left:75.15pt;margin-top:37pt;width:17.15pt;height:77pt;rotation:4382669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" adj="2405" fillcolor="red" strokecolor="red" strokeweight="2pt"/>
                  </w:pict>
                </mc:Fallback>
              </mc:AlternateContent>
            </w:r>
            <w:r w:rsidR="00ED0177">
              <w:rPr>
                <w:rFonts w:cs="Arial"/>
                <w:noProof/>
              </w:rPr>
              <w:drawing>
                <wp:inline distT="0" distB="0" distL="0" distR="0" wp14:anchorId="579BBF4B" wp14:editId="3CDEE000">
                  <wp:extent cx="2990850" cy="1990725"/>
                  <wp:effectExtent l="0" t="0" r="0" b="9525"/>
                  <wp:docPr id="29769" name="Billede 29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69EE9493" w14:textId="77777777" w:rsidR="00FA57D3" w:rsidRPr="00AE7389" w:rsidRDefault="00FA57D3" w:rsidP="00FA57D3">
            <w:pPr>
              <w:pStyle w:val="Sidehoved"/>
              <w:tabs>
                <w:tab w:val="left" w:pos="720"/>
              </w:tabs>
              <w:rPr>
                <w:bCs/>
                <w:sz w:val="18"/>
                <w:szCs w:val="18"/>
              </w:rPr>
            </w:pPr>
          </w:p>
          <w:p w14:paraId="00C6AB77" w14:textId="77777777" w:rsidR="00FA57D3" w:rsidRPr="00AE7389" w:rsidRDefault="00FA57D3" w:rsidP="00FA57D3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  <w:r w:rsidRPr="00AE7389">
              <w:rPr>
                <w:sz w:val="18"/>
                <w:szCs w:val="18"/>
              </w:rPr>
              <w:t>DS/EN 1176-2 punkt 4.2</w:t>
            </w:r>
          </w:p>
          <w:p w14:paraId="60ACA276" w14:textId="77777777" w:rsidR="00FA57D3" w:rsidRPr="00AE7389" w:rsidRDefault="00FA57D3" w:rsidP="00FA57D3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</w:p>
          <w:p w14:paraId="59E1657A" w14:textId="77777777" w:rsidR="00FA57D3" w:rsidRPr="00AE7389" w:rsidRDefault="00FA57D3" w:rsidP="00FA57D3">
            <w:pPr>
              <w:pStyle w:val="Sidehoved"/>
              <w:tabs>
                <w:tab w:val="left" w:pos="720"/>
              </w:tabs>
              <w:rPr>
                <w:b/>
                <w:sz w:val="18"/>
                <w:szCs w:val="18"/>
              </w:rPr>
            </w:pPr>
            <w:r w:rsidRPr="00AE7389">
              <w:rPr>
                <w:b/>
                <w:sz w:val="18"/>
                <w:szCs w:val="18"/>
              </w:rPr>
              <w:t>Frihøjde</w:t>
            </w:r>
          </w:p>
          <w:p w14:paraId="36FEF21B" w14:textId="77777777" w:rsidR="00FA57D3" w:rsidRPr="00AE7389" w:rsidRDefault="00FA57D3" w:rsidP="00FA57D3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</w:p>
          <w:p w14:paraId="6D9AC827" w14:textId="77777777" w:rsidR="00FA57D3" w:rsidRPr="00AE7389" w:rsidRDefault="00FA57D3" w:rsidP="00FA57D3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  <w:r w:rsidRPr="00AE7389">
              <w:rPr>
                <w:sz w:val="18"/>
                <w:szCs w:val="18"/>
              </w:rPr>
              <w:t>For gruppegyngesæde skal mindste frihøjde i hvileposition være 400 mm</w:t>
            </w:r>
          </w:p>
          <w:p w14:paraId="65FD71E8" w14:textId="77777777" w:rsidR="00FA57D3" w:rsidRPr="00AE7389" w:rsidRDefault="00FA57D3" w:rsidP="00FA57D3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</w:p>
          <w:p w14:paraId="4707C74B" w14:textId="78D27D27" w:rsidR="00FA57D3" w:rsidRPr="00AE7389" w:rsidRDefault="00FA57D3" w:rsidP="00FA57D3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  <w:r w:rsidRPr="00AE7389">
              <w:rPr>
                <w:sz w:val="18"/>
                <w:szCs w:val="18"/>
              </w:rPr>
              <w:t xml:space="preserve">Målt til </w:t>
            </w:r>
            <w:r w:rsidR="00C82DCD">
              <w:rPr>
                <w:sz w:val="18"/>
                <w:szCs w:val="18"/>
              </w:rPr>
              <w:t>31</w:t>
            </w:r>
            <w:r w:rsidRPr="00AE7389">
              <w:rPr>
                <w:sz w:val="18"/>
                <w:szCs w:val="18"/>
              </w:rPr>
              <w:t>0 mm</w:t>
            </w:r>
          </w:p>
          <w:p w14:paraId="1075654F" w14:textId="77777777" w:rsidR="00FA57D3" w:rsidRDefault="00FA57D3" w:rsidP="00FA57D3">
            <w:pPr>
              <w:pStyle w:val="LPrapitabel"/>
              <w:rPr>
                <w:rFonts w:cs="Arial"/>
              </w:rPr>
            </w:pPr>
          </w:p>
          <w:p w14:paraId="02BC521B" w14:textId="77777777" w:rsidR="00FA57D3" w:rsidRDefault="00FA57D3" w:rsidP="00FA57D3">
            <w:pPr>
              <w:pStyle w:val="LPrapitabel"/>
              <w:rPr>
                <w:rFonts w:cs="Arial"/>
              </w:rPr>
            </w:pPr>
          </w:p>
          <w:p w14:paraId="0DA69773" w14:textId="77777777" w:rsidR="00FA57D3" w:rsidRDefault="00FA57D3" w:rsidP="00FA57D3">
            <w:pPr>
              <w:pStyle w:val="LPrapitabel"/>
              <w:rPr>
                <w:rFonts w:cs="Arial"/>
              </w:rPr>
            </w:pPr>
          </w:p>
          <w:p w14:paraId="4B0CCEC0" w14:textId="77777777" w:rsidR="00FA57D3" w:rsidRPr="00A9156E" w:rsidRDefault="00FA57D3" w:rsidP="00FA57D3">
            <w:pPr>
              <w:pStyle w:val="LPrapitabel"/>
              <w:rPr>
                <w:rFonts w:cs="Arial"/>
                <w:i/>
              </w:rPr>
            </w:pPr>
            <w:r w:rsidRPr="00A9156E">
              <w:rPr>
                <w:rFonts w:cs="Arial"/>
                <w:i/>
              </w:rPr>
              <w:t>Der er laver en risikovurdering</w:t>
            </w:r>
          </w:p>
          <w:p w14:paraId="50895670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76F05AA3" w14:textId="77777777" w:rsidTr="00AB2E95">
        <w:trPr>
          <w:trHeight w:hRule="exact" w:val="285"/>
        </w:trPr>
        <w:tc>
          <w:tcPr>
            <w:tcW w:w="4871" w:type="dxa"/>
            <w:tcBorders>
              <w:top w:val="nil"/>
            </w:tcBorders>
            <w:vAlign w:val="bottom"/>
          </w:tcPr>
          <w:p w14:paraId="20DADAFA" w14:textId="519CCE69" w:rsidR="00D97FFE" w:rsidRPr="00CA4F96" w:rsidRDefault="00044404" w:rsidP="00044404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</w:rPr>
              <w:t>Billed</w:t>
            </w:r>
            <w:r w:rsidR="00C82DCD">
              <w:rPr>
                <w:rFonts w:cs="Arial"/>
              </w:rPr>
              <w:t>e</w:t>
            </w:r>
            <w:r w:rsidR="00D97FFE" w:rsidRPr="00CA4F96">
              <w:rPr>
                <w:rFonts w:cs="Arial"/>
              </w:rPr>
              <w:t xml:space="preserve"> </w:t>
            </w:r>
            <w:r>
              <w:rPr>
                <w:rFonts w:cs="Arial"/>
              </w:rPr>
              <w:t>3: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38C1F859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0C8FE7CE" w14:textId="77777777" w:rsidTr="00AB2E95">
        <w:trPr>
          <w:trHeight w:val="3483"/>
        </w:trPr>
        <w:tc>
          <w:tcPr>
            <w:tcW w:w="4871" w:type="dxa"/>
            <w:tcBorders>
              <w:bottom w:val="nil"/>
            </w:tcBorders>
            <w:vAlign w:val="bottom"/>
          </w:tcPr>
          <w:p w14:paraId="41004F19" w14:textId="522C328D" w:rsidR="00D97FFE" w:rsidRPr="00CA4F96" w:rsidRDefault="002C5D72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w:lastRenderedPageBreak/>
              <w:drawing>
                <wp:inline distT="0" distB="0" distL="0" distR="0" wp14:anchorId="31090A45" wp14:editId="203CA900">
                  <wp:extent cx="2990850" cy="1990725"/>
                  <wp:effectExtent l="0" t="0" r="0" b="9525"/>
                  <wp:docPr id="29771" name="Billede 29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1BB57137" w14:textId="77777777" w:rsidR="002C5D72" w:rsidRPr="00AE7389" w:rsidRDefault="002C5D72" w:rsidP="002C5D72">
            <w:pPr>
              <w:pStyle w:val="Sidehoved"/>
              <w:tabs>
                <w:tab w:val="left" w:pos="720"/>
              </w:tabs>
              <w:rPr>
                <w:bCs/>
                <w:sz w:val="18"/>
                <w:szCs w:val="18"/>
              </w:rPr>
            </w:pPr>
          </w:p>
          <w:p w14:paraId="1AC4FCF6" w14:textId="77777777" w:rsidR="002C5D72" w:rsidRPr="00AE7389" w:rsidRDefault="002C5D72" w:rsidP="002C5D72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  <w:r w:rsidRPr="00AE7389">
              <w:rPr>
                <w:sz w:val="18"/>
                <w:szCs w:val="18"/>
              </w:rPr>
              <w:t>DS/EN 1176-2 punkt 4.2</w:t>
            </w:r>
          </w:p>
          <w:p w14:paraId="122922C4" w14:textId="77777777" w:rsidR="002C5D72" w:rsidRPr="00AE7389" w:rsidRDefault="002C5D72" w:rsidP="002C5D72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</w:p>
          <w:p w14:paraId="4F2771EC" w14:textId="77777777" w:rsidR="002C5D72" w:rsidRPr="00AE7389" w:rsidRDefault="002C5D72" w:rsidP="002C5D72">
            <w:pPr>
              <w:pStyle w:val="Sidehoved"/>
              <w:tabs>
                <w:tab w:val="left" w:pos="720"/>
              </w:tabs>
              <w:rPr>
                <w:b/>
                <w:sz w:val="18"/>
                <w:szCs w:val="18"/>
              </w:rPr>
            </w:pPr>
            <w:r w:rsidRPr="00AE7389">
              <w:rPr>
                <w:b/>
                <w:sz w:val="18"/>
                <w:szCs w:val="18"/>
              </w:rPr>
              <w:t>Frihøjde</w:t>
            </w:r>
          </w:p>
          <w:p w14:paraId="374A57D5" w14:textId="77777777" w:rsidR="002C5D72" w:rsidRPr="00AE7389" w:rsidRDefault="002C5D72" w:rsidP="002C5D72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</w:p>
          <w:p w14:paraId="3A184BD7" w14:textId="77777777" w:rsidR="002C5D72" w:rsidRPr="00AE7389" w:rsidRDefault="002C5D72" w:rsidP="002C5D72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  <w:r w:rsidRPr="00AE7389">
              <w:rPr>
                <w:sz w:val="18"/>
                <w:szCs w:val="18"/>
              </w:rPr>
              <w:t>For gruppegyngesæde skal mindste frihøjde i hvileposition være 400 mm</w:t>
            </w:r>
          </w:p>
          <w:p w14:paraId="51223931" w14:textId="77777777" w:rsidR="002C5D72" w:rsidRPr="00AE7389" w:rsidRDefault="002C5D72" w:rsidP="002C5D72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</w:p>
          <w:p w14:paraId="28F8EE95" w14:textId="16D52CA5" w:rsidR="002C5D72" w:rsidRPr="00AE7389" w:rsidRDefault="002C5D72" w:rsidP="002C5D72">
            <w:pPr>
              <w:pStyle w:val="Sidehoved"/>
              <w:tabs>
                <w:tab w:val="left" w:pos="720"/>
              </w:tabs>
              <w:rPr>
                <w:sz w:val="18"/>
                <w:szCs w:val="18"/>
              </w:rPr>
            </w:pPr>
            <w:r w:rsidRPr="00AE7389">
              <w:rPr>
                <w:sz w:val="18"/>
                <w:szCs w:val="18"/>
              </w:rPr>
              <w:t>Målt til</w:t>
            </w:r>
            <w:r>
              <w:rPr>
                <w:sz w:val="18"/>
                <w:szCs w:val="18"/>
              </w:rPr>
              <w:t xml:space="preserve"> 290</w:t>
            </w:r>
            <w:r w:rsidRPr="00AE7389">
              <w:rPr>
                <w:sz w:val="18"/>
                <w:szCs w:val="18"/>
              </w:rPr>
              <w:t xml:space="preserve"> mm</w:t>
            </w:r>
          </w:p>
          <w:p w14:paraId="70E5A58A" w14:textId="77777777" w:rsidR="002C5D72" w:rsidRDefault="002C5D72" w:rsidP="002C5D72">
            <w:pPr>
              <w:pStyle w:val="LPrapitabel"/>
              <w:rPr>
                <w:rFonts w:cs="Arial"/>
              </w:rPr>
            </w:pPr>
          </w:p>
          <w:p w14:paraId="350C900D" w14:textId="77777777" w:rsidR="002C5D72" w:rsidRDefault="002C5D72" w:rsidP="002C5D72">
            <w:pPr>
              <w:pStyle w:val="LPrapitabel"/>
              <w:rPr>
                <w:rFonts w:cs="Arial"/>
              </w:rPr>
            </w:pPr>
          </w:p>
          <w:p w14:paraId="3DFF125F" w14:textId="77777777" w:rsidR="002C5D72" w:rsidRDefault="002C5D72" w:rsidP="002C5D72">
            <w:pPr>
              <w:pStyle w:val="LPrapitabel"/>
              <w:rPr>
                <w:rFonts w:cs="Arial"/>
              </w:rPr>
            </w:pPr>
          </w:p>
          <w:p w14:paraId="7D70A392" w14:textId="77777777" w:rsidR="002C5D72" w:rsidRPr="00A9156E" w:rsidRDefault="002C5D72" w:rsidP="002C5D72">
            <w:pPr>
              <w:pStyle w:val="LPrapitabel"/>
              <w:rPr>
                <w:rFonts w:cs="Arial"/>
                <w:i/>
              </w:rPr>
            </w:pPr>
            <w:r w:rsidRPr="00A9156E">
              <w:rPr>
                <w:rFonts w:cs="Arial"/>
                <w:i/>
              </w:rPr>
              <w:t>Der er laver en risikovurdering</w:t>
            </w:r>
          </w:p>
          <w:p w14:paraId="67C0C651" w14:textId="77777777" w:rsidR="00D97FFE" w:rsidRPr="00CA4F96" w:rsidRDefault="00D97FFE" w:rsidP="00AB2E95">
            <w:pPr>
              <w:pStyle w:val="LPrapitabel"/>
              <w:rPr>
                <w:rFonts w:cs="Arial"/>
              </w:rPr>
            </w:pPr>
          </w:p>
        </w:tc>
      </w:tr>
      <w:tr w:rsidR="00D97FFE" w:rsidRPr="00CA4F96" w14:paraId="23F704D1" w14:textId="77777777" w:rsidTr="00AB2E95">
        <w:trPr>
          <w:trHeight w:hRule="exact" w:val="299"/>
        </w:trPr>
        <w:tc>
          <w:tcPr>
            <w:tcW w:w="4871" w:type="dxa"/>
            <w:tcBorders>
              <w:top w:val="nil"/>
            </w:tcBorders>
            <w:vAlign w:val="bottom"/>
          </w:tcPr>
          <w:p w14:paraId="189980FB" w14:textId="2B314D9A" w:rsidR="00D97FFE" w:rsidRPr="00CA4F96" w:rsidRDefault="00C82DCD" w:rsidP="007A57B0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</w:rPr>
              <w:t>Billede</w:t>
            </w:r>
            <w:r w:rsidRPr="00CA4F96">
              <w:rPr>
                <w:rFonts w:cs="Arial"/>
              </w:rPr>
              <w:t xml:space="preserve"> </w:t>
            </w:r>
            <w:r>
              <w:rPr>
                <w:rFonts w:cs="Arial"/>
              </w:rPr>
              <w:t>4: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308D56CC" w14:textId="77777777" w:rsidR="00D97FFE" w:rsidRPr="00CA4F96" w:rsidRDefault="00D97FFE" w:rsidP="00AB2E95">
            <w:pPr>
              <w:pStyle w:val="LPrapitabel"/>
              <w:rPr>
                <w:rFonts w:cs="Arial"/>
              </w:rPr>
            </w:pPr>
          </w:p>
        </w:tc>
      </w:tr>
      <w:tr w:rsidR="00D97FFE" w:rsidRPr="00CA4F96" w14:paraId="797E50C6" w14:textId="77777777" w:rsidTr="00AB2E95">
        <w:trPr>
          <w:trHeight w:val="3524"/>
        </w:trPr>
        <w:tc>
          <w:tcPr>
            <w:tcW w:w="4871" w:type="dxa"/>
            <w:tcBorders>
              <w:bottom w:val="nil"/>
            </w:tcBorders>
            <w:vAlign w:val="bottom"/>
          </w:tcPr>
          <w:p w14:paraId="7B04FA47" w14:textId="6759F734" w:rsidR="00D97FFE" w:rsidRPr="00CA4F96" w:rsidRDefault="006B2B98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inline distT="0" distB="0" distL="0" distR="0" wp14:anchorId="2DCF4821" wp14:editId="33ABF81B">
                  <wp:extent cx="2990850" cy="1990725"/>
                  <wp:effectExtent l="0" t="0" r="0" b="9525"/>
                  <wp:docPr id="29772" name="Billede 29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34376CB4" w14:textId="77777777" w:rsidR="00CF624E" w:rsidRPr="003119DE" w:rsidRDefault="00CF624E" w:rsidP="00CF624E">
            <w:pPr>
              <w:pStyle w:val="LPrapitabel"/>
              <w:rPr>
                <w:rFonts w:ascii="Verdana" w:hAnsi="Verdana" w:cs="Verdana"/>
              </w:rPr>
            </w:pPr>
            <w:r w:rsidRPr="00B642C1">
              <w:rPr>
                <w:rFonts w:ascii="Verdana" w:hAnsi="Verdana" w:cs="Verdana"/>
                <w:spacing w:val="1"/>
              </w:rPr>
              <w:t>R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  <w:spacing w:val="1"/>
              </w:rPr>
              <w:t>d</w:t>
            </w:r>
            <w:r w:rsidRPr="00B642C1">
              <w:rPr>
                <w:rFonts w:ascii="Verdana" w:hAnsi="Verdana" w:cs="Verdana"/>
                <w:spacing w:val="-1"/>
              </w:rPr>
              <w:t>s</w:t>
            </w:r>
            <w:r w:rsidRPr="00B642C1">
              <w:rPr>
                <w:rFonts w:ascii="Verdana" w:hAnsi="Verdana" w:cs="Verdana"/>
              </w:rPr>
              <w:t>ka</w:t>
            </w:r>
            <w:r w:rsidRPr="00B642C1">
              <w:rPr>
                <w:rFonts w:ascii="Verdana" w:hAnsi="Verdana" w:cs="Verdana"/>
                <w:spacing w:val="3"/>
              </w:rPr>
              <w:t>b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t</w:t>
            </w:r>
            <w:r w:rsidRPr="00B642C1">
              <w:rPr>
                <w:rFonts w:ascii="Times New Roman" w:hAnsi="Times New Roman"/>
                <w:spacing w:val="22"/>
              </w:rPr>
              <w:t xml:space="preserve"> 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r</w:t>
            </w:r>
            <w:r w:rsidRPr="00B642C1">
              <w:rPr>
                <w:rFonts w:ascii="Times New Roman" w:hAnsi="Times New Roman"/>
                <w:spacing w:val="20"/>
              </w:rPr>
              <w:t xml:space="preserve"> 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1"/>
              </w:rPr>
              <w:t>n</w:t>
            </w:r>
            <w:r w:rsidRPr="00B642C1">
              <w:rPr>
                <w:rFonts w:ascii="Verdana" w:hAnsi="Verdana" w:cs="Verdana"/>
                <w:spacing w:val="-1"/>
              </w:rPr>
              <w:t>s</w:t>
            </w:r>
            <w:r w:rsidRPr="00B642C1">
              <w:rPr>
                <w:rFonts w:ascii="Verdana" w:hAnsi="Verdana" w:cs="Verdana"/>
                <w:spacing w:val="-2"/>
              </w:rPr>
              <w:t>p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-1"/>
              </w:rPr>
              <w:t>ce</w:t>
            </w:r>
            <w:r w:rsidRPr="00B642C1">
              <w:rPr>
                <w:rFonts w:ascii="Verdana" w:hAnsi="Verdana" w:cs="Verdana"/>
                <w:spacing w:val="1"/>
              </w:rPr>
              <w:t>r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t</w:t>
            </w:r>
            <w:r w:rsidRPr="00B642C1">
              <w:rPr>
                <w:rFonts w:ascii="Times New Roman" w:hAnsi="Times New Roman"/>
                <w:spacing w:val="22"/>
              </w:rPr>
              <w:t xml:space="preserve"> </w:t>
            </w:r>
            <w:r w:rsidRPr="00B642C1">
              <w:rPr>
                <w:rFonts w:ascii="Verdana" w:hAnsi="Verdana" w:cs="Verdana"/>
                <w:spacing w:val="3"/>
              </w:rPr>
              <w:t>i</w:t>
            </w:r>
            <w:r w:rsidRPr="00B642C1">
              <w:rPr>
                <w:rFonts w:ascii="Verdana" w:hAnsi="Verdana" w:cs="Verdana"/>
                <w:spacing w:val="-1"/>
              </w:rPr>
              <w:t>h</w:t>
            </w:r>
            <w:r w:rsidRPr="00B642C1">
              <w:rPr>
                <w:rFonts w:ascii="Verdana" w:hAnsi="Verdana" w:cs="Verdana"/>
                <w:spacing w:val="1"/>
              </w:rPr>
              <w:t>t</w:t>
            </w:r>
            <w:r w:rsidRPr="00B642C1">
              <w:rPr>
                <w:rFonts w:ascii="Verdana" w:hAnsi="Verdana" w:cs="Verdana"/>
              </w:rPr>
              <w:t>.</w:t>
            </w:r>
            <w:r w:rsidRPr="00B642C1">
              <w:rPr>
                <w:rFonts w:ascii="Times New Roman" w:hAnsi="Times New Roman"/>
                <w:spacing w:val="18"/>
              </w:rPr>
              <w:t xml:space="preserve"> </w:t>
            </w:r>
            <w:r w:rsidRPr="00B642C1">
              <w:rPr>
                <w:rFonts w:ascii="Verdana" w:hAnsi="Verdana" w:cs="Verdana"/>
              </w:rPr>
              <w:t>f</w:t>
            </w:r>
            <w:r w:rsidRPr="00B642C1">
              <w:rPr>
                <w:rFonts w:ascii="Verdana" w:hAnsi="Verdana" w:cs="Verdana"/>
                <w:spacing w:val="-1"/>
              </w:rPr>
              <w:t>ø</w:t>
            </w:r>
            <w:r w:rsidRPr="00B642C1">
              <w:rPr>
                <w:rFonts w:ascii="Verdana" w:hAnsi="Verdana" w:cs="Verdana"/>
                <w:spacing w:val="3"/>
              </w:rPr>
              <w:t>l</w:t>
            </w:r>
            <w:r w:rsidRPr="00B642C1">
              <w:rPr>
                <w:rFonts w:ascii="Verdana" w:hAnsi="Verdana" w:cs="Verdana"/>
                <w:spacing w:val="1"/>
              </w:rPr>
              <w:t>g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  <w:spacing w:val="1"/>
              </w:rPr>
              <w:t>nd</w:t>
            </w:r>
            <w:r w:rsidRPr="00B642C1">
              <w:rPr>
                <w:rFonts w:ascii="Verdana" w:hAnsi="Verdana" w:cs="Verdana"/>
                <w:spacing w:val="-1"/>
              </w:rPr>
              <w:t>e</w:t>
            </w:r>
            <w:r w:rsidRPr="00B642C1">
              <w:rPr>
                <w:rFonts w:ascii="Verdana" w:hAnsi="Verdana" w:cs="Verdana"/>
              </w:rPr>
              <w:t>:</w:t>
            </w:r>
            <w:r w:rsidRPr="00672D3A">
              <w:rPr>
                <w:rFonts w:ascii="Verdana" w:hAnsi="Verdana" w:cs="Verdana"/>
                <w:sz w:val="16"/>
                <w:szCs w:val="16"/>
              </w:rPr>
              <w:t xml:space="preserve"> </w:t>
            </w:r>
          </w:p>
          <w:p w14:paraId="4D521094" w14:textId="77777777" w:rsidR="00CF624E" w:rsidRPr="00CA4F96" w:rsidRDefault="00CF624E" w:rsidP="00CF624E">
            <w:pPr>
              <w:pStyle w:val="LPrapitabel"/>
              <w:rPr>
                <w:rFonts w:cs="Arial"/>
              </w:rPr>
            </w:pPr>
          </w:p>
          <w:tbl>
            <w:tblPr>
              <w:tblStyle w:val="Tabel-Gitt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410"/>
              <w:gridCol w:w="307"/>
            </w:tblGrid>
            <w:tr w:rsidR="00CF624E" w14:paraId="01AC4368" w14:textId="77777777" w:rsidTr="00383AC6">
              <w:tc>
                <w:tcPr>
                  <w:tcW w:w="4410" w:type="dxa"/>
                </w:tcPr>
                <w:p w14:paraId="6052D9C7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1: Generelle krav.</w:t>
                  </w:r>
                </w:p>
              </w:tc>
              <w:tc>
                <w:tcPr>
                  <w:tcW w:w="307" w:type="dxa"/>
                </w:tcPr>
                <w:p w14:paraId="6579833A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CF624E" w14:paraId="7A530ECA" w14:textId="77777777" w:rsidTr="00383AC6">
              <w:tc>
                <w:tcPr>
                  <w:tcW w:w="4410" w:type="dxa"/>
                </w:tcPr>
                <w:p w14:paraId="48A29F82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2: Gynger.</w:t>
                  </w:r>
                </w:p>
              </w:tc>
              <w:tc>
                <w:tcPr>
                  <w:tcW w:w="307" w:type="dxa"/>
                </w:tcPr>
                <w:p w14:paraId="21CE16F2" w14:textId="4EBC399E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F624E" w14:paraId="58FF3B29" w14:textId="77777777" w:rsidTr="00383AC6">
              <w:tc>
                <w:tcPr>
                  <w:tcW w:w="4410" w:type="dxa"/>
                </w:tcPr>
                <w:p w14:paraId="5F6B4328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3: Rutsjebaner.</w:t>
                  </w:r>
                </w:p>
              </w:tc>
              <w:tc>
                <w:tcPr>
                  <w:tcW w:w="307" w:type="dxa"/>
                </w:tcPr>
                <w:p w14:paraId="30FC4567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F624E" w14:paraId="355D8ABE" w14:textId="77777777" w:rsidTr="00383AC6">
              <w:tc>
                <w:tcPr>
                  <w:tcW w:w="4410" w:type="dxa"/>
                </w:tcPr>
                <w:p w14:paraId="528D7D51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4: Svævebaner.</w:t>
                  </w:r>
                </w:p>
              </w:tc>
              <w:tc>
                <w:tcPr>
                  <w:tcW w:w="307" w:type="dxa"/>
                </w:tcPr>
                <w:p w14:paraId="190D7C12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F624E" w14:paraId="4BBEF897" w14:textId="77777777" w:rsidTr="00383AC6">
              <w:tc>
                <w:tcPr>
                  <w:tcW w:w="4410" w:type="dxa"/>
                </w:tcPr>
                <w:p w14:paraId="60A06A72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5: Karruseller.</w:t>
                  </w:r>
                </w:p>
              </w:tc>
              <w:tc>
                <w:tcPr>
                  <w:tcW w:w="307" w:type="dxa"/>
                </w:tcPr>
                <w:p w14:paraId="052085F0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F624E" w14:paraId="636A1D9B" w14:textId="77777777" w:rsidTr="00383AC6">
              <w:tc>
                <w:tcPr>
                  <w:tcW w:w="4410" w:type="dxa"/>
                </w:tcPr>
                <w:p w14:paraId="78539FBB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6: Vipper.</w:t>
                  </w:r>
                </w:p>
              </w:tc>
              <w:tc>
                <w:tcPr>
                  <w:tcW w:w="307" w:type="dxa"/>
                </w:tcPr>
                <w:p w14:paraId="3B23B1D5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F624E" w14:paraId="3EF2F597" w14:textId="77777777" w:rsidTr="00383AC6">
              <w:tc>
                <w:tcPr>
                  <w:tcW w:w="4410" w:type="dxa"/>
                </w:tcPr>
                <w:p w14:paraId="78FEAC5B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7: Insp. &amp; Vedligehold</w:t>
                  </w:r>
                </w:p>
              </w:tc>
              <w:tc>
                <w:tcPr>
                  <w:tcW w:w="307" w:type="dxa"/>
                </w:tcPr>
                <w:p w14:paraId="5D271239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x</w:t>
                  </w:r>
                </w:p>
              </w:tc>
            </w:tr>
            <w:tr w:rsidR="00CF624E" w14:paraId="3EB2B765" w14:textId="77777777" w:rsidTr="00383AC6">
              <w:tc>
                <w:tcPr>
                  <w:tcW w:w="4410" w:type="dxa"/>
                </w:tcPr>
                <w:p w14:paraId="09C47661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1176 Del 10: Lukkede legesystemer.</w:t>
                  </w:r>
                </w:p>
              </w:tc>
              <w:tc>
                <w:tcPr>
                  <w:tcW w:w="307" w:type="dxa"/>
                </w:tcPr>
                <w:p w14:paraId="50FE1684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F624E" w14:paraId="63B8A26F" w14:textId="77777777" w:rsidTr="00383AC6">
              <w:tc>
                <w:tcPr>
                  <w:tcW w:w="4410" w:type="dxa"/>
                </w:tcPr>
                <w:p w14:paraId="693277AE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 xml:space="preserve">DS/EN 1176 Del 11: 3dimensionelle klatrenet. </w:t>
                  </w:r>
                </w:p>
              </w:tc>
              <w:tc>
                <w:tcPr>
                  <w:tcW w:w="307" w:type="dxa"/>
                </w:tcPr>
                <w:p w14:paraId="50262DD2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F624E" w14:paraId="281903BA" w14:textId="77777777" w:rsidTr="00383AC6">
              <w:tc>
                <w:tcPr>
                  <w:tcW w:w="4410" w:type="dxa"/>
                </w:tcPr>
                <w:p w14:paraId="3D3C71AA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DS/EN 1177: Stødabsorberende underlag.</w:t>
                  </w:r>
                </w:p>
              </w:tc>
              <w:tc>
                <w:tcPr>
                  <w:tcW w:w="307" w:type="dxa"/>
                </w:tcPr>
                <w:p w14:paraId="52E14B77" w14:textId="7601AABE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F624E" w14:paraId="62A47C8D" w14:textId="77777777" w:rsidTr="00383AC6">
              <w:tc>
                <w:tcPr>
                  <w:tcW w:w="4410" w:type="dxa"/>
                </w:tcPr>
                <w:p w14:paraId="62B0B4D5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Andre relevante standarder; Ex. Hegn, låger</w:t>
                  </w:r>
                </w:p>
              </w:tc>
              <w:tc>
                <w:tcPr>
                  <w:tcW w:w="307" w:type="dxa"/>
                </w:tcPr>
                <w:p w14:paraId="30164D69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  <w:tr w:rsidR="00CF624E" w14:paraId="5177D4A4" w14:textId="77777777" w:rsidTr="00383AC6">
              <w:tc>
                <w:tcPr>
                  <w:tcW w:w="4410" w:type="dxa"/>
                </w:tcPr>
                <w:p w14:paraId="5B4B0B08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  <w:r>
                    <w:rPr>
                      <w:rFonts w:cs="Arial"/>
                    </w:rPr>
                    <w:t>Andet:</w:t>
                  </w:r>
                </w:p>
              </w:tc>
              <w:tc>
                <w:tcPr>
                  <w:tcW w:w="307" w:type="dxa"/>
                </w:tcPr>
                <w:p w14:paraId="68F31BA1" w14:textId="77777777" w:rsidR="00CF624E" w:rsidRDefault="00CF624E" w:rsidP="00CF624E">
                  <w:pPr>
                    <w:pStyle w:val="LPrapitabel"/>
                    <w:rPr>
                      <w:rFonts w:cs="Arial"/>
                    </w:rPr>
                  </w:pPr>
                </w:p>
              </w:tc>
            </w:tr>
          </w:tbl>
          <w:p w14:paraId="568C698B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1B5F9541" w14:textId="77777777" w:rsidTr="00AB2E95">
        <w:trPr>
          <w:trHeight w:hRule="exact" w:val="295"/>
        </w:trPr>
        <w:tc>
          <w:tcPr>
            <w:tcW w:w="4871" w:type="dxa"/>
            <w:tcBorders>
              <w:top w:val="nil"/>
            </w:tcBorders>
            <w:vAlign w:val="bottom"/>
          </w:tcPr>
          <w:p w14:paraId="4EE58250" w14:textId="684E74E6" w:rsidR="00D97FFE" w:rsidRPr="00CA4F96" w:rsidRDefault="0040694D" w:rsidP="007A57B0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 w:rsidRPr="00CA4F96">
              <w:rPr>
                <w:rFonts w:cs="Arial"/>
              </w:rPr>
              <w:t xml:space="preserve">Emne </w:t>
            </w:r>
            <w:r w:rsidR="00CF624E">
              <w:rPr>
                <w:rFonts w:cs="Arial"/>
              </w:rPr>
              <w:t>1: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1A939487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6AA258D8" w14:textId="77777777" w:rsidTr="00AB2E95">
        <w:trPr>
          <w:trHeight w:val="3522"/>
        </w:trPr>
        <w:tc>
          <w:tcPr>
            <w:tcW w:w="4871" w:type="dxa"/>
            <w:tcBorders>
              <w:bottom w:val="nil"/>
            </w:tcBorders>
            <w:vAlign w:val="bottom"/>
          </w:tcPr>
          <w:p w14:paraId="6FFBD3EC" w14:textId="02C50FED" w:rsidR="00D97FFE" w:rsidRPr="00CA4F96" w:rsidRDefault="00A73E7C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D00B0A4" wp14:editId="03C7EA36">
                      <wp:simplePos x="0" y="0"/>
                      <wp:positionH relativeFrom="column">
                        <wp:posOffset>908050</wp:posOffset>
                      </wp:positionH>
                      <wp:positionV relativeFrom="paragraph">
                        <wp:posOffset>860425</wp:posOffset>
                      </wp:positionV>
                      <wp:extent cx="198755" cy="977900"/>
                      <wp:effectExtent l="0" t="218122" r="0" b="230823"/>
                      <wp:wrapNone/>
                      <wp:docPr id="29774" name="Pil: opadgående 297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479136">
                                <a:off x="0" y="0"/>
                                <a:ext cx="198755" cy="97790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037152" id="Pil: opadgående 29774" o:spid="_x0000_s1026" type="#_x0000_t68" style="position:absolute;margin-left:71.5pt;margin-top:67.75pt;width:15.65pt;height:77pt;rotation:3800144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" adj="2195" fillcolor="red" strokecolor="red" strokeweight="2pt"/>
                  </w:pict>
                </mc:Fallback>
              </mc:AlternateContent>
            </w:r>
            <w:r w:rsidR="000C52D5">
              <w:rPr>
                <w:rFonts w:cs="Arial"/>
                <w:noProof/>
              </w:rPr>
              <w:drawing>
                <wp:inline distT="0" distB="0" distL="0" distR="0" wp14:anchorId="7C438B1B" wp14:editId="24161B7C">
                  <wp:extent cx="2990850" cy="1990725"/>
                  <wp:effectExtent l="0" t="0" r="0" b="9525"/>
                  <wp:docPr id="29773" name="Billede 29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5B4D44E7" w14:textId="77777777" w:rsidR="00717190" w:rsidRPr="002D0B76" w:rsidRDefault="00717190" w:rsidP="00717190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Cs/>
                <w:sz w:val="18"/>
                <w:szCs w:val="18"/>
              </w:rPr>
            </w:pPr>
          </w:p>
          <w:p w14:paraId="3E594336" w14:textId="77777777" w:rsidR="00717190" w:rsidRPr="002D0B76" w:rsidRDefault="00717190" w:rsidP="00717190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Cs/>
                <w:sz w:val="18"/>
                <w:szCs w:val="18"/>
              </w:rPr>
            </w:pPr>
            <w:r w:rsidRPr="002D0B76">
              <w:rPr>
                <w:rFonts w:eastAsia="Times New Roman" w:cs="Times New Roman"/>
                <w:bCs/>
                <w:sz w:val="18"/>
                <w:szCs w:val="18"/>
              </w:rPr>
              <w:t>DS/EN 1176-7 punkt 8.2.7 c)</w:t>
            </w:r>
          </w:p>
          <w:p w14:paraId="01743AAC" w14:textId="77777777" w:rsidR="00717190" w:rsidRPr="002D0B76" w:rsidRDefault="00717190" w:rsidP="00717190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Cs/>
                <w:sz w:val="18"/>
                <w:szCs w:val="18"/>
              </w:rPr>
            </w:pPr>
          </w:p>
          <w:p w14:paraId="62FB99F8" w14:textId="77777777" w:rsidR="00717190" w:rsidRPr="002D0B76" w:rsidRDefault="00717190" w:rsidP="00717190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/>
                <w:bCs/>
                <w:sz w:val="18"/>
                <w:szCs w:val="18"/>
              </w:rPr>
            </w:pPr>
            <w:r w:rsidRPr="002D0B76">
              <w:rPr>
                <w:rFonts w:eastAsia="Times New Roman" w:cs="Times New Roman"/>
                <w:b/>
                <w:bCs/>
                <w:sz w:val="18"/>
                <w:szCs w:val="18"/>
              </w:rPr>
              <w:t>Korrigerende vedligeholdelse</w:t>
            </w:r>
          </w:p>
          <w:p w14:paraId="694EB5DB" w14:textId="77777777" w:rsidR="00717190" w:rsidRPr="002D0B76" w:rsidRDefault="00717190" w:rsidP="00717190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/>
                <w:bCs/>
                <w:sz w:val="18"/>
                <w:szCs w:val="18"/>
              </w:rPr>
            </w:pPr>
          </w:p>
          <w:p w14:paraId="0BA3740B" w14:textId="77777777" w:rsidR="00717190" w:rsidRPr="002D0B76" w:rsidRDefault="00717190" w:rsidP="00717190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Cs/>
                <w:sz w:val="18"/>
                <w:szCs w:val="18"/>
              </w:rPr>
            </w:pPr>
            <w:r w:rsidRPr="002D0B76">
              <w:rPr>
                <w:rFonts w:eastAsia="Times New Roman" w:cs="Times New Roman"/>
                <w:bCs/>
                <w:sz w:val="18"/>
                <w:szCs w:val="18"/>
              </w:rPr>
              <w:t>Vedligeholdelsen bør omfatte foranstaltninger til afhjælpning af fejl eller genetablering af nødvendigt sikkerhedsniveau for legepladsredskabet og underlag.</w:t>
            </w:r>
          </w:p>
          <w:p w14:paraId="2D87FE47" w14:textId="77777777" w:rsidR="00717190" w:rsidRDefault="00717190" w:rsidP="00717190">
            <w:pPr>
              <w:pStyle w:val="LPrapitabel"/>
              <w:rPr>
                <w:rFonts w:eastAsiaTheme="minorHAnsi" w:cstheme="minorBidi"/>
                <w:sz w:val="18"/>
                <w:szCs w:val="18"/>
              </w:rPr>
            </w:pPr>
          </w:p>
          <w:p w14:paraId="30DCCCAD" w14:textId="5532A7C2" w:rsidR="00D97FFE" w:rsidRPr="00CA4F96" w:rsidRDefault="00717190" w:rsidP="00717190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 w:rsidRPr="004606D7">
              <w:rPr>
                <w:bCs/>
                <w:sz w:val="18"/>
                <w:szCs w:val="18"/>
              </w:rPr>
              <w:t>Udskiftning af slidte eller defekte dele (</w:t>
            </w:r>
            <w:r w:rsidRPr="004606D7">
              <w:rPr>
                <w:sz w:val="18"/>
                <w:szCs w:val="18"/>
              </w:rPr>
              <w:t>Råd)</w:t>
            </w:r>
          </w:p>
        </w:tc>
      </w:tr>
      <w:tr w:rsidR="00D97FFE" w:rsidRPr="00CA4F96" w14:paraId="001E8699" w14:textId="77777777" w:rsidTr="00AB2E95">
        <w:trPr>
          <w:trHeight w:hRule="exact" w:val="285"/>
        </w:trPr>
        <w:tc>
          <w:tcPr>
            <w:tcW w:w="4871" w:type="dxa"/>
            <w:tcBorders>
              <w:top w:val="nil"/>
            </w:tcBorders>
            <w:vAlign w:val="bottom"/>
          </w:tcPr>
          <w:p w14:paraId="1080A55C" w14:textId="27B19A61" w:rsidR="00D97FFE" w:rsidRPr="00CA4F96" w:rsidRDefault="007A57B0" w:rsidP="007A57B0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</w:rPr>
              <w:t>Billed</w:t>
            </w:r>
            <w:r w:rsidR="006B2B98">
              <w:rPr>
                <w:rFonts w:cs="Arial"/>
              </w:rPr>
              <w:t>e</w:t>
            </w:r>
            <w:r w:rsidR="00D97FFE" w:rsidRPr="00CA4F96">
              <w:rPr>
                <w:rFonts w:cs="Arial"/>
              </w:rPr>
              <w:t xml:space="preserve"> </w:t>
            </w:r>
            <w:r w:rsidR="006B2B98">
              <w:rPr>
                <w:rFonts w:cs="Arial"/>
              </w:rPr>
              <w:t>1</w:t>
            </w:r>
            <w:r>
              <w:rPr>
                <w:rFonts w:cs="Arial"/>
              </w:rPr>
              <w:t>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36AF6883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54C529ED" w14:textId="77777777" w:rsidTr="00AB2E95">
        <w:trPr>
          <w:trHeight w:val="3483"/>
        </w:trPr>
        <w:tc>
          <w:tcPr>
            <w:tcW w:w="4871" w:type="dxa"/>
            <w:tcBorders>
              <w:bottom w:val="nil"/>
            </w:tcBorders>
            <w:vAlign w:val="bottom"/>
          </w:tcPr>
          <w:p w14:paraId="1C0157D6" w14:textId="1BE1FD2D" w:rsidR="00D97FFE" w:rsidRPr="00CA4F96" w:rsidRDefault="00190120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47BA7247" wp14:editId="320EB123">
                      <wp:simplePos x="0" y="0"/>
                      <wp:positionH relativeFrom="column">
                        <wp:posOffset>1016000</wp:posOffset>
                      </wp:positionH>
                      <wp:positionV relativeFrom="paragraph">
                        <wp:posOffset>868045</wp:posOffset>
                      </wp:positionV>
                      <wp:extent cx="208280" cy="977900"/>
                      <wp:effectExtent l="34290" t="80010" r="0" b="35560"/>
                      <wp:wrapNone/>
                      <wp:docPr id="29776" name="Pil: nedad 297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5761985">
                                <a:off x="0" y="0"/>
                                <a:ext cx="208280" cy="97790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490C037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Pil: nedad 29776" o:spid="_x0000_s1026" type="#_x0000_t67" style="position:absolute;margin-left:80pt;margin-top:68.35pt;width:16.4pt;height:77pt;rotation:-6376669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" adj="19300" fillcolor="red" strokecolor="red" strokeweight="2pt"/>
                  </w:pict>
                </mc:Fallback>
              </mc:AlternateContent>
            </w:r>
            <w:r>
              <w:rPr>
                <w:rFonts w:cs="Arial"/>
                <w:noProof/>
              </w:rPr>
              <w:drawing>
                <wp:inline distT="0" distB="0" distL="0" distR="0" wp14:anchorId="0E3DEC7D" wp14:editId="2018A018">
                  <wp:extent cx="2990850" cy="1990725"/>
                  <wp:effectExtent l="0" t="0" r="0" b="9525"/>
                  <wp:docPr id="29775" name="Billede 29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5339F2E7" w14:textId="77777777" w:rsidR="00190120" w:rsidRPr="002D0B76" w:rsidRDefault="00190120" w:rsidP="00190120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Cs/>
                <w:sz w:val="18"/>
                <w:szCs w:val="18"/>
              </w:rPr>
            </w:pPr>
          </w:p>
          <w:p w14:paraId="71286414" w14:textId="77777777" w:rsidR="00190120" w:rsidRPr="002D0B76" w:rsidRDefault="00190120" w:rsidP="00190120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Cs/>
                <w:sz w:val="18"/>
                <w:szCs w:val="18"/>
              </w:rPr>
            </w:pPr>
            <w:r w:rsidRPr="002D0B76">
              <w:rPr>
                <w:rFonts w:eastAsia="Times New Roman" w:cs="Times New Roman"/>
                <w:bCs/>
                <w:sz w:val="18"/>
                <w:szCs w:val="18"/>
              </w:rPr>
              <w:t>DS/EN 1176-7 punkt 8.2.7 c)</w:t>
            </w:r>
          </w:p>
          <w:p w14:paraId="35943D24" w14:textId="77777777" w:rsidR="00190120" w:rsidRPr="002D0B76" w:rsidRDefault="00190120" w:rsidP="00190120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Cs/>
                <w:sz w:val="18"/>
                <w:szCs w:val="18"/>
              </w:rPr>
            </w:pPr>
          </w:p>
          <w:p w14:paraId="12FA5AE2" w14:textId="77777777" w:rsidR="00190120" w:rsidRPr="002D0B76" w:rsidRDefault="00190120" w:rsidP="00190120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/>
                <w:bCs/>
                <w:sz w:val="18"/>
                <w:szCs w:val="18"/>
              </w:rPr>
            </w:pPr>
            <w:r w:rsidRPr="002D0B76">
              <w:rPr>
                <w:rFonts w:eastAsia="Times New Roman" w:cs="Times New Roman"/>
                <w:b/>
                <w:bCs/>
                <w:sz w:val="18"/>
                <w:szCs w:val="18"/>
              </w:rPr>
              <w:t>Korrigerende vedligeholdelse</w:t>
            </w:r>
          </w:p>
          <w:p w14:paraId="297D4A8C" w14:textId="77777777" w:rsidR="00190120" w:rsidRPr="002D0B76" w:rsidRDefault="00190120" w:rsidP="00190120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/>
                <w:bCs/>
                <w:sz w:val="18"/>
                <w:szCs w:val="18"/>
              </w:rPr>
            </w:pPr>
          </w:p>
          <w:p w14:paraId="46A1AA69" w14:textId="77777777" w:rsidR="00190120" w:rsidRPr="002D0B76" w:rsidRDefault="00190120" w:rsidP="00190120">
            <w:pPr>
              <w:tabs>
                <w:tab w:val="center" w:pos="4819"/>
                <w:tab w:val="right" w:pos="9638"/>
              </w:tabs>
              <w:spacing w:after="0" w:line="240" w:lineRule="auto"/>
              <w:rPr>
                <w:rFonts w:eastAsia="Times New Roman" w:cs="Times New Roman"/>
                <w:bCs/>
                <w:sz w:val="18"/>
                <w:szCs w:val="18"/>
              </w:rPr>
            </w:pPr>
            <w:r w:rsidRPr="002D0B76">
              <w:rPr>
                <w:rFonts w:eastAsia="Times New Roman" w:cs="Times New Roman"/>
                <w:bCs/>
                <w:sz w:val="18"/>
                <w:szCs w:val="18"/>
              </w:rPr>
              <w:t>Vedligeholdelsen bør omfatte foranstaltninger til afhjælpning af fejl eller genetablering af nødvendigt sikkerhedsniveau for legepladsredskabet og underlag.</w:t>
            </w:r>
          </w:p>
          <w:p w14:paraId="431357E9" w14:textId="77777777" w:rsidR="00190120" w:rsidRDefault="00190120" w:rsidP="00190120">
            <w:pPr>
              <w:pStyle w:val="LPrapitabel"/>
              <w:rPr>
                <w:rFonts w:eastAsiaTheme="minorHAnsi" w:cstheme="minorBidi"/>
                <w:sz w:val="18"/>
                <w:szCs w:val="18"/>
              </w:rPr>
            </w:pPr>
          </w:p>
          <w:p w14:paraId="3691E7B2" w14:textId="58205059" w:rsidR="00D97FFE" w:rsidRPr="00CA4F96" w:rsidRDefault="00190120" w:rsidP="00190120">
            <w:pPr>
              <w:pStyle w:val="LPrapitabel"/>
              <w:rPr>
                <w:rFonts w:cs="Arial"/>
              </w:rPr>
            </w:pPr>
            <w:r w:rsidRPr="004606D7">
              <w:rPr>
                <w:bCs/>
                <w:sz w:val="18"/>
                <w:szCs w:val="18"/>
              </w:rPr>
              <w:t>Udskiftning af slidte eller defekte dele (</w:t>
            </w:r>
            <w:r w:rsidRPr="004606D7">
              <w:rPr>
                <w:sz w:val="18"/>
                <w:szCs w:val="18"/>
              </w:rPr>
              <w:t>Råd)</w:t>
            </w:r>
          </w:p>
        </w:tc>
      </w:tr>
      <w:tr w:rsidR="00D97FFE" w:rsidRPr="00CA4F96" w14:paraId="141459E7" w14:textId="77777777" w:rsidTr="00AB2E95">
        <w:trPr>
          <w:trHeight w:hRule="exact" w:val="299"/>
        </w:trPr>
        <w:tc>
          <w:tcPr>
            <w:tcW w:w="4871" w:type="dxa"/>
            <w:tcBorders>
              <w:top w:val="nil"/>
            </w:tcBorders>
            <w:vAlign w:val="bottom"/>
          </w:tcPr>
          <w:p w14:paraId="1659DA27" w14:textId="69D893F1" w:rsidR="00D97FFE" w:rsidRPr="00CA4F96" w:rsidRDefault="00A73E7C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</w:rPr>
              <w:t>Billede</w:t>
            </w:r>
            <w:r w:rsidRPr="00CA4F96">
              <w:rPr>
                <w:rFonts w:cs="Arial"/>
              </w:rPr>
              <w:t xml:space="preserve"> </w:t>
            </w:r>
            <w:r>
              <w:rPr>
                <w:rFonts w:cs="Arial"/>
              </w:rPr>
              <w:t>2: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526770CE" w14:textId="77777777" w:rsidR="00D97FFE" w:rsidRPr="00CA4F96" w:rsidRDefault="00D97FFE" w:rsidP="00AB2E95">
            <w:pPr>
              <w:pStyle w:val="LPrapitabel"/>
              <w:rPr>
                <w:rFonts w:cs="Arial"/>
              </w:rPr>
            </w:pPr>
          </w:p>
        </w:tc>
      </w:tr>
      <w:tr w:rsidR="00D97FFE" w:rsidRPr="00CA4F96" w14:paraId="7CBEED82" w14:textId="77777777" w:rsidTr="00AB2E95">
        <w:trPr>
          <w:trHeight w:val="3524"/>
        </w:trPr>
        <w:tc>
          <w:tcPr>
            <w:tcW w:w="4871" w:type="dxa"/>
            <w:tcBorders>
              <w:bottom w:val="nil"/>
            </w:tcBorders>
            <w:vAlign w:val="bottom"/>
          </w:tcPr>
          <w:p w14:paraId="6E36661F" w14:textId="2E10BC4A" w:rsidR="00D97FFE" w:rsidRPr="00CA4F96" w:rsidRDefault="00690F72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31431B5" wp14:editId="364803C4">
                      <wp:simplePos x="0" y="0"/>
                      <wp:positionH relativeFrom="column">
                        <wp:posOffset>842010</wp:posOffset>
                      </wp:positionH>
                      <wp:positionV relativeFrom="paragraph">
                        <wp:posOffset>485775</wp:posOffset>
                      </wp:positionV>
                      <wp:extent cx="227330" cy="977900"/>
                      <wp:effectExtent l="24765" t="70485" r="0" b="26035"/>
                      <wp:wrapNone/>
                      <wp:docPr id="29778" name="Pil: opadgående 297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018977">
                                <a:off x="0" y="0"/>
                                <a:ext cx="227330" cy="97790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7EC36F" id="Pil: opadgående 29778" o:spid="_x0000_s1026" type="#_x0000_t68" style="position:absolute;margin-left:66.3pt;margin-top:38.25pt;width:17.9pt;height:77pt;rotation:5482061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" adj="2511" fillcolor="red" strokecolor="red" strokeweight="2pt"/>
                  </w:pict>
                </mc:Fallback>
              </mc:AlternateContent>
            </w:r>
            <w:r w:rsidR="009D19E7">
              <w:rPr>
                <w:rFonts w:cs="Arial"/>
                <w:noProof/>
              </w:rPr>
              <w:drawing>
                <wp:inline distT="0" distB="0" distL="0" distR="0" wp14:anchorId="0FD1E011" wp14:editId="6D440361">
                  <wp:extent cx="2990850" cy="1990725"/>
                  <wp:effectExtent l="0" t="0" r="0" b="9525"/>
                  <wp:docPr id="29777" name="Billede 29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2" w:type="dxa"/>
            <w:tcBorders>
              <w:bottom w:val="nil"/>
            </w:tcBorders>
            <w:shd w:val="clear" w:color="auto" w:fill="auto"/>
          </w:tcPr>
          <w:p w14:paraId="16AC95B6" w14:textId="77777777" w:rsidR="00690F72" w:rsidRPr="001C6B84" w:rsidRDefault="00690F72" w:rsidP="00690F72">
            <w:pPr>
              <w:pStyle w:val="Sidehoved"/>
              <w:tabs>
                <w:tab w:val="left" w:pos="720"/>
              </w:tabs>
              <w:rPr>
                <w:bCs/>
                <w:sz w:val="18"/>
                <w:szCs w:val="18"/>
              </w:rPr>
            </w:pPr>
          </w:p>
          <w:p w14:paraId="75F832DE" w14:textId="77777777" w:rsidR="00690F72" w:rsidRPr="001C6B84" w:rsidRDefault="00690F72" w:rsidP="00690F72">
            <w:pPr>
              <w:pStyle w:val="Sidehoved"/>
              <w:tabs>
                <w:tab w:val="left" w:pos="720"/>
              </w:tabs>
              <w:rPr>
                <w:bCs/>
                <w:sz w:val="18"/>
                <w:szCs w:val="18"/>
              </w:rPr>
            </w:pPr>
            <w:r w:rsidRPr="001C6B84">
              <w:rPr>
                <w:bCs/>
                <w:sz w:val="18"/>
                <w:szCs w:val="18"/>
              </w:rPr>
              <w:t>DS/EN 1176-1 punkt 4.2.5</w:t>
            </w:r>
          </w:p>
          <w:p w14:paraId="4DC460FD" w14:textId="77777777" w:rsidR="00690F72" w:rsidRPr="001C6B84" w:rsidRDefault="00690F72" w:rsidP="00690F72">
            <w:pPr>
              <w:pStyle w:val="Sidehoved"/>
              <w:tabs>
                <w:tab w:val="left" w:pos="720"/>
              </w:tabs>
              <w:rPr>
                <w:bCs/>
                <w:sz w:val="18"/>
                <w:szCs w:val="18"/>
              </w:rPr>
            </w:pPr>
          </w:p>
          <w:p w14:paraId="01C9AAF2" w14:textId="77777777" w:rsidR="00690F72" w:rsidRPr="001C6B84" w:rsidRDefault="00690F72" w:rsidP="00690F72">
            <w:pPr>
              <w:pStyle w:val="Sidehoved"/>
              <w:tabs>
                <w:tab w:val="left" w:pos="720"/>
              </w:tabs>
              <w:rPr>
                <w:b/>
                <w:bCs/>
                <w:sz w:val="18"/>
                <w:szCs w:val="18"/>
              </w:rPr>
            </w:pPr>
            <w:r w:rsidRPr="001C6B84">
              <w:rPr>
                <w:b/>
                <w:bCs/>
                <w:sz w:val="18"/>
                <w:szCs w:val="18"/>
              </w:rPr>
              <w:t>Redskabets finish</w:t>
            </w:r>
          </w:p>
          <w:p w14:paraId="30AFC202" w14:textId="77777777" w:rsidR="00690F72" w:rsidRPr="001C6B84" w:rsidRDefault="00690F72" w:rsidP="00690F72">
            <w:pPr>
              <w:pStyle w:val="Sidehoved"/>
              <w:tabs>
                <w:tab w:val="left" w:pos="720"/>
              </w:tabs>
              <w:rPr>
                <w:bCs/>
                <w:sz w:val="18"/>
                <w:szCs w:val="18"/>
              </w:rPr>
            </w:pPr>
          </w:p>
          <w:p w14:paraId="61B29421" w14:textId="77777777" w:rsidR="00690F72" w:rsidRPr="001C6B84" w:rsidRDefault="00690F72" w:rsidP="00690F72">
            <w:pPr>
              <w:pStyle w:val="Sidehoved"/>
              <w:tabs>
                <w:tab w:val="left" w:pos="720"/>
              </w:tabs>
              <w:rPr>
                <w:bCs/>
                <w:sz w:val="18"/>
                <w:szCs w:val="18"/>
              </w:rPr>
            </w:pPr>
            <w:r w:rsidRPr="001C6B84">
              <w:rPr>
                <w:bCs/>
                <w:sz w:val="18"/>
                <w:szCs w:val="18"/>
              </w:rPr>
              <w:t>Der må ikke være nogen udstikkende søm, wireafslutninger eller spidse eller skarpkantede elementer</w:t>
            </w:r>
            <w:r>
              <w:rPr>
                <w:bCs/>
                <w:sz w:val="18"/>
                <w:szCs w:val="18"/>
              </w:rPr>
              <w:t>.</w:t>
            </w:r>
          </w:p>
          <w:p w14:paraId="38645DC7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  <w:tr w:rsidR="00D97FFE" w:rsidRPr="00CA4F96" w14:paraId="77E1F919" w14:textId="77777777" w:rsidTr="00AB2E95">
        <w:trPr>
          <w:trHeight w:hRule="exact" w:val="295"/>
        </w:trPr>
        <w:tc>
          <w:tcPr>
            <w:tcW w:w="4871" w:type="dxa"/>
            <w:tcBorders>
              <w:top w:val="nil"/>
            </w:tcBorders>
            <w:vAlign w:val="bottom"/>
          </w:tcPr>
          <w:p w14:paraId="3EB1A368" w14:textId="2873300C" w:rsidR="00D97FFE" w:rsidRPr="00CA4F96" w:rsidRDefault="00190120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  <w:r>
              <w:rPr>
                <w:rFonts w:cs="Arial"/>
              </w:rPr>
              <w:t>Billede</w:t>
            </w:r>
            <w:r w:rsidRPr="00CA4F96">
              <w:rPr>
                <w:rFonts w:cs="Arial"/>
              </w:rPr>
              <w:t xml:space="preserve"> </w:t>
            </w:r>
            <w:r>
              <w:rPr>
                <w:rFonts w:cs="Arial"/>
              </w:rPr>
              <w:t>3:</w:t>
            </w:r>
          </w:p>
        </w:tc>
        <w:tc>
          <w:tcPr>
            <w:tcW w:w="4872" w:type="dxa"/>
            <w:tcBorders>
              <w:top w:val="nil"/>
            </w:tcBorders>
            <w:shd w:val="clear" w:color="auto" w:fill="auto"/>
          </w:tcPr>
          <w:p w14:paraId="135E58C4" w14:textId="77777777" w:rsidR="00D97FFE" w:rsidRPr="00CA4F96" w:rsidRDefault="00D97FFE" w:rsidP="00AB2E95">
            <w:pPr>
              <w:pStyle w:val="Sidehoved"/>
              <w:tabs>
                <w:tab w:val="clear" w:pos="4819"/>
                <w:tab w:val="clear" w:pos="9638"/>
              </w:tabs>
              <w:rPr>
                <w:rFonts w:cs="Arial"/>
              </w:rPr>
            </w:pPr>
          </w:p>
        </w:tc>
      </w:tr>
    </w:tbl>
    <w:p w14:paraId="29D6B04F" w14:textId="77777777" w:rsidR="004F5A5A" w:rsidRDefault="00D97FFE" w:rsidP="00F41D7C">
      <w:pPr>
        <w:pStyle w:val="Overskrift4"/>
      </w:pPr>
      <w:r>
        <w:br w:type="page"/>
      </w:r>
      <w:r w:rsidR="004F5A5A">
        <w:lastRenderedPageBreak/>
        <w:t xml:space="preserve"> </w:t>
      </w:r>
    </w:p>
    <w:p w14:paraId="625FEA63" w14:textId="77777777" w:rsidR="004F5A5A" w:rsidRPr="0080784C" w:rsidRDefault="004F5A5A" w:rsidP="004F5A5A">
      <w:pPr>
        <w:pStyle w:val="Brdtekst"/>
        <w:spacing w:before="69"/>
      </w:pPr>
      <w:r w:rsidRPr="0080784C">
        <w:rPr>
          <w:spacing w:val="-1"/>
        </w:rPr>
        <w:t>Inspektionsrapporten: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Bilag</w:t>
      </w:r>
      <w:r w:rsidRPr="0080784C">
        <w:rPr>
          <w:spacing w:val="-3"/>
        </w:rPr>
        <w:t xml:space="preserve"> </w:t>
      </w:r>
      <w:r w:rsidRPr="0080784C">
        <w:t>1.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(Rev.</w:t>
      </w:r>
      <w:r w:rsidR="00450E98">
        <w:t xml:space="preserve"> 2.6</w:t>
      </w:r>
      <w:r w:rsidRPr="0080784C">
        <w:t>)</w:t>
      </w:r>
    </w:p>
    <w:p w14:paraId="56D346F4" w14:textId="77777777" w:rsidR="004F5A5A" w:rsidRDefault="004F5A5A" w:rsidP="004F5A5A">
      <w:pPr>
        <w:pStyle w:val="Overskrift1"/>
        <w:spacing w:before="12"/>
        <w:rPr>
          <w:b w:val="0"/>
          <w:bCs w:val="0"/>
        </w:rPr>
      </w:pPr>
      <w:bookmarkStart w:id="6" w:name="_Toc119412338"/>
      <w:r w:rsidRPr="0080784C">
        <w:rPr>
          <w:spacing w:val="-1"/>
        </w:rPr>
        <w:t>Vedr.</w:t>
      </w:r>
      <w:r w:rsidRPr="0080784C">
        <w:t xml:space="preserve"> Insp. </w:t>
      </w:r>
      <w:r>
        <w:rPr>
          <w:spacing w:val="-1"/>
        </w:rPr>
        <w:t>Rapportering/rådgivning</w:t>
      </w:r>
      <w:r>
        <w:t xml:space="preserve"> </w:t>
      </w:r>
      <w:r>
        <w:rPr>
          <w:spacing w:val="-1"/>
        </w:rPr>
        <w:t>i.f.m</w:t>
      </w:r>
      <w:r>
        <w:rPr>
          <w:spacing w:val="-4"/>
        </w:rPr>
        <w:t xml:space="preserve"> </w:t>
      </w:r>
      <w:r>
        <w:rPr>
          <w:spacing w:val="-1"/>
        </w:rPr>
        <w:t>Legepladsinspektioner.</w:t>
      </w:r>
      <w:bookmarkEnd w:id="6"/>
    </w:p>
    <w:p w14:paraId="15C78039" w14:textId="77777777" w:rsidR="004F5A5A" w:rsidRDefault="004F5A5A" w:rsidP="004F5A5A">
      <w:pPr>
        <w:pStyle w:val="Brdtekst"/>
        <w:ind w:right="898"/>
        <w:jc w:val="both"/>
        <w:rPr>
          <w:rFonts w:ascii="Times New Roman" w:hAnsi="Times New Roman"/>
          <w:b/>
          <w:bCs/>
          <w:sz w:val="24"/>
          <w:szCs w:val="24"/>
          <w:lang w:eastAsia="en-US"/>
        </w:rPr>
      </w:pPr>
    </w:p>
    <w:p w14:paraId="694456BB" w14:textId="77777777" w:rsidR="004F5A5A" w:rsidRPr="0080784C" w:rsidRDefault="004F5A5A" w:rsidP="004F5A5A">
      <w:pPr>
        <w:pStyle w:val="Brdtekst"/>
        <w:ind w:right="898"/>
        <w:jc w:val="both"/>
      </w:pPr>
      <w:r w:rsidRPr="0080784C">
        <w:rPr>
          <w:spacing w:val="-1"/>
        </w:rPr>
        <w:t xml:space="preserve">Inspektører </w:t>
      </w:r>
      <w:r w:rsidRPr="0080784C">
        <w:t>der</w:t>
      </w:r>
      <w:r w:rsidRPr="0080784C">
        <w:rPr>
          <w:spacing w:val="-1"/>
        </w:rPr>
        <w:t xml:space="preserve"> certificeres</w:t>
      </w:r>
      <w:r w:rsidRPr="0080784C">
        <w:t xml:space="preserve"> </w:t>
      </w:r>
      <w:r w:rsidRPr="0080784C">
        <w:rPr>
          <w:spacing w:val="-1"/>
        </w:rPr>
        <w:t xml:space="preserve">af </w:t>
      </w:r>
      <w:r w:rsidRPr="0080784C">
        <w:t>TÜV</w:t>
      </w:r>
      <w:r w:rsidR="004E4D31">
        <w:rPr>
          <w:spacing w:val="-1"/>
        </w:rPr>
        <w:t xml:space="preserve"> SüD</w:t>
      </w:r>
      <w:r w:rsidRPr="0080784C">
        <w:rPr>
          <w:spacing w:val="-1"/>
        </w:rPr>
        <w:t>,</w:t>
      </w:r>
      <w:r w:rsidRPr="0080784C">
        <w:t xml:space="preserve"> </w:t>
      </w:r>
      <w:r w:rsidRPr="0080784C">
        <w:rPr>
          <w:spacing w:val="-1"/>
        </w:rPr>
        <w:t>skal</w:t>
      </w:r>
      <w:r w:rsidRPr="0080784C">
        <w:t xml:space="preserve"> i.h.t. </w:t>
      </w:r>
      <w:r w:rsidRPr="0080784C">
        <w:rPr>
          <w:spacing w:val="-1"/>
        </w:rPr>
        <w:t>betingelserne inspicere,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 xml:space="preserve">registrere </w:t>
      </w:r>
      <w:r w:rsidRPr="0080784C">
        <w:rPr>
          <w:spacing w:val="1"/>
        </w:rPr>
        <w:t>og</w:t>
      </w:r>
      <w:r w:rsidR="004E4D31">
        <w:rPr>
          <w:spacing w:val="103"/>
        </w:rPr>
        <w:t xml:space="preserve"> </w:t>
      </w:r>
      <w:r w:rsidRPr="0080784C">
        <w:rPr>
          <w:spacing w:val="-1"/>
        </w:rPr>
        <w:t xml:space="preserve">rapportere </w:t>
      </w:r>
      <w:r w:rsidR="004E4D31">
        <w:rPr>
          <w:spacing w:val="-1"/>
        </w:rPr>
        <w:t xml:space="preserve">evt. </w:t>
      </w:r>
      <w:r w:rsidRPr="0080784C">
        <w:rPr>
          <w:spacing w:val="-1"/>
        </w:rPr>
        <w:t xml:space="preserve">afvigelser </w:t>
      </w:r>
      <w:r w:rsidRPr="0080784C">
        <w:t>fra</w:t>
      </w:r>
      <w:r w:rsidRPr="0080784C">
        <w:rPr>
          <w:spacing w:val="1"/>
        </w:rPr>
        <w:t xml:space="preserve"> </w:t>
      </w:r>
      <w:r w:rsidR="004E4D31">
        <w:rPr>
          <w:spacing w:val="1"/>
        </w:rPr>
        <w:t xml:space="preserve">gældende udgaver af </w:t>
      </w:r>
      <w:r w:rsidRPr="0080784C">
        <w:rPr>
          <w:spacing w:val="-1"/>
        </w:rPr>
        <w:t xml:space="preserve">DS/EN </w:t>
      </w:r>
      <w:r w:rsidR="004E4D31">
        <w:t xml:space="preserve">1176 og </w:t>
      </w:r>
      <w:r w:rsidRPr="0080784C">
        <w:rPr>
          <w:spacing w:val="-1"/>
        </w:rPr>
        <w:t xml:space="preserve">DS/EN </w:t>
      </w:r>
      <w:r w:rsidR="004E4D31">
        <w:t>1177:</w:t>
      </w:r>
      <w:r w:rsidR="003D4A40">
        <w:t xml:space="preserve"> m.v.</w:t>
      </w:r>
      <w:r w:rsidR="004E4D31">
        <w:t xml:space="preserve"> </w:t>
      </w:r>
      <w:r w:rsidRPr="0080784C">
        <w:rPr>
          <w:spacing w:val="-1"/>
        </w:rPr>
        <w:t>eller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andet</w:t>
      </w:r>
      <w:r w:rsidRPr="0080784C">
        <w:t xml:space="preserve"> </w:t>
      </w:r>
      <w:r w:rsidRPr="0080784C">
        <w:rPr>
          <w:spacing w:val="-1"/>
        </w:rPr>
        <w:t>aftalt</w:t>
      </w:r>
      <w:r w:rsidRPr="0080784C">
        <w:rPr>
          <w:spacing w:val="77"/>
        </w:rPr>
        <w:t xml:space="preserve"> </w:t>
      </w:r>
      <w:r w:rsidRPr="0080784C">
        <w:rPr>
          <w:spacing w:val="-1"/>
        </w:rPr>
        <w:t>inspektionsgrundlag.</w:t>
      </w:r>
      <w:r w:rsidR="004E4D31">
        <w:rPr>
          <w:spacing w:val="-1"/>
        </w:rPr>
        <w:t xml:space="preserve"> (Eks. Standarder der var gældende på produktions- installations tidpunktet)</w:t>
      </w:r>
    </w:p>
    <w:p w14:paraId="27BD9F6B" w14:textId="77777777" w:rsidR="004F5A5A" w:rsidRDefault="004F5A5A" w:rsidP="004F5A5A">
      <w:pPr>
        <w:pStyle w:val="Brdtekst"/>
        <w:ind w:right="359"/>
      </w:pPr>
      <w:r w:rsidRPr="0080784C">
        <w:rPr>
          <w:spacing w:val="-1"/>
        </w:rPr>
        <w:t>Da der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 xml:space="preserve">er tale </w:t>
      </w:r>
      <w:r w:rsidRPr="0080784C">
        <w:t>om ikke</w:t>
      </w:r>
      <w:r w:rsidRPr="0080784C">
        <w:rPr>
          <w:spacing w:val="-1"/>
        </w:rPr>
        <w:t xml:space="preserve"> </w:t>
      </w:r>
      <w:r w:rsidRPr="0080784C">
        <w:t>lovbundne</w:t>
      </w:r>
      <w:r w:rsidRPr="0080784C">
        <w:rPr>
          <w:spacing w:val="-1"/>
        </w:rPr>
        <w:t xml:space="preserve"> standarder kan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konditioner,</w:t>
      </w:r>
      <w:r w:rsidRPr="0080784C">
        <w:t xml:space="preserve"> </w:t>
      </w:r>
      <w:r w:rsidRPr="0080784C">
        <w:rPr>
          <w:spacing w:val="-1"/>
        </w:rPr>
        <w:t>betingelser</w:t>
      </w:r>
      <w:r w:rsidRPr="0080784C">
        <w:rPr>
          <w:spacing w:val="1"/>
        </w:rPr>
        <w:t xml:space="preserve"> </w:t>
      </w:r>
      <w:r w:rsidRPr="0080784C">
        <w:t xml:space="preserve">og </w:t>
      </w:r>
      <w:r w:rsidRPr="0080784C">
        <w:rPr>
          <w:spacing w:val="-1"/>
        </w:rPr>
        <w:t>grundlag</w:t>
      </w:r>
      <w:r w:rsidRPr="0080784C">
        <w:rPr>
          <w:spacing w:val="-3"/>
        </w:rPr>
        <w:t xml:space="preserve"> </w:t>
      </w:r>
      <w:r w:rsidRPr="0080784C">
        <w:rPr>
          <w:spacing w:val="-1"/>
        </w:rPr>
        <w:t xml:space="preserve">for </w:t>
      </w:r>
      <w:r w:rsidRPr="0080784C">
        <w:t>inspektion</w:t>
      </w:r>
      <w:r w:rsidR="003D4A40">
        <w:rPr>
          <w:spacing w:val="93"/>
        </w:rPr>
        <w:t xml:space="preserve"> </w:t>
      </w:r>
      <w:r w:rsidRPr="0080784C">
        <w:t>og</w:t>
      </w:r>
      <w:r w:rsidRPr="0080784C">
        <w:rPr>
          <w:spacing w:val="-3"/>
        </w:rPr>
        <w:t xml:space="preserve"> </w:t>
      </w:r>
      <w:r w:rsidRPr="0080784C">
        <w:rPr>
          <w:spacing w:val="-1"/>
        </w:rPr>
        <w:t>rapportering</w:t>
      </w:r>
      <w:r w:rsidRPr="0080784C">
        <w:rPr>
          <w:spacing w:val="-3"/>
        </w:rPr>
        <w:t xml:space="preserve"> </w:t>
      </w:r>
      <w:r w:rsidRPr="0080784C">
        <w:rPr>
          <w:spacing w:val="-1"/>
        </w:rPr>
        <w:t>naturligvis</w:t>
      </w:r>
      <w:r w:rsidRPr="0080784C">
        <w:t xml:space="preserve"> </w:t>
      </w:r>
      <w:r w:rsidRPr="0080784C">
        <w:rPr>
          <w:spacing w:val="-1"/>
        </w:rPr>
        <w:t>aftales</w:t>
      </w:r>
      <w:r w:rsidRPr="0080784C">
        <w:t xml:space="preserve"> </w:t>
      </w:r>
      <w:r w:rsidRPr="0080784C">
        <w:rPr>
          <w:spacing w:val="-1"/>
        </w:rPr>
        <w:t>specifikt</w:t>
      </w:r>
      <w:r w:rsidRPr="0080784C">
        <w:t xml:space="preserve"> i.h.t. </w:t>
      </w:r>
      <w:r w:rsidRPr="0080784C">
        <w:rPr>
          <w:spacing w:val="-1"/>
        </w:rPr>
        <w:t>lokale forhold.</w:t>
      </w:r>
      <w:r w:rsidRPr="0080784C">
        <w:t xml:space="preserve"> </w:t>
      </w:r>
      <w:r>
        <w:t>(se</w:t>
      </w:r>
      <w:r>
        <w:rPr>
          <w:spacing w:val="-1"/>
        </w:rPr>
        <w:t xml:space="preserve"> endvidere </w:t>
      </w:r>
      <w:r>
        <w:t>bilag</w:t>
      </w:r>
      <w:r>
        <w:rPr>
          <w:spacing w:val="-3"/>
        </w:rPr>
        <w:t xml:space="preserve"> </w:t>
      </w:r>
      <w:r>
        <w:t>2 afsnit 3)</w:t>
      </w:r>
    </w:p>
    <w:p w14:paraId="1D62BD15" w14:textId="77777777" w:rsidR="004F5A5A" w:rsidRDefault="004F5A5A" w:rsidP="004F5A5A">
      <w:pPr>
        <w:pStyle w:val="Brdtekst"/>
        <w:ind w:right="269"/>
      </w:pPr>
      <w:r>
        <w:rPr>
          <w:spacing w:val="-1"/>
        </w:rPr>
        <w:t>Insp.</w:t>
      </w:r>
      <w:r>
        <w:t xml:space="preserve"> Rapporterne</w:t>
      </w:r>
      <w:r>
        <w:rPr>
          <w:spacing w:val="-1"/>
        </w:rPr>
        <w:t xml:space="preserve"> skal</w:t>
      </w:r>
      <w:r>
        <w:t xml:space="preserve"> objektivt </w:t>
      </w:r>
      <w:r>
        <w:rPr>
          <w:spacing w:val="-1"/>
        </w:rPr>
        <w:t>afspejle legepladsens</w:t>
      </w:r>
      <w:r>
        <w:t xml:space="preserve"> </w:t>
      </w:r>
      <w:r>
        <w:rPr>
          <w:spacing w:val="-1"/>
        </w:rPr>
        <w:t>og</w:t>
      </w:r>
      <w:r>
        <w:t xml:space="preserve"> </w:t>
      </w:r>
      <w:r>
        <w:rPr>
          <w:spacing w:val="-1"/>
        </w:rPr>
        <w:t>redskabernes</w:t>
      </w:r>
      <w:r>
        <w:t xml:space="preserve"> status i </w:t>
      </w:r>
      <w:r>
        <w:rPr>
          <w:spacing w:val="-1"/>
        </w:rPr>
        <w:t>relation</w:t>
      </w:r>
      <w:r>
        <w:t xml:space="preserve"> til </w:t>
      </w:r>
      <w:r>
        <w:rPr>
          <w:spacing w:val="-1"/>
        </w:rPr>
        <w:t>det</w:t>
      </w:r>
      <w:r>
        <w:t xml:space="preserve"> </w:t>
      </w:r>
      <w:r>
        <w:rPr>
          <w:spacing w:val="-1"/>
        </w:rPr>
        <w:t>aftalte</w:t>
      </w:r>
      <w:r>
        <w:rPr>
          <w:spacing w:val="79"/>
        </w:rPr>
        <w:t xml:space="preserve"> </w:t>
      </w:r>
      <w:r>
        <w:rPr>
          <w:spacing w:val="-1"/>
        </w:rPr>
        <w:t>inspektionsgrundlag,</w:t>
      </w:r>
      <w:r>
        <w:t xml:space="preserve"> der</w:t>
      </w:r>
      <w:r>
        <w:rPr>
          <w:spacing w:val="1"/>
        </w:rPr>
        <w:t xml:space="preserve"> </w:t>
      </w:r>
      <w:r>
        <w:t xml:space="preserve">som </w:t>
      </w:r>
      <w:r>
        <w:rPr>
          <w:spacing w:val="-1"/>
        </w:rPr>
        <w:t>hovedregel</w:t>
      </w:r>
      <w:r>
        <w:t xml:space="preserve"> er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-1"/>
        </w:rPr>
        <w:t xml:space="preserve">gældende standarder </w:t>
      </w:r>
      <w:r>
        <w:t>på</w:t>
      </w:r>
      <w:r>
        <w:rPr>
          <w:spacing w:val="-1"/>
        </w:rPr>
        <w:t xml:space="preserve"> installationstidspunktet.</w:t>
      </w:r>
    </w:p>
    <w:p w14:paraId="4586D8BF" w14:textId="77777777" w:rsidR="004F5A5A" w:rsidRPr="0080784C" w:rsidRDefault="004F5A5A" w:rsidP="004F5A5A">
      <w:pPr>
        <w:pStyle w:val="Brdtekst"/>
        <w:ind w:right="269"/>
      </w:pPr>
      <w:r w:rsidRPr="0080784C">
        <w:rPr>
          <w:spacing w:val="-1"/>
        </w:rPr>
        <w:t>Der skal</w:t>
      </w:r>
      <w:r w:rsidRPr="0080784C">
        <w:t xml:space="preserve"> </w:t>
      </w:r>
      <w:r w:rsidRPr="0080784C">
        <w:rPr>
          <w:spacing w:val="-1"/>
        </w:rPr>
        <w:t>tilstræbes</w:t>
      </w:r>
      <w:r w:rsidRPr="0080784C">
        <w:t xml:space="preserve"> høj </w:t>
      </w:r>
      <w:r w:rsidRPr="0080784C">
        <w:rPr>
          <w:spacing w:val="-1"/>
        </w:rPr>
        <w:t>kvalitet</w:t>
      </w:r>
      <w:r w:rsidRPr="0080784C">
        <w:t xml:space="preserve"> m.h.t. </w:t>
      </w:r>
      <w:r w:rsidRPr="0080784C">
        <w:rPr>
          <w:spacing w:val="-1"/>
        </w:rPr>
        <w:t>indholdet</w:t>
      </w:r>
      <w:r w:rsidRPr="0080784C">
        <w:t xml:space="preserve"> </w:t>
      </w:r>
      <w:r w:rsidRPr="0080784C">
        <w:rPr>
          <w:spacing w:val="-1"/>
        </w:rPr>
        <w:t>af referencer,</w:t>
      </w:r>
      <w:r w:rsidRPr="0080784C">
        <w:t xml:space="preserve"> </w:t>
      </w:r>
      <w:r w:rsidRPr="0080784C">
        <w:rPr>
          <w:spacing w:val="-1"/>
        </w:rPr>
        <w:t>billedmateriale</w:t>
      </w:r>
      <w:r w:rsidRPr="0080784C">
        <w:rPr>
          <w:spacing w:val="1"/>
        </w:rPr>
        <w:t xml:space="preserve"> </w:t>
      </w:r>
      <w:r w:rsidRPr="0080784C">
        <w:t>og</w:t>
      </w:r>
      <w:r w:rsidRPr="0080784C">
        <w:rPr>
          <w:spacing w:val="-3"/>
        </w:rPr>
        <w:t xml:space="preserve"> </w:t>
      </w:r>
      <w:r w:rsidRPr="0080784C">
        <w:rPr>
          <w:spacing w:val="-1"/>
        </w:rPr>
        <w:t>struktur,</w:t>
      </w:r>
      <w:r w:rsidRPr="0080784C">
        <w:t xml:space="preserve"> </w:t>
      </w:r>
      <w:r w:rsidRPr="0080784C">
        <w:rPr>
          <w:spacing w:val="-1"/>
        </w:rPr>
        <w:t>således</w:t>
      </w:r>
      <w:r w:rsidRPr="0080784C">
        <w:t xml:space="preserve"> </w:t>
      </w:r>
      <w:r w:rsidRPr="0080784C">
        <w:rPr>
          <w:spacing w:val="-1"/>
        </w:rPr>
        <w:t>at</w:t>
      </w:r>
      <w:r w:rsidRPr="0080784C">
        <w:rPr>
          <w:spacing w:val="119"/>
        </w:rPr>
        <w:t xml:space="preserve"> </w:t>
      </w:r>
      <w:r w:rsidRPr="0080784C">
        <w:rPr>
          <w:spacing w:val="-1"/>
        </w:rPr>
        <w:t>rapporten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evt.</w:t>
      </w:r>
      <w:r w:rsidRPr="0080784C">
        <w:t xml:space="preserve"> </w:t>
      </w:r>
      <w:r w:rsidRPr="0080784C">
        <w:rPr>
          <w:spacing w:val="-1"/>
        </w:rPr>
        <w:t>kan</w:t>
      </w:r>
      <w:r w:rsidRPr="0080784C">
        <w:t xml:space="preserve"> </w:t>
      </w:r>
      <w:r w:rsidRPr="0080784C">
        <w:rPr>
          <w:spacing w:val="-1"/>
        </w:rPr>
        <w:t>overgives</w:t>
      </w:r>
      <w:r w:rsidRPr="0080784C">
        <w:t xml:space="preserve"> og </w:t>
      </w:r>
      <w:r w:rsidRPr="0080784C">
        <w:rPr>
          <w:spacing w:val="-1"/>
        </w:rPr>
        <w:t>anvendes</w:t>
      </w:r>
      <w:r w:rsidRPr="0080784C">
        <w:t xml:space="preserve"> </w:t>
      </w:r>
      <w:r w:rsidRPr="0080784C">
        <w:rPr>
          <w:spacing w:val="-1"/>
        </w:rPr>
        <w:t>af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en</w:t>
      </w:r>
      <w:r w:rsidRPr="0080784C">
        <w:t xml:space="preserve"> </w:t>
      </w:r>
      <w:r w:rsidRPr="0080784C">
        <w:rPr>
          <w:spacing w:val="-1"/>
        </w:rPr>
        <w:t>tredjepart.</w:t>
      </w:r>
    </w:p>
    <w:p w14:paraId="527D639D" w14:textId="77777777" w:rsidR="004E4D31" w:rsidRDefault="004E4D31" w:rsidP="004F5A5A">
      <w:pPr>
        <w:pStyle w:val="Brdtekst"/>
        <w:ind w:right="1271"/>
        <w:jc w:val="both"/>
        <w:rPr>
          <w:spacing w:val="-1"/>
        </w:rPr>
      </w:pPr>
    </w:p>
    <w:p w14:paraId="65374371" w14:textId="77777777" w:rsidR="004E4D31" w:rsidRDefault="004F5A5A" w:rsidP="004F5A5A">
      <w:pPr>
        <w:pStyle w:val="Brdtekst"/>
        <w:ind w:right="1271"/>
        <w:jc w:val="both"/>
      </w:pPr>
      <w:r w:rsidRPr="0080784C">
        <w:rPr>
          <w:spacing w:val="-1"/>
        </w:rPr>
        <w:t>Inspektion</w:t>
      </w:r>
      <w:r w:rsidRPr="0080784C">
        <w:t xml:space="preserve"> </w:t>
      </w:r>
      <w:r w:rsidRPr="0080784C">
        <w:rPr>
          <w:spacing w:val="-1"/>
        </w:rPr>
        <w:t>kan</w:t>
      </w:r>
      <w:r w:rsidRPr="0080784C">
        <w:t xml:space="preserve"> i </w:t>
      </w:r>
      <w:r w:rsidRPr="0080784C">
        <w:rPr>
          <w:spacing w:val="-1"/>
        </w:rPr>
        <w:t>sagens</w:t>
      </w:r>
      <w:r w:rsidRPr="0080784C">
        <w:t xml:space="preserve"> natur</w:t>
      </w:r>
      <w:r w:rsidRPr="0080784C">
        <w:rPr>
          <w:spacing w:val="-1"/>
        </w:rPr>
        <w:t xml:space="preserve"> også omfatte </w:t>
      </w:r>
      <w:r w:rsidRPr="0080784C">
        <w:t>produkter</w:t>
      </w:r>
      <w:r w:rsidRPr="0080784C">
        <w:rPr>
          <w:spacing w:val="-1"/>
        </w:rPr>
        <w:t xml:space="preserve"> fra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et</w:t>
      </w:r>
      <w:r w:rsidRPr="0080784C">
        <w:t xml:space="preserve"> </w:t>
      </w:r>
      <w:r w:rsidRPr="0080784C">
        <w:rPr>
          <w:spacing w:val="-1"/>
        </w:rPr>
        <w:t xml:space="preserve">firma </w:t>
      </w:r>
      <w:r w:rsidRPr="0080784C">
        <w:t>hvor</w:t>
      </w:r>
      <w:r w:rsidRPr="0080784C">
        <w:rPr>
          <w:spacing w:val="-1"/>
        </w:rPr>
        <w:t xml:space="preserve"> inspektøren</w:t>
      </w:r>
      <w:r w:rsidRPr="0080784C">
        <w:t xml:space="preserve"> </w:t>
      </w:r>
      <w:r w:rsidRPr="0080784C">
        <w:rPr>
          <w:spacing w:val="-1"/>
        </w:rPr>
        <w:t>selv</w:t>
      </w:r>
      <w:r w:rsidRPr="0080784C">
        <w:t xml:space="preserve"> har</w:t>
      </w:r>
      <w:r w:rsidRPr="0080784C">
        <w:rPr>
          <w:spacing w:val="85"/>
        </w:rPr>
        <w:t xml:space="preserve"> </w:t>
      </w:r>
      <w:r w:rsidRPr="0080784C">
        <w:rPr>
          <w:spacing w:val="-1"/>
        </w:rPr>
        <w:t>ansættelse,</w:t>
      </w:r>
      <w:r w:rsidRPr="0080784C">
        <w:t xml:space="preserve"> </w:t>
      </w:r>
      <w:r w:rsidR="004E4D31">
        <w:t xml:space="preserve">idet denne i de fleste tilfælde har et betydeligt kendskab til egne produkter. </w:t>
      </w:r>
    </w:p>
    <w:p w14:paraId="14DD47DC" w14:textId="77777777" w:rsidR="004F5A5A" w:rsidRPr="0080784C" w:rsidRDefault="004E4D31" w:rsidP="004F5A5A">
      <w:pPr>
        <w:pStyle w:val="Brdtekst"/>
        <w:ind w:right="1271"/>
        <w:jc w:val="both"/>
      </w:pPr>
      <w:r>
        <w:t>D</w:t>
      </w:r>
      <w:r w:rsidR="004F5A5A" w:rsidRPr="0080784C">
        <w:t xml:space="preserve">et </w:t>
      </w:r>
      <w:r w:rsidR="004F5A5A" w:rsidRPr="0080784C">
        <w:rPr>
          <w:spacing w:val="-1"/>
        </w:rPr>
        <w:t>vigtigt</w:t>
      </w:r>
      <w:r w:rsidR="004F5A5A" w:rsidRPr="0080784C">
        <w:t xml:space="preserve"> </w:t>
      </w:r>
      <w:r w:rsidR="004F5A5A" w:rsidRPr="0080784C">
        <w:rPr>
          <w:spacing w:val="-1"/>
        </w:rPr>
        <w:t>for alle parter,</w:t>
      </w:r>
      <w:r w:rsidR="004F5A5A" w:rsidRPr="0080784C">
        <w:rPr>
          <w:spacing w:val="2"/>
        </w:rPr>
        <w:t xml:space="preserve"> </w:t>
      </w:r>
      <w:r w:rsidR="004F5A5A" w:rsidRPr="0080784C">
        <w:t xml:space="preserve">at </w:t>
      </w:r>
      <w:r w:rsidR="004F5A5A" w:rsidRPr="0080784C">
        <w:rPr>
          <w:spacing w:val="-1"/>
        </w:rPr>
        <w:t>inspektørerne tilstræber</w:t>
      </w:r>
      <w:r w:rsidR="004F5A5A" w:rsidRPr="0080784C">
        <w:rPr>
          <w:spacing w:val="1"/>
        </w:rPr>
        <w:t xml:space="preserve"> </w:t>
      </w:r>
      <w:r w:rsidR="004F5A5A" w:rsidRPr="0080784C">
        <w:rPr>
          <w:spacing w:val="-1"/>
        </w:rPr>
        <w:t>en</w:t>
      </w:r>
      <w:r w:rsidR="004F5A5A" w:rsidRPr="0080784C">
        <w:t xml:space="preserve"> høj </w:t>
      </w:r>
      <w:r w:rsidR="004F5A5A" w:rsidRPr="0080784C">
        <w:rPr>
          <w:spacing w:val="-1"/>
        </w:rPr>
        <w:t>grad</w:t>
      </w:r>
      <w:r w:rsidR="004F5A5A" w:rsidRPr="0080784C">
        <w:t xml:space="preserve"> af</w:t>
      </w:r>
      <w:r w:rsidR="004F5A5A" w:rsidRPr="0080784C">
        <w:rPr>
          <w:spacing w:val="99"/>
        </w:rPr>
        <w:t xml:space="preserve"> </w:t>
      </w:r>
      <w:r w:rsidR="004F5A5A" w:rsidRPr="0080784C">
        <w:rPr>
          <w:spacing w:val="-1"/>
        </w:rPr>
        <w:t>objektivitet</w:t>
      </w:r>
      <w:r w:rsidR="004F5A5A" w:rsidRPr="0080784C">
        <w:t xml:space="preserve"> og</w:t>
      </w:r>
      <w:r w:rsidR="004F5A5A" w:rsidRPr="0080784C">
        <w:rPr>
          <w:spacing w:val="-3"/>
        </w:rPr>
        <w:t xml:space="preserve"> </w:t>
      </w:r>
      <w:r w:rsidR="004F5A5A" w:rsidRPr="0080784C">
        <w:rPr>
          <w:spacing w:val="-1"/>
        </w:rPr>
        <w:t>integritet.</w:t>
      </w:r>
    </w:p>
    <w:p w14:paraId="5101B52C" w14:textId="77777777" w:rsidR="004E4D31" w:rsidRDefault="004E4D31" w:rsidP="004F5A5A">
      <w:pPr>
        <w:pStyle w:val="Brdtekst"/>
        <w:ind w:right="477"/>
        <w:rPr>
          <w:spacing w:val="-1"/>
        </w:rPr>
      </w:pPr>
    </w:p>
    <w:p w14:paraId="2CAE7D12" w14:textId="77777777" w:rsidR="004F5A5A" w:rsidRPr="0080784C" w:rsidRDefault="004F5A5A" w:rsidP="004F5A5A">
      <w:pPr>
        <w:pStyle w:val="Brdtekst"/>
        <w:ind w:right="477"/>
      </w:pPr>
      <w:r w:rsidRPr="0080784C">
        <w:rPr>
          <w:spacing w:val="-1"/>
        </w:rPr>
        <w:t>Det</w:t>
      </w:r>
      <w:r w:rsidRPr="0080784C">
        <w:t xml:space="preserve"> </w:t>
      </w:r>
      <w:r w:rsidRPr="0080784C">
        <w:rPr>
          <w:spacing w:val="-1"/>
        </w:rPr>
        <w:t>Generelle Produktsikkerhedsdirektiv</w:t>
      </w:r>
      <w:r w:rsidRPr="0080784C">
        <w:t xml:space="preserve"> kræver</w:t>
      </w:r>
      <w:r w:rsidRPr="0080784C">
        <w:rPr>
          <w:spacing w:val="-1"/>
        </w:rPr>
        <w:t xml:space="preserve"> at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producenterne markedsfører sikre produkter,</w:t>
      </w:r>
      <w:r w:rsidRPr="0080784C">
        <w:t xml:space="preserve"> </w:t>
      </w:r>
      <w:r w:rsidRPr="0080784C">
        <w:rPr>
          <w:spacing w:val="1"/>
        </w:rPr>
        <w:t>og</w:t>
      </w:r>
      <w:r w:rsidRPr="0080784C">
        <w:rPr>
          <w:spacing w:val="121"/>
        </w:rPr>
        <w:t xml:space="preserve"> </w:t>
      </w:r>
      <w:r w:rsidRPr="0080784C">
        <w:rPr>
          <w:spacing w:val="-1"/>
        </w:rPr>
        <w:t>såfremt</w:t>
      </w:r>
      <w:r w:rsidRPr="0080784C">
        <w:t xml:space="preserve"> </w:t>
      </w:r>
      <w:r w:rsidRPr="0080784C">
        <w:rPr>
          <w:spacing w:val="-1"/>
        </w:rPr>
        <w:t>produktet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 xml:space="preserve">er </w:t>
      </w:r>
      <w:r w:rsidRPr="0080784C">
        <w:t xml:space="preserve">udført i.h.t. </w:t>
      </w:r>
      <w:r w:rsidRPr="0080784C">
        <w:rPr>
          <w:spacing w:val="-1"/>
        </w:rPr>
        <w:t>en</w:t>
      </w:r>
      <w:r w:rsidRPr="0080784C">
        <w:t xml:space="preserve"> </w:t>
      </w:r>
      <w:r w:rsidRPr="0080784C">
        <w:rPr>
          <w:spacing w:val="-1"/>
        </w:rPr>
        <w:t>harmoniseret</w:t>
      </w:r>
      <w:r w:rsidRPr="0080784C">
        <w:t xml:space="preserve"> </w:t>
      </w:r>
      <w:r w:rsidRPr="0080784C">
        <w:rPr>
          <w:spacing w:val="-1"/>
        </w:rPr>
        <w:t>standard</w:t>
      </w:r>
      <w:r w:rsidRPr="0080784C">
        <w:t xml:space="preserve"> </w:t>
      </w:r>
      <w:r w:rsidRPr="0080784C">
        <w:rPr>
          <w:spacing w:val="1"/>
        </w:rPr>
        <w:t>og</w:t>
      </w:r>
      <w:r w:rsidRPr="0080784C">
        <w:rPr>
          <w:spacing w:val="-3"/>
        </w:rPr>
        <w:t xml:space="preserve"> </w:t>
      </w:r>
      <w:r w:rsidRPr="0080784C">
        <w:rPr>
          <w:spacing w:val="-1"/>
        </w:rPr>
        <w:t>certificeret</w:t>
      </w:r>
      <w:r w:rsidRPr="0080784C">
        <w:t xml:space="preserve"> af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et</w:t>
      </w:r>
      <w:r w:rsidRPr="0080784C">
        <w:t xml:space="preserve"> </w:t>
      </w:r>
      <w:r w:rsidRPr="0080784C">
        <w:rPr>
          <w:spacing w:val="-1"/>
        </w:rPr>
        <w:t>akkrediteret</w:t>
      </w:r>
      <w:r w:rsidRPr="0080784C">
        <w:rPr>
          <w:spacing w:val="89"/>
        </w:rPr>
        <w:t xml:space="preserve"> </w:t>
      </w:r>
      <w:r w:rsidRPr="0080784C">
        <w:rPr>
          <w:spacing w:val="-1"/>
        </w:rPr>
        <w:t>europæisk</w:t>
      </w:r>
      <w:r w:rsidRPr="0080784C">
        <w:t xml:space="preserve"> </w:t>
      </w:r>
      <w:r w:rsidRPr="0080784C">
        <w:rPr>
          <w:spacing w:val="-1"/>
        </w:rPr>
        <w:t>testhus</w:t>
      </w:r>
      <w:r w:rsidRPr="0080784C">
        <w:t xml:space="preserve"> </w:t>
      </w:r>
      <w:r w:rsidRPr="0080784C">
        <w:rPr>
          <w:spacing w:val="-1"/>
        </w:rPr>
        <w:t>opnås</w:t>
      </w:r>
      <w:r w:rsidRPr="0080784C">
        <w:t xml:space="preserve"> </w:t>
      </w:r>
      <w:r w:rsidRPr="0080784C">
        <w:rPr>
          <w:spacing w:val="-1"/>
        </w:rPr>
        <w:t>en</w:t>
      </w:r>
      <w:r w:rsidRPr="0080784C">
        <w:t xml:space="preserve"> </w:t>
      </w:r>
      <w:r w:rsidRPr="0080784C">
        <w:rPr>
          <w:spacing w:val="-1"/>
        </w:rPr>
        <w:t>formel</w:t>
      </w:r>
      <w:r w:rsidRPr="0080784C">
        <w:t xml:space="preserve"> formodning</w:t>
      </w:r>
      <w:r w:rsidRPr="0080784C">
        <w:rPr>
          <w:spacing w:val="-3"/>
        </w:rPr>
        <w:t xml:space="preserve"> </w:t>
      </w:r>
      <w:r w:rsidRPr="0080784C">
        <w:rPr>
          <w:spacing w:val="1"/>
        </w:rPr>
        <w:t>om</w:t>
      </w:r>
      <w:r w:rsidRPr="0080784C">
        <w:t xml:space="preserve"> </w:t>
      </w:r>
      <w:r w:rsidRPr="0080784C">
        <w:rPr>
          <w:spacing w:val="-1"/>
        </w:rPr>
        <w:t>at</w:t>
      </w:r>
      <w:r w:rsidRPr="0080784C">
        <w:t xml:space="preserve"> </w:t>
      </w:r>
      <w:r w:rsidRPr="0080784C">
        <w:rPr>
          <w:spacing w:val="-1"/>
        </w:rPr>
        <w:t>produktet</w:t>
      </w:r>
      <w:r w:rsidRPr="0080784C">
        <w:t xml:space="preserve"> </w:t>
      </w:r>
      <w:r w:rsidRPr="0080784C">
        <w:rPr>
          <w:spacing w:val="-1"/>
        </w:rPr>
        <w:t>er sikkert.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DS/EN1176</w:t>
      </w:r>
      <w:r w:rsidRPr="0080784C">
        <w:t xml:space="preserve"> </w:t>
      </w:r>
      <w:r w:rsidRPr="0080784C">
        <w:rPr>
          <w:spacing w:val="-1"/>
        </w:rPr>
        <w:t xml:space="preserve">er </w:t>
      </w:r>
      <w:r w:rsidRPr="0080784C">
        <w:t>ikke</w:t>
      </w:r>
      <w:r w:rsidRPr="0080784C">
        <w:rPr>
          <w:spacing w:val="-1"/>
        </w:rPr>
        <w:t xml:space="preserve"> en</w:t>
      </w:r>
      <w:r w:rsidRPr="0080784C">
        <w:rPr>
          <w:spacing w:val="89"/>
        </w:rPr>
        <w:t xml:space="preserve"> </w:t>
      </w:r>
      <w:r w:rsidRPr="0080784C">
        <w:rPr>
          <w:spacing w:val="-1"/>
        </w:rPr>
        <w:t>harmoniseret</w:t>
      </w:r>
      <w:r w:rsidRPr="0080784C">
        <w:t xml:space="preserve"> </w:t>
      </w:r>
      <w:r w:rsidRPr="0080784C">
        <w:rPr>
          <w:spacing w:val="-1"/>
        </w:rPr>
        <w:t>standard,</w:t>
      </w:r>
      <w:r w:rsidRPr="0080784C">
        <w:t xml:space="preserve"> men i </w:t>
      </w:r>
      <w:r w:rsidR="003D4A40">
        <w:rPr>
          <w:spacing w:val="-1"/>
        </w:rPr>
        <w:t>D</w:t>
      </w:r>
      <w:r w:rsidRPr="0080784C">
        <w:rPr>
          <w:spacing w:val="-1"/>
        </w:rPr>
        <w:t>anmark</w:t>
      </w:r>
      <w:r w:rsidRPr="0080784C">
        <w:t xml:space="preserve"> er</w:t>
      </w:r>
      <w:r w:rsidRPr="0080784C">
        <w:rPr>
          <w:spacing w:val="-1"/>
        </w:rPr>
        <w:t xml:space="preserve"> det</w:t>
      </w:r>
      <w:r w:rsidRPr="0080784C">
        <w:t xml:space="preserve"> </w:t>
      </w:r>
      <w:r w:rsidRPr="0080784C">
        <w:rPr>
          <w:spacing w:val="-1"/>
        </w:rPr>
        <w:t>Sikkerhedsstyrelsen</w:t>
      </w:r>
      <w:r w:rsidRPr="0080784C">
        <w:t xml:space="preserve"> </w:t>
      </w:r>
      <w:r w:rsidRPr="0080784C">
        <w:rPr>
          <w:spacing w:val="-1"/>
        </w:rPr>
        <w:t xml:space="preserve">der </w:t>
      </w:r>
      <w:r w:rsidRPr="0080784C">
        <w:t>træffer</w:t>
      </w:r>
      <w:r w:rsidRPr="0080784C">
        <w:rPr>
          <w:spacing w:val="-1"/>
        </w:rPr>
        <w:t xml:space="preserve"> afgørelser </w:t>
      </w:r>
      <w:r w:rsidRPr="0080784C">
        <w:t>i konkrete</w:t>
      </w:r>
      <w:r w:rsidRPr="0080784C">
        <w:rPr>
          <w:spacing w:val="93"/>
        </w:rPr>
        <w:t xml:space="preserve"> </w:t>
      </w:r>
      <w:r w:rsidRPr="0080784C">
        <w:rPr>
          <w:spacing w:val="-1"/>
        </w:rPr>
        <w:t>sikkerhedsspørgsmål</w:t>
      </w:r>
      <w:r w:rsidRPr="0080784C">
        <w:t xml:space="preserve"> </w:t>
      </w:r>
      <w:r w:rsidRPr="0080784C">
        <w:rPr>
          <w:spacing w:val="1"/>
        </w:rPr>
        <w:t>og</w:t>
      </w:r>
      <w:r w:rsidRPr="0080784C">
        <w:rPr>
          <w:spacing w:val="-1"/>
        </w:rPr>
        <w:t xml:space="preserve"> styrelsen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har bekræftet</w:t>
      </w:r>
      <w:r w:rsidRPr="0080784C">
        <w:t xml:space="preserve"> </w:t>
      </w:r>
      <w:r w:rsidRPr="0080784C">
        <w:rPr>
          <w:spacing w:val="-1"/>
        </w:rPr>
        <w:t>at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man</w:t>
      </w:r>
      <w:r w:rsidRPr="0080784C">
        <w:t xml:space="preserve"> i </w:t>
      </w:r>
      <w:r w:rsidRPr="0080784C">
        <w:rPr>
          <w:spacing w:val="-1"/>
        </w:rPr>
        <w:t>mangel</w:t>
      </w:r>
      <w:r w:rsidRPr="0080784C">
        <w:t xml:space="preserve"> </w:t>
      </w:r>
      <w:r w:rsidRPr="0080784C">
        <w:rPr>
          <w:spacing w:val="-1"/>
        </w:rPr>
        <w:t>af en</w:t>
      </w:r>
      <w:r w:rsidRPr="0080784C">
        <w:t xml:space="preserve"> </w:t>
      </w:r>
      <w:r w:rsidRPr="0080784C">
        <w:rPr>
          <w:spacing w:val="-1"/>
        </w:rPr>
        <w:t>harmoniseret</w:t>
      </w:r>
      <w:r w:rsidRPr="0080784C">
        <w:t xml:space="preserve"> </w:t>
      </w:r>
      <w:r w:rsidRPr="0080784C">
        <w:rPr>
          <w:spacing w:val="-1"/>
        </w:rPr>
        <w:t>standard,</w:t>
      </w:r>
      <w:r w:rsidRPr="0080784C">
        <w:rPr>
          <w:spacing w:val="103"/>
        </w:rPr>
        <w:t xml:space="preserve"> </w:t>
      </w:r>
      <w:r w:rsidRPr="0080784C">
        <w:rPr>
          <w:spacing w:val="-1"/>
        </w:rPr>
        <w:t xml:space="preserve">lægger </w:t>
      </w:r>
      <w:r w:rsidRPr="0080784C">
        <w:t xml:space="preserve">den </w:t>
      </w:r>
      <w:r w:rsidR="003D4A40">
        <w:rPr>
          <w:spacing w:val="-1"/>
        </w:rPr>
        <w:t>gældende</w:t>
      </w:r>
      <w:r w:rsidRPr="0080784C">
        <w:rPr>
          <w:spacing w:val="-1"/>
        </w:rPr>
        <w:t xml:space="preserve"> </w:t>
      </w:r>
      <w:r w:rsidRPr="0080784C">
        <w:t>udgave</w:t>
      </w:r>
      <w:r w:rsidRPr="0080784C">
        <w:rPr>
          <w:spacing w:val="-1"/>
        </w:rPr>
        <w:t xml:space="preserve"> af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 xml:space="preserve">DS/EN </w:t>
      </w:r>
      <w:r w:rsidRPr="0080784C">
        <w:t xml:space="preserve">1176 til </w:t>
      </w:r>
      <w:r w:rsidRPr="0080784C">
        <w:rPr>
          <w:spacing w:val="-1"/>
        </w:rPr>
        <w:t>grund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for risikovurderinger i.f.m.</w:t>
      </w:r>
      <w:r w:rsidRPr="0080784C">
        <w:t xml:space="preserve"> </w:t>
      </w:r>
      <w:r w:rsidRPr="0080784C">
        <w:rPr>
          <w:spacing w:val="-1"/>
        </w:rPr>
        <w:t>markedskontrol</w:t>
      </w:r>
      <w:r w:rsidRPr="0080784C">
        <w:rPr>
          <w:spacing w:val="97"/>
        </w:rPr>
        <w:t xml:space="preserve"> </w:t>
      </w:r>
      <w:r w:rsidRPr="0080784C">
        <w:t>og</w:t>
      </w:r>
      <w:r w:rsidRPr="0080784C">
        <w:rPr>
          <w:spacing w:val="-3"/>
        </w:rPr>
        <w:t xml:space="preserve"> </w:t>
      </w:r>
      <w:r w:rsidRPr="0080784C">
        <w:t xml:space="preserve">i </w:t>
      </w:r>
      <w:r w:rsidRPr="0080784C">
        <w:rPr>
          <w:spacing w:val="-1"/>
        </w:rPr>
        <w:t>forbindelse med</w:t>
      </w:r>
      <w:r w:rsidRPr="0080784C">
        <w:t xml:space="preserve"> </w:t>
      </w:r>
      <w:r w:rsidRPr="0080784C">
        <w:rPr>
          <w:spacing w:val="-1"/>
        </w:rPr>
        <w:t>evt.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sanktioner udført</w:t>
      </w:r>
      <w:r w:rsidRPr="0080784C">
        <w:t xml:space="preserve"> </w:t>
      </w:r>
      <w:r w:rsidRPr="0080784C">
        <w:rPr>
          <w:spacing w:val="1"/>
        </w:rPr>
        <w:t>og</w:t>
      </w:r>
      <w:r w:rsidRPr="0080784C">
        <w:rPr>
          <w:spacing w:val="-3"/>
        </w:rPr>
        <w:t xml:space="preserve"> </w:t>
      </w:r>
      <w:r w:rsidRPr="0080784C">
        <w:rPr>
          <w:spacing w:val="-1"/>
        </w:rPr>
        <w:t>indberettet</w:t>
      </w:r>
      <w:r w:rsidRPr="0080784C">
        <w:t xml:space="preserve"> af</w:t>
      </w:r>
      <w:r w:rsidRPr="0080784C">
        <w:rPr>
          <w:spacing w:val="-1"/>
        </w:rPr>
        <w:t xml:space="preserve"> kommuner.</w:t>
      </w:r>
    </w:p>
    <w:p w14:paraId="58BBC75E" w14:textId="77777777" w:rsidR="004F5A5A" w:rsidRPr="0080784C" w:rsidRDefault="004F5A5A" w:rsidP="004F5A5A">
      <w:pPr>
        <w:pStyle w:val="Brdtekst"/>
      </w:pPr>
      <w:r w:rsidRPr="0080784C">
        <w:rPr>
          <w:spacing w:val="-1"/>
        </w:rPr>
        <w:t>F.eks.</w:t>
      </w:r>
      <w:r w:rsidRPr="0080784C">
        <w:t xml:space="preserve"> i </w:t>
      </w:r>
      <w:r w:rsidRPr="0080784C">
        <w:rPr>
          <w:spacing w:val="-1"/>
        </w:rPr>
        <w:t xml:space="preserve">tilfælde </w:t>
      </w:r>
      <w:r w:rsidRPr="0080784C">
        <w:t>hvor</w:t>
      </w:r>
      <w:r w:rsidRPr="0080784C">
        <w:rPr>
          <w:spacing w:val="-1"/>
        </w:rPr>
        <w:t xml:space="preserve"> et</w:t>
      </w:r>
      <w:r w:rsidRPr="0080784C">
        <w:t xml:space="preserve"> </w:t>
      </w:r>
      <w:r w:rsidRPr="0080784C">
        <w:rPr>
          <w:spacing w:val="-1"/>
        </w:rPr>
        <w:t>certificeret</w:t>
      </w:r>
      <w:r w:rsidRPr="0080784C">
        <w:t xml:space="preserve"> </w:t>
      </w:r>
      <w:r w:rsidRPr="0080784C">
        <w:rPr>
          <w:spacing w:val="-1"/>
        </w:rPr>
        <w:t>produkt</w:t>
      </w:r>
      <w:r w:rsidRPr="0080784C">
        <w:t xml:space="preserve"> </w:t>
      </w:r>
      <w:r w:rsidRPr="0080784C">
        <w:rPr>
          <w:spacing w:val="-1"/>
        </w:rPr>
        <w:t>bliver</w:t>
      </w:r>
      <w:r w:rsidRPr="0080784C">
        <w:rPr>
          <w:spacing w:val="1"/>
        </w:rPr>
        <w:t xml:space="preserve"> </w:t>
      </w:r>
      <w:r w:rsidR="003D4A40">
        <w:rPr>
          <w:spacing w:val="-1"/>
        </w:rPr>
        <w:t>vurderet at være</w:t>
      </w:r>
      <w:r w:rsidRPr="0080784C">
        <w:t xml:space="preserve"> </w:t>
      </w:r>
      <w:r w:rsidRPr="0080784C">
        <w:rPr>
          <w:spacing w:val="-1"/>
        </w:rPr>
        <w:t>for farligt</w:t>
      </w:r>
      <w:r w:rsidRPr="0080784C">
        <w:t xml:space="preserve"> </w:t>
      </w:r>
      <w:r w:rsidRPr="0080784C">
        <w:rPr>
          <w:spacing w:val="-1"/>
        </w:rPr>
        <w:t>at</w:t>
      </w:r>
      <w:r w:rsidRPr="0080784C">
        <w:t xml:space="preserve"> </w:t>
      </w:r>
      <w:r w:rsidRPr="0080784C">
        <w:rPr>
          <w:spacing w:val="-1"/>
        </w:rPr>
        <w:t>anvende.</w:t>
      </w:r>
    </w:p>
    <w:p w14:paraId="7CB077EF" w14:textId="77777777" w:rsidR="004F5A5A" w:rsidRPr="0080784C" w:rsidRDefault="004F5A5A" w:rsidP="004F5A5A">
      <w:pPr>
        <w:pStyle w:val="Overskrift1"/>
        <w:spacing w:line="274" w:lineRule="exact"/>
        <w:rPr>
          <w:b w:val="0"/>
          <w:bCs w:val="0"/>
        </w:rPr>
      </w:pPr>
      <w:bookmarkStart w:id="7" w:name="_Toc119412339"/>
      <w:r w:rsidRPr="0080784C">
        <w:rPr>
          <w:spacing w:val="-1"/>
        </w:rPr>
        <w:t>Rådgivning</w:t>
      </w:r>
      <w:r w:rsidRPr="0080784C">
        <w:t xml:space="preserve"> om</w:t>
      </w:r>
      <w:r w:rsidRPr="0080784C">
        <w:rPr>
          <w:spacing w:val="-4"/>
        </w:rPr>
        <w:t xml:space="preserve"> </w:t>
      </w:r>
      <w:r w:rsidRPr="0080784C">
        <w:rPr>
          <w:spacing w:val="-1"/>
        </w:rPr>
        <w:t>prioritering</w:t>
      </w:r>
      <w:r w:rsidRPr="0080784C">
        <w:t xml:space="preserve"> </w:t>
      </w:r>
      <w:r w:rsidRPr="0080784C">
        <w:rPr>
          <w:spacing w:val="-1"/>
        </w:rPr>
        <w:t>m.m.:</w:t>
      </w:r>
      <w:bookmarkEnd w:id="7"/>
    </w:p>
    <w:p w14:paraId="75E57066" w14:textId="77777777" w:rsidR="004F5A5A" w:rsidRPr="0080784C" w:rsidRDefault="004F5A5A" w:rsidP="004F5A5A">
      <w:pPr>
        <w:pStyle w:val="Brdtekst"/>
        <w:spacing w:line="274" w:lineRule="exact"/>
      </w:pPr>
      <w:r w:rsidRPr="0080784C">
        <w:rPr>
          <w:spacing w:val="-1"/>
        </w:rPr>
        <w:t>Det</w:t>
      </w:r>
      <w:r w:rsidRPr="0080784C">
        <w:t xml:space="preserve"> </w:t>
      </w:r>
      <w:r w:rsidRPr="0080784C">
        <w:rPr>
          <w:spacing w:val="-1"/>
        </w:rPr>
        <w:t>overordnede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ansvar</w:t>
      </w:r>
      <w:r w:rsidRPr="0080784C">
        <w:rPr>
          <w:spacing w:val="1"/>
        </w:rPr>
        <w:t xml:space="preserve"> </w:t>
      </w:r>
      <w:r w:rsidRPr="0080784C">
        <w:t>for</w:t>
      </w:r>
      <w:r w:rsidRPr="0080784C">
        <w:rPr>
          <w:spacing w:val="-1"/>
        </w:rPr>
        <w:t xml:space="preserve"> legepladssikkerheden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 xml:space="preserve">påhviler </w:t>
      </w:r>
      <w:r w:rsidRPr="0080784C">
        <w:t>alene</w:t>
      </w:r>
      <w:r w:rsidRPr="0080784C">
        <w:rPr>
          <w:spacing w:val="-1"/>
        </w:rPr>
        <w:t xml:space="preserve"> ejeren</w:t>
      </w:r>
      <w:r w:rsidRPr="0080784C">
        <w:t xml:space="preserve"> af</w:t>
      </w:r>
      <w:r w:rsidRPr="0080784C">
        <w:rPr>
          <w:spacing w:val="-1"/>
        </w:rPr>
        <w:t xml:space="preserve"> legepladsen.</w:t>
      </w:r>
    </w:p>
    <w:p w14:paraId="5F376EC0" w14:textId="77777777" w:rsidR="004F5A5A" w:rsidRPr="0080784C" w:rsidRDefault="004F5A5A" w:rsidP="004F5A5A">
      <w:pPr>
        <w:pStyle w:val="Brdtekst"/>
        <w:ind w:right="398"/>
      </w:pPr>
      <w:r w:rsidRPr="0080784C">
        <w:rPr>
          <w:spacing w:val="-1"/>
        </w:rPr>
        <w:t>Det</w:t>
      </w:r>
      <w:r w:rsidRPr="0080784C">
        <w:t xml:space="preserve"> </w:t>
      </w:r>
      <w:r w:rsidRPr="0080784C">
        <w:rPr>
          <w:spacing w:val="-1"/>
        </w:rPr>
        <w:t>er legepladsejerens</w:t>
      </w:r>
      <w:r w:rsidRPr="0080784C">
        <w:t xml:space="preserve"> ansvar</w:t>
      </w:r>
      <w:r w:rsidRPr="0080784C">
        <w:rPr>
          <w:spacing w:val="-1"/>
        </w:rPr>
        <w:t xml:space="preserve"> at</w:t>
      </w:r>
      <w:r w:rsidRPr="0080784C">
        <w:t xml:space="preserve"> </w:t>
      </w:r>
      <w:r w:rsidRPr="0080784C">
        <w:rPr>
          <w:spacing w:val="-1"/>
        </w:rPr>
        <w:t>der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foretages</w:t>
      </w:r>
      <w:r w:rsidRPr="0080784C">
        <w:t xml:space="preserve"> de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nødvendige vurderinger</w:t>
      </w:r>
      <w:r w:rsidRPr="0080784C">
        <w:rPr>
          <w:spacing w:val="1"/>
        </w:rPr>
        <w:t xml:space="preserve"> </w:t>
      </w:r>
      <w:r w:rsidRPr="0080784C">
        <w:t xml:space="preserve">m.h.t. </w:t>
      </w:r>
      <w:r w:rsidRPr="0080784C">
        <w:rPr>
          <w:spacing w:val="-1"/>
        </w:rPr>
        <w:t>indsats</w:t>
      </w:r>
      <w:r w:rsidRPr="0080784C">
        <w:t xml:space="preserve"> og </w:t>
      </w:r>
      <w:r w:rsidRPr="0080784C">
        <w:rPr>
          <w:spacing w:val="-1"/>
        </w:rPr>
        <w:t>prioritet.</w:t>
      </w:r>
      <w:r w:rsidRPr="0080784C">
        <w:rPr>
          <w:spacing w:val="111"/>
        </w:rPr>
        <w:t xml:space="preserve"> </w:t>
      </w:r>
      <w:r w:rsidRPr="0080784C">
        <w:rPr>
          <w:spacing w:val="-1"/>
        </w:rPr>
        <w:t>Legepladsejeren</w:t>
      </w:r>
      <w:r w:rsidRPr="0080784C">
        <w:t xml:space="preserve"> må</w:t>
      </w:r>
      <w:r w:rsidRPr="0080784C">
        <w:rPr>
          <w:spacing w:val="-1"/>
        </w:rPr>
        <w:t xml:space="preserve"> </w:t>
      </w:r>
      <w:r w:rsidRPr="0080784C">
        <w:t>ikke</w:t>
      </w:r>
      <w:r w:rsidRPr="0080784C">
        <w:rPr>
          <w:spacing w:val="-1"/>
        </w:rPr>
        <w:t xml:space="preserve"> bibringes</w:t>
      </w:r>
      <w:r w:rsidRPr="0080784C">
        <w:t xml:space="preserve"> </w:t>
      </w:r>
      <w:r w:rsidRPr="0080784C">
        <w:rPr>
          <w:spacing w:val="-1"/>
        </w:rPr>
        <w:t>det</w:t>
      </w:r>
      <w:r w:rsidRPr="0080784C">
        <w:t xml:space="preserve"> </w:t>
      </w:r>
      <w:r w:rsidRPr="0080784C">
        <w:rPr>
          <w:spacing w:val="-1"/>
        </w:rPr>
        <w:t>indtryk,</w:t>
      </w:r>
      <w:r w:rsidRPr="0080784C">
        <w:t xml:space="preserve"> </w:t>
      </w:r>
      <w:r w:rsidRPr="0080784C">
        <w:rPr>
          <w:spacing w:val="-1"/>
        </w:rPr>
        <w:t>at</w:t>
      </w:r>
      <w:r w:rsidRPr="0080784C">
        <w:t xml:space="preserve"> der</w:t>
      </w:r>
      <w:r w:rsidRPr="0080784C">
        <w:rPr>
          <w:spacing w:val="-1"/>
        </w:rPr>
        <w:t xml:space="preserve"> foreligger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et</w:t>
      </w:r>
      <w:r w:rsidRPr="0080784C">
        <w:t xml:space="preserve"> </w:t>
      </w:r>
      <w:r w:rsidRPr="0080784C">
        <w:rPr>
          <w:spacing w:val="-1"/>
        </w:rPr>
        <w:t>lovkrav</w:t>
      </w:r>
      <w:r w:rsidRPr="0080784C">
        <w:t xml:space="preserve"> om </w:t>
      </w:r>
      <w:r w:rsidRPr="0080784C">
        <w:rPr>
          <w:spacing w:val="-1"/>
        </w:rPr>
        <w:t>opdatering</w:t>
      </w:r>
      <w:r w:rsidRPr="0080784C">
        <w:t xml:space="preserve"> </w:t>
      </w:r>
      <w:r w:rsidRPr="0080784C">
        <w:rPr>
          <w:spacing w:val="7"/>
        </w:rPr>
        <w:t xml:space="preserve">              </w:t>
      </w:r>
      <w:r w:rsidRPr="0080784C">
        <w:rPr>
          <w:spacing w:val="-1"/>
        </w:rPr>
        <w:t>af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"gamle"</w:t>
      </w:r>
      <w:r w:rsidRPr="0080784C">
        <w:rPr>
          <w:spacing w:val="-2"/>
        </w:rPr>
        <w:t xml:space="preserve"> </w:t>
      </w:r>
      <w:r w:rsidRPr="0080784C">
        <w:rPr>
          <w:spacing w:val="-1"/>
        </w:rPr>
        <w:t xml:space="preserve">produkter </w:t>
      </w:r>
      <w:r w:rsidRPr="0080784C">
        <w:t>til</w:t>
      </w:r>
      <w:r w:rsidRPr="0080784C">
        <w:rPr>
          <w:spacing w:val="2"/>
        </w:rPr>
        <w:t xml:space="preserve"> </w:t>
      </w:r>
      <w:r w:rsidRPr="0080784C">
        <w:t>de</w:t>
      </w:r>
      <w:r w:rsidRPr="0080784C">
        <w:rPr>
          <w:spacing w:val="-1"/>
        </w:rPr>
        <w:t xml:space="preserve"> nyeste standarder </w:t>
      </w:r>
      <w:r w:rsidRPr="0080784C">
        <w:rPr>
          <w:spacing w:val="1"/>
        </w:rPr>
        <w:t>på</w:t>
      </w:r>
      <w:r w:rsidRPr="0080784C">
        <w:rPr>
          <w:spacing w:val="-1"/>
        </w:rPr>
        <w:t xml:space="preserve"> området</w:t>
      </w:r>
      <w:r w:rsidRPr="0080784C">
        <w:t xml:space="preserve"> </w:t>
      </w:r>
      <w:r w:rsidRPr="0080784C">
        <w:rPr>
          <w:spacing w:val="-1"/>
        </w:rPr>
        <w:t>som</w:t>
      </w:r>
      <w:r w:rsidRPr="0080784C">
        <w:t xml:space="preserve"> </w:t>
      </w:r>
      <w:r w:rsidRPr="0080784C">
        <w:rPr>
          <w:spacing w:val="-1"/>
        </w:rPr>
        <w:t>f.eks.</w:t>
      </w:r>
      <w:r w:rsidRPr="0080784C">
        <w:t xml:space="preserve"> DS/EN</w:t>
      </w:r>
      <w:r w:rsidRPr="0080784C">
        <w:rPr>
          <w:spacing w:val="-1"/>
        </w:rPr>
        <w:t xml:space="preserve"> </w:t>
      </w:r>
      <w:r w:rsidRPr="0080784C">
        <w:t xml:space="preserve">1176: 2008 </w:t>
      </w:r>
      <w:r w:rsidRPr="0080784C">
        <w:rPr>
          <w:spacing w:val="-1"/>
        </w:rPr>
        <w:t>Del.1-11.</w:t>
      </w:r>
      <w:r w:rsidRPr="0080784C">
        <w:rPr>
          <w:spacing w:val="87"/>
        </w:rPr>
        <w:t xml:space="preserve"> </w:t>
      </w:r>
      <w:r>
        <w:rPr>
          <w:spacing w:val="-2"/>
        </w:rPr>
        <w:t>EU's</w:t>
      </w:r>
      <w:r>
        <w:t xml:space="preserve"> </w:t>
      </w:r>
      <w:r>
        <w:rPr>
          <w:spacing w:val="-1"/>
        </w:rPr>
        <w:t>Generelle Produktsikkerhedsdirektiv,</w:t>
      </w:r>
      <w:r>
        <w:t xml:space="preserve"> </w:t>
      </w:r>
      <w:r>
        <w:rPr>
          <w:spacing w:val="-1"/>
        </w:rPr>
        <w:t>Artikel</w:t>
      </w:r>
      <w:r>
        <w:t xml:space="preserve"> 2, </w:t>
      </w:r>
      <w:r>
        <w:rPr>
          <w:spacing w:val="-1"/>
        </w:rPr>
        <w:t>anfører at</w:t>
      </w:r>
      <w:r>
        <w:rPr>
          <w:spacing w:val="2"/>
        </w:rPr>
        <w:t xml:space="preserve"> </w:t>
      </w:r>
      <w:r>
        <w:rPr>
          <w:spacing w:val="-1"/>
        </w:rPr>
        <w:t>"muligheden</w:t>
      </w:r>
      <w:r>
        <w:t xml:space="preserve"> </w:t>
      </w:r>
      <w:r>
        <w:rPr>
          <w:spacing w:val="-1"/>
        </w:rPr>
        <w:t>for at</w:t>
      </w:r>
      <w:r>
        <w:t xml:space="preserve"> </w:t>
      </w:r>
      <w:r>
        <w:rPr>
          <w:spacing w:val="-1"/>
        </w:rPr>
        <w:t xml:space="preserve">skabe </w:t>
      </w:r>
      <w:r>
        <w:t>større</w:t>
      </w:r>
      <w:r>
        <w:rPr>
          <w:spacing w:val="117"/>
        </w:rPr>
        <w:t xml:space="preserve"> </w:t>
      </w:r>
      <w:r>
        <w:rPr>
          <w:spacing w:val="-1"/>
        </w:rPr>
        <w:t>sikkerhed</w:t>
      </w:r>
      <w:r>
        <w:t xml:space="preserve"> </w:t>
      </w:r>
      <w:r>
        <w:rPr>
          <w:spacing w:val="-1"/>
        </w:rPr>
        <w:t>eller</w:t>
      </w:r>
      <w:r>
        <w:rPr>
          <w:spacing w:val="1"/>
        </w:rPr>
        <w:t xml:space="preserve"> </w:t>
      </w:r>
      <w:r>
        <w:rPr>
          <w:spacing w:val="-1"/>
        </w:rPr>
        <w:t>for at</w:t>
      </w:r>
      <w:r>
        <w:t xml:space="preserve"> skaffe</w:t>
      </w:r>
      <w:r>
        <w:rPr>
          <w:spacing w:val="-1"/>
        </w:rPr>
        <w:t xml:space="preserve"> andre,</w:t>
      </w:r>
      <w:r>
        <w:t xml:space="preserve"> </w:t>
      </w:r>
      <w:r>
        <w:rPr>
          <w:spacing w:val="-1"/>
        </w:rPr>
        <w:t xml:space="preserve">mindre farlige </w:t>
      </w:r>
      <w:r>
        <w:t>produkter</w:t>
      </w:r>
      <w:r>
        <w:rPr>
          <w:spacing w:val="-1"/>
        </w:rPr>
        <w:t xml:space="preserve"> er </w:t>
      </w:r>
      <w:r>
        <w:t>ikke</w:t>
      </w:r>
      <w:r>
        <w:rPr>
          <w:spacing w:val="-1"/>
        </w:rPr>
        <w:t xml:space="preserve"> tilstrækkelig</w:t>
      </w:r>
      <w:r>
        <w:t xml:space="preserve"> </w:t>
      </w:r>
      <w:r>
        <w:rPr>
          <w:spacing w:val="-1"/>
        </w:rPr>
        <w:t>grund</w:t>
      </w:r>
      <w:r>
        <w:t xml:space="preserve"> til </w:t>
      </w:r>
      <w:r>
        <w:rPr>
          <w:spacing w:val="-1"/>
        </w:rPr>
        <w:t>at</w:t>
      </w:r>
      <w:r>
        <w:t xml:space="preserve"> </w:t>
      </w:r>
      <w:r>
        <w:rPr>
          <w:spacing w:val="-1"/>
        </w:rPr>
        <w:t>betragte</w:t>
      </w:r>
      <w:r>
        <w:rPr>
          <w:spacing w:val="101"/>
        </w:rPr>
        <w:t xml:space="preserve"> </w:t>
      </w:r>
      <w:r>
        <w:rPr>
          <w:spacing w:val="-1"/>
        </w:rPr>
        <w:t>et</w:t>
      </w:r>
      <w:r>
        <w:t xml:space="preserve"> </w:t>
      </w:r>
      <w:r>
        <w:rPr>
          <w:spacing w:val="-1"/>
        </w:rPr>
        <w:t>produkt</w:t>
      </w:r>
      <w:r>
        <w:t xml:space="preserve"> som </w:t>
      </w:r>
      <w:r>
        <w:rPr>
          <w:spacing w:val="-1"/>
        </w:rPr>
        <w:t>værende farligt".</w:t>
      </w:r>
      <w:r>
        <w:rPr>
          <w:spacing w:val="2"/>
        </w:rPr>
        <w:t xml:space="preserve"> </w:t>
      </w:r>
      <w:r w:rsidRPr="0080784C">
        <w:rPr>
          <w:spacing w:val="-1"/>
        </w:rPr>
        <w:t>"En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 xml:space="preserve">Lada er </w:t>
      </w:r>
      <w:r w:rsidRPr="0080784C">
        <w:t>ikke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farlig</w:t>
      </w:r>
      <w:r w:rsidRPr="0080784C">
        <w:rPr>
          <w:spacing w:val="-3"/>
        </w:rPr>
        <w:t xml:space="preserve"> </w:t>
      </w:r>
      <w:r w:rsidRPr="0080784C">
        <w:rPr>
          <w:spacing w:val="-1"/>
        </w:rPr>
        <w:t>fordi</w:t>
      </w:r>
      <w:r w:rsidRPr="0080784C">
        <w:t xml:space="preserve"> </w:t>
      </w:r>
      <w:r w:rsidRPr="0080784C">
        <w:rPr>
          <w:spacing w:val="-1"/>
        </w:rPr>
        <w:t>en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Volvo</w:t>
      </w:r>
      <w:r w:rsidRPr="0080784C">
        <w:t xml:space="preserve"> </w:t>
      </w:r>
      <w:r w:rsidRPr="0080784C">
        <w:rPr>
          <w:spacing w:val="-1"/>
        </w:rPr>
        <w:t>er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 xml:space="preserve">mere </w:t>
      </w:r>
      <w:r w:rsidRPr="0080784C">
        <w:t>sikker."</w:t>
      </w:r>
      <w:r w:rsidRPr="0080784C">
        <w:rPr>
          <w:spacing w:val="75"/>
        </w:rPr>
        <w:t xml:space="preserve"> </w:t>
      </w:r>
      <w:r w:rsidRPr="0080784C">
        <w:rPr>
          <w:spacing w:val="-1"/>
        </w:rPr>
        <w:t>Legepladsejeren</w:t>
      </w:r>
      <w:r w:rsidRPr="0080784C">
        <w:t xml:space="preserve"> kan </w:t>
      </w:r>
      <w:r w:rsidRPr="0080784C">
        <w:rPr>
          <w:spacing w:val="-1"/>
        </w:rPr>
        <w:t>således</w:t>
      </w:r>
      <w:r w:rsidRPr="0080784C">
        <w:t xml:space="preserve"> </w:t>
      </w:r>
      <w:r w:rsidRPr="0080784C">
        <w:rPr>
          <w:spacing w:val="-1"/>
        </w:rPr>
        <w:t>have et</w:t>
      </w:r>
      <w:r w:rsidRPr="0080784C">
        <w:t xml:space="preserve"> behov </w:t>
      </w:r>
      <w:r w:rsidRPr="0080784C">
        <w:rPr>
          <w:spacing w:val="-1"/>
        </w:rPr>
        <w:t>for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rådgivning</w:t>
      </w:r>
      <w:r w:rsidRPr="0080784C">
        <w:rPr>
          <w:spacing w:val="-3"/>
        </w:rPr>
        <w:t xml:space="preserve"> </w:t>
      </w:r>
      <w:r w:rsidRPr="0080784C">
        <w:t xml:space="preserve">m.h.t. </w:t>
      </w:r>
      <w:r w:rsidRPr="0080784C">
        <w:rPr>
          <w:spacing w:val="-1"/>
        </w:rPr>
        <w:t>den</w:t>
      </w:r>
      <w:r w:rsidRPr="0080784C">
        <w:t xml:space="preserve"> </w:t>
      </w:r>
      <w:r w:rsidRPr="0080784C">
        <w:rPr>
          <w:spacing w:val="-1"/>
        </w:rPr>
        <w:t>risikovurdering</w:t>
      </w:r>
      <w:r w:rsidRPr="0080784C">
        <w:rPr>
          <w:spacing w:val="-3"/>
        </w:rPr>
        <w:t xml:space="preserve"> </w:t>
      </w:r>
      <w:r w:rsidRPr="0080784C">
        <w:rPr>
          <w:spacing w:val="-1"/>
        </w:rPr>
        <w:t>af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registrerede</w:t>
      </w:r>
      <w:r w:rsidRPr="0080784C">
        <w:rPr>
          <w:spacing w:val="111"/>
        </w:rPr>
        <w:t xml:space="preserve"> </w:t>
      </w:r>
      <w:r w:rsidRPr="0080784C">
        <w:rPr>
          <w:spacing w:val="-1"/>
        </w:rPr>
        <w:t>afvigelserne,</w:t>
      </w:r>
      <w:r w:rsidRPr="0080784C">
        <w:t xml:space="preserve"> som </w:t>
      </w:r>
      <w:r w:rsidRPr="0080784C">
        <w:rPr>
          <w:spacing w:val="-1"/>
        </w:rPr>
        <w:t>kommunerne blev</w:t>
      </w:r>
      <w:r w:rsidRPr="0080784C">
        <w:t xml:space="preserve"> opfordres til </w:t>
      </w:r>
      <w:r w:rsidRPr="0080784C">
        <w:rPr>
          <w:spacing w:val="-1"/>
        </w:rPr>
        <w:t>af ministeren</w:t>
      </w:r>
      <w:r w:rsidRPr="0080784C">
        <w:t xml:space="preserve"> </w:t>
      </w:r>
      <w:r w:rsidRPr="0080784C">
        <w:rPr>
          <w:spacing w:val="-1"/>
        </w:rPr>
        <w:t>for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Familie-og</w:t>
      </w:r>
      <w:r w:rsidRPr="0080784C">
        <w:t xml:space="preserve"> </w:t>
      </w:r>
      <w:r w:rsidRPr="0080784C">
        <w:rPr>
          <w:spacing w:val="-1"/>
        </w:rPr>
        <w:t>Forbruger-</w:t>
      </w:r>
      <w:r w:rsidRPr="0080784C">
        <w:rPr>
          <w:spacing w:val="89"/>
        </w:rPr>
        <w:t xml:space="preserve"> </w:t>
      </w:r>
      <w:r w:rsidRPr="0080784C">
        <w:rPr>
          <w:spacing w:val="-1"/>
        </w:rPr>
        <w:t xml:space="preserve">anliggender </w:t>
      </w:r>
      <w:r w:rsidRPr="0080784C">
        <w:t xml:space="preserve">i </w:t>
      </w:r>
      <w:r w:rsidRPr="0080784C">
        <w:rPr>
          <w:spacing w:val="-1"/>
        </w:rPr>
        <w:t>November</w:t>
      </w:r>
      <w:r w:rsidRPr="0080784C">
        <w:rPr>
          <w:spacing w:val="1"/>
        </w:rPr>
        <w:t xml:space="preserve"> </w:t>
      </w:r>
      <w:r w:rsidRPr="0080784C">
        <w:t xml:space="preserve">2006, </w:t>
      </w:r>
      <w:r w:rsidRPr="0080784C">
        <w:rPr>
          <w:spacing w:val="-1"/>
        </w:rPr>
        <w:t>for at</w:t>
      </w:r>
      <w:r w:rsidRPr="0080784C">
        <w:t xml:space="preserve"> kunne</w:t>
      </w:r>
      <w:r w:rsidRPr="0080784C">
        <w:rPr>
          <w:spacing w:val="-1"/>
        </w:rPr>
        <w:t xml:space="preserve"> træffe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 xml:space="preserve">rimelige beslutninger </w:t>
      </w:r>
      <w:r w:rsidRPr="0080784C">
        <w:t xml:space="preserve">om </w:t>
      </w:r>
      <w:r w:rsidRPr="0080784C">
        <w:rPr>
          <w:spacing w:val="-1"/>
        </w:rPr>
        <w:t>nødvendige tiltag.</w:t>
      </w:r>
    </w:p>
    <w:p w14:paraId="3C8EC45C" w14:textId="77777777" w:rsidR="004F5A5A" w:rsidRPr="0080784C" w:rsidRDefault="004F5A5A" w:rsidP="004F5A5A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36EEE0BF" w14:textId="77777777" w:rsidR="004F5A5A" w:rsidRPr="0080784C" w:rsidRDefault="004F5A5A" w:rsidP="004F5A5A">
      <w:pPr>
        <w:pStyle w:val="Brdtekst"/>
        <w:ind w:right="269"/>
      </w:pPr>
      <w:r w:rsidRPr="0080784C">
        <w:rPr>
          <w:spacing w:val="-1"/>
        </w:rPr>
        <w:t xml:space="preserve">Af juridiske </w:t>
      </w:r>
      <w:r w:rsidRPr="0080784C">
        <w:rPr>
          <w:spacing w:val="1"/>
        </w:rPr>
        <w:t>og</w:t>
      </w:r>
      <w:r w:rsidRPr="0080784C">
        <w:rPr>
          <w:spacing w:val="-3"/>
        </w:rPr>
        <w:t xml:space="preserve"> </w:t>
      </w:r>
      <w:r w:rsidRPr="0080784C">
        <w:rPr>
          <w:spacing w:val="-1"/>
        </w:rPr>
        <w:t>forsikringsmæssige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årsager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er det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vigtigt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at</w:t>
      </w:r>
      <w:r w:rsidRPr="0080784C">
        <w:t xml:space="preserve"> </w:t>
      </w:r>
      <w:r w:rsidRPr="0080784C">
        <w:rPr>
          <w:spacing w:val="-1"/>
        </w:rPr>
        <w:t xml:space="preserve">der </w:t>
      </w:r>
      <w:r w:rsidRPr="0080784C">
        <w:t xml:space="preserve">skelnes </w:t>
      </w:r>
      <w:r w:rsidRPr="0080784C">
        <w:rPr>
          <w:spacing w:val="-1"/>
        </w:rPr>
        <w:t>mellem</w:t>
      </w:r>
      <w:r w:rsidRPr="0080784C">
        <w:t xml:space="preserve"> </w:t>
      </w:r>
      <w:r w:rsidRPr="0080784C">
        <w:rPr>
          <w:spacing w:val="-1"/>
        </w:rPr>
        <w:t>inspektion</w:t>
      </w:r>
      <w:r w:rsidRPr="0080784C">
        <w:t xml:space="preserve"> og</w:t>
      </w:r>
      <w:r w:rsidRPr="0080784C">
        <w:rPr>
          <w:spacing w:val="91"/>
        </w:rPr>
        <w:t xml:space="preserve"> </w:t>
      </w:r>
      <w:r w:rsidRPr="0080784C">
        <w:rPr>
          <w:spacing w:val="-1"/>
        </w:rPr>
        <w:t>rapportering,</w:t>
      </w:r>
      <w:r w:rsidRPr="0080784C">
        <w:t xml:space="preserve"> som jo udgør</w:t>
      </w:r>
      <w:r w:rsidRPr="0080784C">
        <w:rPr>
          <w:spacing w:val="-1"/>
        </w:rPr>
        <w:t xml:space="preserve"> en</w:t>
      </w:r>
      <w:r w:rsidRPr="0080784C">
        <w:t xml:space="preserve"> </w:t>
      </w:r>
      <w:r w:rsidRPr="0080784C">
        <w:rPr>
          <w:spacing w:val="-1"/>
        </w:rPr>
        <w:t>del</w:t>
      </w:r>
      <w:r w:rsidRPr="0080784C">
        <w:t xml:space="preserve"> af</w:t>
      </w:r>
      <w:r w:rsidRPr="0080784C">
        <w:rPr>
          <w:spacing w:val="-1"/>
        </w:rPr>
        <w:t xml:space="preserve"> personcertificeringen,</w:t>
      </w:r>
      <w:r w:rsidRPr="0080784C">
        <w:t xml:space="preserve"> </w:t>
      </w:r>
      <w:r w:rsidRPr="0080784C">
        <w:rPr>
          <w:spacing w:val="1"/>
        </w:rPr>
        <w:t>og</w:t>
      </w:r>
      <w:r w:rsidRPr="0080784C">
        <w:t xml:space="preserve"> </w:t>
      </w:r>
      <w:r w:rsidRPr="0080784C">
        <w:rPr>
          <w:spacing w:val="-1"/>
        </w:rPr>
        <w:t>evt.</w:t>
      </w:r>
      <w:r w:rsidRPr="0080784C">
        <w:t xml:space="preserve"> </w:t>
      </w:r>
      <w:r w:rsidRPr="0080784C">
        <w:rPr>
          <w:spacing w:val="-1"/>
        </w:rPr>
        <w:t>efterfølgende rådgivning</w:t>
      </w:r>
      <w:r w:rsidRPr="0080784C">
        <w:rPr>
          <w:spacing w:val="-3"/>
        </w:rPr>
        <w:t xml:space="preserve"> </w:t>
      </w:r>
      <w:r w:rsidRPr="0080784C">
        <w:t>om</w:t>
      </w:r>
      <w:r w:rsidRPr="0080784C">
        <w:rPr>
          <w:spacing w:val="101"/>
        </w:rPr>
        <w:t xml:space="preserve"> </w:t>
      </w:r>
      <w:r w:rsidRPr="0080784C">
        <w:rPr>
          <w:spacing w:val="-1"/>
        </w:rPr>
        <w:t>prioritering</w:t>
      </w:r>
      <w:r w:rsidRPr="0080784C">
        <w:t xml:space="preserve"> </w:t>
      </w:r>
      <w:r w:rsidRPr="0080784C">
        <w:rPr>
          <w:spacing w:val="-1"/>
        </w:rPr>
        <w:t xml:space="preserve">af </w:t>
      </w:r>
      <w:r w:rsidRPr="0080784C">
        <w:rPr>
          <w:spacing w:val="1"/>
        </w:rPr>
        <w:t>de</w:t>
      </w:r>
      <w:r w:rsidRPr="0080784C">
        <w:rPr>
          <w:spacing w:val="-1"/>
        </w:rPr>
        <w:t xml:space="preserve"> opgaver,</w:t>
      </w:r>
      <w:r w:rsidRPr="0080784C">
        <w:t xml:space="preserve"> som </w:t>
      </w:r>
      <w:r w:rsidRPr="0080784C">
        <w:rPr>
          <w:spacing w:val="-1"/>
        </w:rPr>
        <w:t>skønnes</w:t>
      </w:r>
      <w:r w:rsidRPr="0080784C">
        <w:t xml:space="preserve"> </w:t>
      </w:r>
      <w:r w:rsidRPr="0080784C">
        <w:rPr>
          <w:spacing w:val="-1"/>
        </w:rPr>
        <w:t>nødvendige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for at</w:t>
      </w:r>
      <w:r w:rsidRPr="0080784C">
        <w:t xml:space="preserve"> opnå</w:t>
      </w:r>
      <w:r w:rsidRPr="0080784C">
        <w:rPr>
          <w:spacing w:val="-1"/>
        </w:rPr>
        <w:t xml:space="preserve"> den</w:t>
      </w:r>
      <w:r w:rsidRPr="0080784C">
        <w:t xml:space="preserve"> ønskede</w:t>
      </w:r>
      <w:r w:rsidRPr="0080784C">
        <w:rPr>
          <w:spacing w:val="-1"/>
        </w:rPr>
        <w:t xml:space="preserve"> sikkerhed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 xml:space="preserve">efter </w:t>
      </w:r>
      <w:r w:rsidRPr="0080784C">
        <w:t>devisen</w:t>
      </w:r>
      <w:r w:rsidRPr="0080784C">
        <w:rPr>
          <w:spacing w:val="91"/>
        </w:rPr>
        <w:t xml:space="preserve"> </w:t>
      </w:r>
      <w:r w:rsidRPr="0080784C">
        <w:rPr>
          <w:spacing w:val="-1"/>
        </w:rPr>
        <w:t>at</w:t>
      </w:r>
      <w:r w:rsidRPr="0080784C">
        <w:t xml:space="preserve"> </w:t>
      </w:r>
      <w:r w:rsidRPr="0080784C">
        <w:rPr>
          <w:spacing w:val="-1"/>
        </w:rPr>
        <w:t xml:space="preserve">resurserne </w:t>
      </w:r>
      <w:r w:rsidRPr="0080784C">
        <w:t>der</w:t>
      </w:r>
      <w:r w:rsidRPr="0080784C">
        <w:rPr>
          <w:spacing w:val="-1"/>
        </w:rPr>
        <w:t xml:space="preserve"> </w:t>
      </w:r>
      <w:r w:rsidRPr="0080784C">
        <w:t xml:space="preserve">anvendes </w:t>
      </w:r>
      <w:r w:rsidRPr="0080784C">
        <w:rPr>
          <w:spacing w:val="-1"/>
        </w:rPr>
        <w:t>for at</w:t>
      </w:r>
      <w:r w:rsidRPr="0080784C">
        <w:t xml:space="preserve"> </w:t>
      </w:r>
      <w:r w:rsidRPr="0080784C">
        <w:rPr>
          <w:spacing w:val="-1"/>
        </w:rPr>
        <w:t>fjerne en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given</w:t>
      </w:r>
      <w:r w:rsidRPr="0080784C">
        <w:rPr>
          <w:spacing w:val="2"/>
        </w:rPr>
        <w:t xml:space="preserve"> </w:t>
      </w:r>
      <w:r w:rsidRPr="0080784C">
        <w:t xml:space="preserve">risici </w:t>
      </w:r>
      <w:r w:rsidRPr="0080784C">
        <w:rPr>
          <w:spacing w:val="-1"/>
        </w:rPr>
        <w:t>skal</w:t>
      </w:r>
      <w:r w:rsidRPr="0080784C">
        <w:t xml:space="preserve"> </w:t>
      </w:r>
      <w:r w:rsidRPr="0080784C">
        <w:rPr>
          <w:spacing w:val="-1"/>
        </w:rPr>
        <w:t>afbalanceres</w:t>
      </w:r>
      <w:r w:rsidRPr="0080784C">
        <w:t xml:space="preserve"> i.f.t. </w:t>
      </w:r>
      <w:r w:rsidRPr="0080784C">
        <w:rPr>
          <w:spacing w:val="-1"/>
        </w:rPr>
        <w:t>den</w:t>
      </w:r>
      <w:r w:rsidRPr="0080784C">
        <w:t xml:space="preserve"> </w:t>
      </w:r>
      <w:r w:rsidRPr="0080784C">
        <w:rPr>
          <w:spacing w:val="-1"/>
        </w:rPr>
        <w:t>fundne risiko.</w:t>
      </w:r>
    </w:p>
    <w:p w14:paraId="6F79BA65" w14:textId="77777777" w:rsidR="004F5A5A" w:rsidRPr="0080784C" w:rsidRDefault="004F5A5A" w:rsidP="004F5A5A">
      <w:pPr>
        <w:pStyle w:val="Brdtekst"/>
      </w:pPr>
      <w:r w:rsidRPr="0080784C">
        <w:rPr>
          <w:spacing w:val="-1"/>
        </w:rPr>
        <w:t>Dette sikres</w:t>
      </w:r>
      <w:r w:rsidRPr="0080784C">
        <w:t xml:space="preserve"> </w:t>
      </w:r>
      <w:r w:rsidRPr="0080784C">
        <w:rPr>
          <w:spacing w:val="-1"/>
        </w:rPr>
        <w:t>bedst</w:t>
      </w:r>
      <w:r w:rsidRPr="0080784C">
        <w:t xml:space="preserve"> </w:t>
      </w:r>
      <w:r w:rsidRPr="0080784C">
        <w:rPr>
          <w:spacing w:val="-1"/>
        </w:rPr>
        <w:t>med</w:t>
      </w:r>
      <w:r w:rsidRPr="0080784C">
        <w:rPr>
          <w:spacing w:val="2"/>
        </w:rPr>
        <w:t xml:space="preserve"> </w:t>
      </w:r>
      <w:r w:rsidRPr="0080784C">
        <w:t>en</w:t>
      </w:r>
      <w:r w:rsidRPr="0080784C">
        <w:rPr>
          <w:spacing w:val="-1"/>
        </w:rPr>
        <w:t xml:space="preserve"> risikovurdering.</w:t>
      </w:r>
    </w:p>
    <w:p w14:paraId="326DC100" w14:textId="77777777" w:rsidR="004F5A5A" w:rsidRPr="0080784C" w:rsidRDefault="004F5A5A" w:rsidP="004F5A5A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2ADF0228" w14:textId="77777777" w:rsidR="004F5A5A" w:rsidRPr="0080784C" w:rsidRDefault="004F5A5A" w:rsidP="004F5A5A">
      <w:pPr>
        <w:pStyle w:val="Brdtekst"/>
        <w:ind w:right="269"/>
      </w:pPr>
      <w:r w:rsidRPr="0080784C">
        <w:rPr>
          <w:spacing w:val="-1"/>
        </w:rPr>
        <w:t>Såfremt</w:t>
      </w:r>
      <w:r w:rsidRPr="0080784C">
        <w:t xml:space="preserve"> </w:t>
      </w:r>
      <w:r w:rsidRPr="0080784C">
        <w:rPr>
          <w:spacing w:val="-1"/>
        </w:rPr>
        <w:t xml:space="preserve">TüV certificerede inspektører </w:t>
      </w:r>
      <w:r w:rsidRPr="0080784C">
        <w:t>påtager</w:t>
      </w:r>
      <w:r w:rsidRPr="0080784C">
        <w:rPr>
          <w:spacing w:val="-1"/>
        </w:rPr>
        <w:t xml:space="preserve"> </w:t>
      </w:r>
      <w:r w:rsidRPr="0080784C">
        <w:t xml:space="preserve">sig </w:t>
      </w:r>
      <w:r w:rsidRPr="0080784C">
        <w:rPr>
          <w:spacing w:val="-1"/>
        </w:rPr>
        <w:t xml:space="preserve">sådanne opgaver </w:t>
      </w:r>
      <w:r w:rsidRPr="0080784C">
        <w:t xml:space="preserve">skal </w:t>
      </w:r>
      <w:r w:rsidRPr="0080784C">
        <w:rPr>
          <w:spacing w:val="-1"/>
        </w:rPr>
        <w:t>det</w:t>
      </w:r>
      <w:r w:rsidRPr="0080784C">
        <w:t xml:space="preserve"> </w:t>
      </w:r>
      <w:r w:rsidRPr="0080784C">
        <w:rPr>
          <w:spacing w:val="-1"/>
        </w:rPr>
        <w:t>understreges,</w:t>
      </w:r>
      <w:r w:rsidRPr="0080784C">
        <w:rPr>
          <w:spacing w:val="2"/>
        </w:rPr>
        <w:t xml:space="preserve"> </w:t>
      </w:r>
      <w:r w:rsidRPr="0080784C">
        <w:rPr>
          <w:spacing w:val="-1"/>
        </w:rPr>
        <w:t>at</w:t>
      </w:r>
      <w:r w:rsidRPr="0080784C">
        <w:t xml:space="preserve"> </w:t>
      </w:r>
      <w:r w:rsidRPr="0080784C">
        <w:rPr>
          <w:spacing w:val="-1"/>
        </w:rPr>
        <w:t>evt.</w:t>
      </w:r>
      <w:r w:rsidRPr="0080784C">
        <w:rPr>
          <w:spacing w:val="95"/>
        </w:rPr>
        <w:t xml:space="preserve"> </w:t>
      </w:r>
      <w:r w:rsidRPr="0080784C">
        <w:rPr>
          <w:spacing w:val="-1"/>
        </w:rPr>
        <w:t>udfærdigelse af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en</w:t>
      </w:r>
      <w:r w:rsidRPr="0080784C">
        <w:t xml:space="preserve"> </w:t>
      </w:r>
      <w:r w:rsidRPr="0080784C">
        <w:rPr>
          <w:spacing w:val="-1"/>
        </w:rPr>
        <w:t>rådgivningsrapport</w:t>
      </w:r>
      <w:r w:rsidRPr="0080784C">
        <w:t xml:space="preserve"> </w:t>
      </w:r>
      <w:r w:rsidRPr="0080784C">
        <w:rPr>
          <w:spacing w:val="-1"/>
        </w:rPr>
        <w:t>er</w:t>
      </w:r>
      <w:r w:rsidRPr="0080784C">
        <w:rPr>
          <w:spacing w:val="1"/>
        </w:rPr>
        <w:t xml:space="preserve"> </w:t>
      </w:r>
      <w:r w:rsidRPr="0080784C">
        <w:rPr>
          <w:spacing w:val="-1"/>
        </w:rPr>
        <w:t>certificeringsmyndigheden</w:t>
      </w:r>
      <w:r w:rsidRPr="0080784C">
        <w:t xml:space="preserve"> uvedkommende</w:t>
      </w:r>
      <w:r w:rsidRPr="0080784C">
        <w:rPr>
          <w:spacing w:val="-1"/>
        </w:rPr>
        <w:t xml:space="preserve"> </w:t>
      </w:r>
      <w:r w:rsidRPr="0080784C">
        <w:t xml:space="preserve">og </w:t>
      </w:r>
      <w:r w:rsidRPr="0080784C">
        <w:rPr>
          <w:spacing w:val="-1"/>
        </w:rPr>
        <w:t>finder sted</w:t>
      </w:r>
      <w:r w:rsidRPr="0080784C">
        <w:rPr>
          <w:spacing w:val="101"/>
        </w:rPr>
        <w:t xml:space="preserve"> </w:t>
      </w:r>
      <w:r w:rsidRPr="0080784C">
        <w:rPr>
          <w:spacing w:val="-1"/>
        </w:rPr>
        <w:t>under den</w:t>
      </w:r>
      <w:r w:rsidRPr="0080784C">
        <w:t xml:space="preserve"> </w:t>
      </w:r>
      <w:r w:rsidRPr="0080784C">
        <w:rPr>
          <w:spacing w:val="-1"/>
        </w:rPr>
        <w:t>certificerede inspektørs</w:t>
      </w:r>
      <w:r w:rsidRPr="0080784C">
        <w:t xml:space="preserve"> </w:t>
      </w:r>
      <w:r w:rsidRPr="0080784C">
        <w:rPr>
          <w:spacing w:val="-1"/>
        </w:rPr>
        <w:t>eget</w:t>
      </w:r>
      <w:r w:rsidRPr="0080784C">
        <w:t xml:space="preserve"> </w:t>
      </w:r>
      <w:r w:rsidRPr="0080784C">
        <w:rPr>
          <w:spacing w:val="-1"/>
        </w:rPr>
        <w:t>rådgiveransvar.</w:t>
      </w:r>
    </w:p>
    <w:p w14:paraId="0A821549" w14:textId="77777777" w:rsidR="003D4A40" w:rsidRDefault="003D4A40" w:rsidP="004F5A5A">
      <w:pPr>
        <w:pStyle w:val="Brdtekst"/>
        <w:rPr>
          <w:rFonts w:ascii="Times New Roman" w:hAnsi="Times New Roman"/>
          <w:sz w:val="24"/>
          <w:szCs w:val="24"/>
          <w:lang w:eastAsia="en-US"/>
        </w:rPr>
      </w:pPr>
    </w:p>
    <w:p w14:paraId="605D3FBF" w14:textId="77777777" w:rsidR="004F5A5A" w:rsidRDefault="004E4D31" w:rsidP="004F5A5A">
      <w:pPr>
        <w:pStyle w:val="Brdtekst"/>
      </w:pPr>
      <w:r>
        <w:rPr>
          <w:spacing w:val="-1"/>
        </w:rPr>
        <w:t>24/5-2020</w:t>
      </w:r>
      <w:r w:rsidR="004F5A5A">
        <w:t xml:space="preserve"> </w:t>
      </w:r>
    </w:p>
    <w:p w14:paraId="469DBAE9" w14:textId="77777777" w:rsidR="004F5A5A" w:rsidRDefault="004F5A5A" w:rsidP="004F5A5A">
      <w:pPr>
        <w:pStyle w:val="Brdtekst"/>
        <w:rPr>
          <w:spacing w:val="2"/>
        </w:rPr>
      </w:pPr>
      <w:r>
        <w:rPr>
          <w:spacing w:val="-1"/>
        </w:rPr>
        <w:t>Soc.</w:t>
      </w:r>
      <w:r>
        <w:t xml:space="preserve"> Pæd. </w:t>
      </w:r>
      <w:r>
        <w:rPr>
          <w:spacing w:val="-2"/>
        </w:rPr>
        <w:t>Mogens</w:t>
      </w:r>
      <w:r>
        <w:t xml:space="preserve"> </w:t>
      </w:r>
      <w:r>
        <w:rPr>
          <w:spacing w:val="-1"/>
        </w:rPr>
        <w:t>T.</w:t>
      </w:r>
      <w:r>
        <w:t xml:space="preserve"> Jensen,</w:t>
      </w:r>
      <w:r>
        <w:rPr>
          <w:spacing w:val="2"/>
        </w:rPr>
        <w:t xml:space="preserve"> </w:t>
      </w:r>
    </w:p>
    <w:p w14:paraId="11BCF57D" w14:textId="77777777" w:rsidR="004F5A5A" w:rsidRDefault="004F5A5A" w:rsidP="004F5A5A">
      <w:pPr>
        <w:pStyle w:val="Brdtekst"/>
      </w:pPr>
      <w:r>
        <w:rPr>
          <w:spacing w:val="-1"/>
        </w:rPr>
        <w:t>Legestafetten</w:t>
      </w:r>
    </w:p>
    <w:p w14:paraId="66FDCF4E" w14:textId="77777777" w:rsidR="004F5A5A" w:rsidRDefault="004F5A5A" w:rsidP="004F5A5A">
      <w:pPr>
        <w:rPr>
          <w:rFonts w:ascii="Times New Roman" w:eastAsia="Times New Roman" w:hAnsi="Times New Roman" w:cs="Times New Roman"/>
          <w:szCs w:val="20"/>
        </w:rPr>
      </w:pPr>
    </w:p>
    <w:p w14:paraId="3BEE236D" w14:textId="77777777" w:rsidR="00365137" w:rsidRPr="007D6EB6" w:rsidRDefault="00D97FFE" w:rsidP="00F41D7C">
      <w:pPr>
        <w:pStyle w:val="Overskrift4"/>
      </w:pPr>
      <w:r>
        <w:br w:type="page"/>
      </w:r>
    </w:p>
    <w:p w14:paraId="0C89BC6C" w14:textId="77777777" w:rsidR="004F5A5A" w:rsidRPr="004F5A5A" w:rsidRDefault="004F5A5A" w:rsidP="004F5A5A">
      <w:pPr>
        <w:widowControl w:val="0"/>
        <w:spacing w:before="97" w:after="0" w:line="240" w:lineRule="auto"/>
        <w:ind w:left="112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Calibri" w:hAnsi="Calibri" w:cs="Times New Roman"/>
          <w:color w:val="120000"/>
          <w:spacing w:val="-1"/>
          <w:sz w:val="23"/>
        </w:rPr>
        <w:lastRenderedPageBreak/>
        <w:t>Inspektionsrapporten:</w:t>
      </w:r>
      <w:r w:rsidRPr="004F5A5A">
        <w:rPr>
          <w:rFonts w:ascii="Times New Roman" w:eastAsia="Calibri" w:hAnsi="Calibri" w:cs="Times New Roman"/>
          <w:color w:val="120000"/>
          <w:spacing w:val="-2"/>
          <w:sz w:val="23"/>
        </w:rPr>
        <w:t xml:space="preserve"> Bilag</w:t>
      </w:r>
      <w:r w:rsidRPr="004F5A5A">
        <w:rPr>
          <w:rFonts w:ascii="Times New Roman" w:eastAsia="Calibri" w:hAnsi="Calibri" w:cs="Times New Roman"/>
          <w:color w:val="120000"/>
          <w:spacing w:val="-5"/>
          <w:sz w:val="23"/>
        </w:rPr>
        <w:t xml:space="preserve"> </w:t>
      </w:r>
      <w:r w:rsidRPr="004F5A5A">
        <w:rPr>
          <w:rFonts w:ascii="Times New Roman" w:eastAsia="Calibri" w:hAnsi="Calibri" w:cs="Times New Roman"/>
          <w:color w:val="120000"/>
          <w:sz w:val="23"/>
        </w:rPr>
        <w:t>2:</w:t>
      </w:r>
      <w:r w:rsidRPr="004F5A5A">
        <w:rPr>
          <w:rFonts w:ascii="Times New Roman" w:eastAsia="Calibri" w:hAnsi="Calibri" w:cs="Times New Roman"/>
          <w:color w:val="120000"/>
          <w:spacing w:val="-2"/>
          <w:sz w:val="23"/>
        </w:rPr>
        <w:t xml:space="preserve"> </w:t>
      </w:r>
      <w:r w:rsidRPr="004F5A5A">
        <w:rPr>
          <w:rFonts w:ascii="Times New Roman" w:eastAsia="Calibri" w:hAnsi="Calibri" w:cs="Times New Roman"/>
          <w:color w:val="120000"/>
          <w:spacing w:val="-3"/>
          <w:sz w:val="23"/>
        </w:rPr>
        <w:t>(</w:t>
      </w:r>
      <w:r w:rsidRPr="004F5A5A">
        <w:rPr>
          <w:rFonts w:ascii="Times New Roman" w:eastAsia="Calibri" w:hAnsi="Calibri" w:cs="Times New Roman"/>
          <w:spacing w:val="-3"/>
        </w:rPr>
        <w:t>Rev.</w:t>
      </w:r>
      <w:r w:rsidR="00450E98">
        <w:rPr>
          <w:rFonts w:ascii="Times New Roman" w:eastAsia="Calibri" w:hAnsi="Calibri" w:cs="Times New Roman"/>
        </w:rPr>
        <w:t xml:space="preserve"> 3.1</w:t>
      </w:r>
      <w:r w:rsidRPr="004F5A5A">
        <w:rPr>
          <w:rFonts w:ascii="Times New Roman" w:eastAsia="Calibri" w:hAnsi="Calibri" w:cs="Times New Roman"/>
        </w:rPr>
        <w:t>)</w:t>
      </w:r>
    </w:p>
    <w:p w14:paraId="364408F9" w14:textId="77777777" w:rsidR="004F5A5A" w:rsidRPr="004F5A5A" w:rsidRDefault="004F5A5A" w:rsidP="004F5A5A">
      <w:pPr>
        <w:widowControl w:val="0"/>
        <w:spacing w:before="3" w:after="0" w:line="240" w:lineRule="auto"/>
        <w:ind w:left="112"/>
        <w:rPr>
          <w:rFonts w:ascii="Times New Roman" w:eastAsia="Times New Roman" w:hAnsi="Times New Roman" w:cs="Times New Roman"/>
          <w:sz w:val="28"/>
          <w:szCs w:val="28"/>
        </w:rPr>
      </w:pPr>
      <w:r w:rsidRPr="004F5A5A">
        <w:rPr>
          <w:rFonts w:ascii="Times New Roman" w:eastAsia="Calibri" w:hAnsi="Calibri" w:cs="Times New Roman"/>
          <w:b/>
          <w:color w:val="120000"/>
          <w:spacing w:val="-1"/>
          <w:sz w:val="28"/>
          <w:u w:val="thick" w:color="120000"/>
        </w:rPr>
        <w:t>Information</w:t>
      </w:r>
      <w:r w:rsidRPr="004F5A5A">
        <w:rPr>
          <w:rFonts w:ascii="Times New Roman" w:eastAsia="Calibri" w:hAnsi="Calibri" w:cs="Times New Roman"/>
          <w:b/>
          <w:color w:val="120000"/>
          <w:spacing w:val="-2"/>
          <w:sz w:val="28"/>
          <w:u w:val="thick" w:color="120000"/>
        </w:rPr>
        <w:t xml:space="preserve"> </w:t>
      </w:r>
      <w:r w:rsidRPr="004F5A5A">
        <w:rPr>
          <w:rFonts w:ascii="Times New Roman" w:eastAsia="Calibri" w:hAnsi="Calibri" w:cs="Times New Roman"/>
          <w:b/>
          <w:color w:val="120000"/>
          <w:spacing w:val="-1"/>
          <w:sz w:val="28"/>
          <w:u w:val="thick" w:color="120000"/>
        </w:rPr>
        <w:t>til</w:t>
      </w:r>
      <w:r w:rsidRPr="004F5A5A">
        <w:rPr>
          <w:rFonts w:ascii="Times New Roman" w:eastAsia="Calibri" w:hAnsi="Calibri" w:cs="Times New Roman"/>
          <w:b/>
          <w:color w:val="120000"/>
          <w:sz w:val="28"/>
          <w:u w:val="thick" w:color="120000"/>
        </w:rPr>
        <w:t xml:space="preserve"> </w:t>
      </w:r>
      <w:r w:rsidRPr="004F5A5A">
        <w:rPr>
          <w:rFonts w:ascii="Times New Roman" w:eastAsia="Calibri" w:hAnsi="Calibri" w:cs="Times New Roman"/>
          <w:b/>
          <w:color w:val="120000"/>
          <w:spacing w:val="-2"/>
          <w:sz w:val="28"/>
          <w:u w:val="thick" w:color="120000"/>
        </w:rPr>
        <w:t>rekvirenten</w:t>
      </w:r>
      <w:r w:rsidRPr="004F5A5A">
        <w:rPr>
          <w:rFonts w:ascii="Times New Roman" w:eastAsia="Calibri" w:hAnsi="Calibri" w:cs="Times New Roman"/>
          <w:b/>
          <w:color w:val="120000"/>
          <w:spacing w:val="-1"/>
          <w:sz w:val="28"/>
          <w:u w:val="thick" w:color="120000"/>
        </w:rPr>
        <w:t xml:space="preserve"> </w:t>
      </w:r>
      <w:r w:rsidRPr="004F5A5A">
        <w:rPr>
          <w:rFonts w:ascii="Times New Roman" w:eastAsia="Calibri" w:hAnsi="Calibri" w:cs="Times New Roman"/>
          <w:b/>
          <w:color w:val="120000"/>
          <w:spacing w:val="1"/>
          <w:sz w:val="28"/>
          <w:u w:val="thick" w:color="120000"/>
        </w:rPr>
        <w:t>af</w:t>
      </w:r>
      <w:r w:rsidRPr="004F5A5A">
        <w:rPr>
          <w:rFonts w:ascii="Times New Roman" w:eastAsia="Calibri" w:hAnsi="Calibri" w:cs="Times New Roman"/>
          <w:b/>
          <w:color w:val="120000"/>
          <w:spacing w:val="-4"/>
          <w:sz w:val="28"/>
          <w:u w:val="thick" w:color="120000"/>
        </w:rPr>
        <w:t xml:space="preserve"> </w:t>
      </w:r>
      <w:r w:rsidRPr="004F5A5A">
        <w:rPr>
          <w:rFonts w:ascii="Times New Roman" w:eastAsia="Calibri" w:hAnsi="Calibri" w:cs="Times New Roman"/>
          <w:b/>
          <w:color w:val="120000"/>
          <w:spacing w:val="-1"/>
          <w:sz w:val="28"/>
          <w:u w:val="thick" w:color="120000"/>
        </w:rPr>
        <w:t>Inspektionsrapporten:</w:t>
      </w:r>
    </w:p>
    <w:p w14:paraId="0CCC0888" w14:textId="77777777" w:rsidR="004F5A5A" w:rsidRPr="004F5A5A" w:rsidRDefault="004F5A5A" w:rsidP="004F5A5A">
      <w:pPr>
        <w:widowControl w:val="0"/>
        <w:spacing w:before="2" w:after="0" w:line="240" w:lineRule="auto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14:paraId="736A38AA" w14:textId="77777777" w:rsidR="004F5A5A" w:rsidRPr="004F5A5A" w:rsidRDefault="004F5A5A" w:rsidP="004F5A5A">
      <w:pPr>
        <w:widowControl w:val="0"/>
        <w:spacing w:before="73" w:after="0" w:line="240" w:lineRule="auto"/>
        <w:ind w:left="112" w:right="562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zCs w:val="20"/>
        </w:rPr>
        <w:t>Med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inspektionen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1"/>
          <w:szCs w:val="20"/>
        </w:rPr>
        <w:t>og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modtagelsen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1"/>
          <w:szCs w:val="20"/>
        </w:rPr>
        <w:t>af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inspektionsrapport,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første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skridt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taget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i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bestræbelserne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på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at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gøre</w:t>
      </w:r>
      <w:r w:rsidRPr="004F5A5A">
        <w:rPr>
          <w:rFonts w:ascii="Times New Roman" w:eastAsia="Times New Roman" w:hAnsi="Times New Roman" w:cs="Times New Roman"/>
          <w:color w:val="00000A"/>
          <w:spacing w:val="77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legepladsen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til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et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rimeligt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sikkert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sted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hvor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børnene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kan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søge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og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få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udfordringer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der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hjælper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dem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til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at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erhverve</w:t>
      </w:r>
      <w:r w:rsidRPr="004F5A5A">
        <w:rPr>
          <w:rFonts w:ascii="Times New Roman" w:eastAsia="Times New Roman" w:hAnsi="Times New Roman" w:cs="Times New Roman"/>
          <w:color w:val="00000A"/>
          <w:spacing w:val="95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vigtige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kompetencer,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>ikke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blot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fysisk,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men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også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socialt,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intellektuelt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og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emotionelt.</w:t>
      </w:r>
    </w:p>
    <w:p w14:paraId="2789C83A" w14:textId="77777777" w:rsidR="004F5A5A" w:rsidRPr="004F5A5A" w:rsidRDefault="00450E98" w:rsidP="004F5A5A">
      <w:pPr>
        <w:widowControl w:val="0"/>
        <w:spacing w:after="0" w:line="240" w:lineRule="auto"/>
        <w:ind w:left="112" w:right="562"/>
        <w:rPr>
          <w:rFonts w:ascii="Times New Roman" w:eastAsia="Times New Roman" w:hAnsi="Times New Roman" w:cs="Times New Roman"/>
          <w:szCs w:val="20"/>
        </w:rPr>
      </w:pPr>
      <w:r>
        <w:rPr>
          <w:rFonts w:ascii="Times New Roman" w:eastAsia="Times New Roman" w:hAnsi="Times New Roman" w:cs="Times New Roman"/>
          <w:color w:val="00000A"/>
          <w:spacing w:val="-1"/>
          <w:szCs w:val="20"/>
        </w:rPr>
        <w:t>R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eviderede</w:t>
      </w:r>
      <w:r w:rsidR="004F5A5A"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udgave</w:t>
      </w:r>
      <w:r>
        <w:rPr>
          <w:rFonts w:ascii="Times New Roman" w:eastAsia="Times New Roman" w:hAnsi="Times New Roman" w:cs="Times New Roman"/>
          <w:color w:val="00000A"/>
          <w:spacing w:val="-1"/>
          <w:szCs w:val="20"/>
        </w:rPr>
        <w:t>r</w:t>
      </w:r>
      <w:r w:rsidR="004F5A5A"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zCs w:val="20"/>
        </w:rPr>
        <w:t>af</w:t>
      </w:r>
      <w:r w:rsidR="004F5A5A"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1176</w:t>
      </w:r>
      <w:r w:rsidR="004F5A5A"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standarden</w:t>
      </w:r>
      <w:r w:rsidR="004F5A5A"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indeholder</w:t>
      </w:r>
      <w:r w:rsidR="004F5A5A"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nu</w:t>
      </w:r>
      <w:r w:rsidR="004F5A5A"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vigtige</w:t>
      </w:r>
      <w:r w:rsidR="004F5A5A"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argumenter</w:t>
      </w:r>
      <w:r w:rsidR="004F5A5A"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</w:t>
      </w:r>
      <w:r w:rsidR="004F5A5A"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zCs w:val="20"/>
        </w:rPr>
        <w:t>en</w:t>
      </w:r>
      <w:r w:rsidR="004F5A5A"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zCs w:val="20"/>
        </w:rPr>
        <w:t>bedre</w:t>
      </w:r>
      <w:r w:rsidR="004F5A5A"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forståelse</w:t>
      </w:r>
      <w:r w:rsidR="004F5A5A"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zCs w:val="20"/>
        </w:rPr>
        <w:t>af</w:t>
      </w:r>
      <w:r w:rsidR="004F5A5A" w:rsidRPr="004F5A5A">
        <w:rPr>
          <w:rFonts w:ascii="Times New Roman" w:eastAsia="Times New Roman" w:hAnsi="Times New Roman" w:cs="Times New Roman"/>
          <w:color w:val="00000A"/>
          <w:spacing w:val="93"/>
          <w:w w:val="99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balancen</w:t>
      </w:r>
      <w:r w:rsidR="004F5A5A"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mellem</w:t>
      </w:r>
      <w:r w:rsidR="004F5A5A"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zCs w:val="20"/>
        </w:rPr>
        <w:t>legeværdi</w:t>
      </w:r>
      <w:r w:rsidR="004F5A5A"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zCs w:val="20"/>
        </w:rPr>
        <w:t>og</w:t>
      </w:r>
      <w:r w:rsidR="004F5A5A"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sikkerhed.</w:t>
      </w:r>
      <w:r w:rsidR="004F5A5A"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(se</w:t>
      </w:r>
      <w:r w:rsidR="004F5A5A"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zCs w:val="20"/>
        </w:rPr>
        <w:t>DS/EN1776</w:t>
      </w:r>
      <w:r w:rsidR="004F5A5A"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Indledning</w:t>
      </w:r>
      <w:r w:rsidR="004F5A5A"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Cs w:val="20"/>
        </w:rPr>
        <w:t>samt</w:t>
      </w:r>
      <w:r w:rsidR="004F5A5A"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pkt</w:t>
      </w:r>
      <w:r w:rsidR="004F5A5A"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zCs w:val="20"/>
        </w:rPr>
        <w:t>1:</w:t>
      </w:r>
      <w:r w:rsidR="004F5A5A"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="004F5A5A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Emne)</w:t>
      </w:r>
    </w:p>
    <w:p w14:paraId="4A990D24" w14:textId="77777777" w:rsidR="004F5A5A" w:rsidRPr="004F5A5A" w:rsidRDefault="004F5A5A" w:rsidP="004F5A5A">
      <w:pPr>
        <w:widowControl w:val="0"/>
        <w:spacing w:before="10" w:after="0" w:line="240" w:lineRule="auto"/>
        <w:rPr>
          <w:rFonts w:ascii="Times New Roman" w:eastAsia="Times New Roman" w:hAnsi="Times New Roman" w:cs="Times New Roman"/>
          <w:sz w:val="19"/>
          <w:szCs w:val="19"/>
        </w:rPr>
      </w:pPr>
    </w:p>
    <w:p w14:paraId="57514EDF" w14:textId="77777777" w:rsidR="004F5A5A" w:rsidRPr="004F5A5A" w:rsidRDefault="004F5A5A" w:rsidP="004F5A5A">
      <w:pPr>
        <w:widowControl w:val="0"/>
        <w:spacing w:after="0" w:line="240" w:lineRule="auto"/>
        <w:ind w:left="112" w:right="219" w:hanging="1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zCs w:val="20"/>
        </w:rPr>
        <w:t>En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inspektionen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kan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medføre,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at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flere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inspicerede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>redskaber,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anskaffet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og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installeret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før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ultimo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Maj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2009,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vil</w:t>
      </w:r>
      <w:r w:rsidRPr="004F5A5A">
        <w:rPr>
          <w:rFonts w:ascii="Times New Roman" w:eastAsia="Times New Roman" w:hAnsi="Times New Roman" w:cs="Times New Roman"/>
          <w:color w:val="00000A"/>
          <w:spacing w:val="97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blive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registreret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afvigelser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i.f.t.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den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reviderede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DS/EN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1176: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="00450E98">
        <w:rPr>
          <w:rFonts w:ascii="Times New Roman" w:eastAsia="Times New Roman" w:hAnsi="Times New Roman" w:cs="Times New Roman"/>
          <w:color w:val="00000A"/>
          <w:szCs w:val="20"/>
        </w:rPr>
        <w:t>2017 m.v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.</w:t>
      </w:r>
    </w:p>
    <w:p w14:paraId="3FCE9060" w14:textId="77777777" w:rsidR="004F5A5A" w:rsidRPr="004F5A5A" w:rsidRDefault="004F5A5A" w:rsidP="004F5A5A">
      <w:pPr>
        <w:widowControl w:val="0"/>
        <w:spacing w:after="0" w:line="240" w:lineRule="auto"/>
        <w:ind w:left="112" w:right="562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Disse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afvigelser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betyder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ikke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at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redskaber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udført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og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installeret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i.h.t.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tidligere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udgave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af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>1176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(1998</w:t>
      </w:r>
      <w:r w:rsidR="00450E98">
        <w:rPr>
          <w:rFonts w:ascii="Times New Roman" w:eastAsia="Times New Roman" w:hAnsi="Times New Roman" w:cs="Times New Roman"/>
          <w:color w:val="00000A"/>
          <w:spacing w:val="-1"/>
          <w:szCs w:val="20"/>
        </w:rPr>
        <w:t>/2008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)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pludselig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er</w:t>
      </w:r>
      <w:r w:rsidRPr="004F5A5A">
        <w:rPr>
          <w:rFonts w:ascii="Times New Roman" w:eastAsia="Times New Roman" w:hAnsi="Times New Roman" w:cs="Times New Roman"/>
          <w:color w:val="00000A"/>
          <w:spacing w:val="113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blevet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farlige.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>Vurderingen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heraf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bør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finde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sted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baseret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på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konkret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risikovurdering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og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i.h.t.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evt.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konkrete/lokale</w:t>
      </w:r>
      <w:r w:rsidRPr="004F5A5A">
        <w:rPr>
          <w:rFonts w:ascii="Times New Roman" w:eastAsia="Times New Roman" w:hAnsi="Times New Roman" w:cs="Times New Roman"/>
          <w:color w:val="00000A"/>
          <w:spacing w:val="117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aftaler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>vedr.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grundlaget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inspektionen.</w:t>
      </w:r>
    </w:p>
    <w:p w14:paraId="603CC4DB" w14:textId="77777777" w:rsidR="004F5A5A" w:rsidRPr="004F5A5A" w:rsidRDefault="004F5A5A" w:rsidP="004F5A5A">
      <w:pPr>
        <w:widowControl w:val="0"/>
        <w:spacing w:before="10" w:after="0" w:line="240" w:lineRule="auto"/>
        <w:rPr>
          <w:rFonts w:ascii="Times New Roman" w:eastAsia="Times New Roman" w:hAnsi="Times New Roman" w:cs="Times New Roman"/>
          <w:sz w:val="19"/>
          <w:szCs w:val="19"/>
        </w:rPr>
      </w:pPr>
    </w:p>
    <w:p w14:paraId="558B8CAD" w14:textId="77777777" w:rsidR="004F5A5A" w:rsidRPr="004F5A5A" w:rsidRDefault="004F5A5A" w:rsidP="004F5A5A">
      <w:pPr>
        <w:widowControl w:val="0"/>
        <w:spacing w:after="0" w:line="240" w:lineRule="auto"/>
        <w:ind w:left="112" w:right="562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Inspektionsrapporten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vil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derfor,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baseret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på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mærkning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1"/>
          <w:szCs w:val="20"/>
        </w:rPr>
        <w:t>og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andre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synlige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forhold,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registrere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tilfælde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hvor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redskaber</w:t>
      </w:r>
      <w:r w:rsidRPr="004F5A5A">
        <w:rPr>
          <w:rFonts w:ascii="Times New Roman" w:eastAsia="Times New Roman" w:hAnsi="Times New Roman" w:cs="Times New Roman"/>
          <w:color w:val="00000A"/>
          <w:spacing w:val="101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>ikke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i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 xml:space="preserve">overensstemmelse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med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seneste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revision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af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DS/EN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1176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men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klart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fremstår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som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værende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i</w:t>
      </w:r>
      <w:r w:rsidRPr="004F5A5A">
        <w:rPr>
          <w:rFonts w:ascii="Times New Roman" w:eastAsia="Times New Roman" w:hAnsi="Times New Roman" w:cs="Times New Roman"/>
          <w:color w:val="00000A"/>
          <w:spacing w:val="77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overensstemmelse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med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gældende</w:t>
      </w:r>
      <w:r w:rsidRPr="004F5A5A">
        <w:rPr>
          <w:rFonts w:ascii="Times New Roman" w:eastAsia="Times New Roman" w:hAnsi="Times New Roman" w:cs="Times New Roman"/>
          <w:color w:val="00000A"/>
          <w:spacing w:val="-11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standard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på</w:t>
      </w:r>
      <w:r w:rsidRPr="004F5A5A">
        <w:rPr>
          <w:rFonts w:ascii="Times New Roman" w:eastAsia="Times New Roman" w:hAnsi="Times New Roman" w:cs="Times New Roman"/>
          <w:color w:val="00000A"/>
          <w:spacing w:val="-11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installationstidspunktet.</w:t>
      </w:r>
    </w:p>
    <w:p w14:paraId="1A0EE641" w14:textId="77777777" w:rsidR="004F5A5A" w:rsidRPr="004F5A5A" w:rsidRDefault="004F5A5A" w:rsidP="004F5A5A">
      <w:pPr>
        <w:widowControl w:val="0"/>
        <w:spacing w:after="0" w:line="240" w:lineRule="auto"/>
        <w:ind w:left="112" w:right="18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Bem: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 xml:space="preserve">ikke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foretaget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tekniske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test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i.h.t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DS/EN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1176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,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ligesom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der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ikke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foretaget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tekniske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afprøvninger</w:t>
      </w:r>
      <w:r w:rsidRPr="004F5A5A">
        <w:rPr>
          <w:rFonts w:ascii="Times New Roman" w:eastAsia="Times New Roman" w:hAnsi="Times New Roman" w:cs="Times New Roman"/>
          <w:color w:val="00000A"/>
          <w:spacing w:val="105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fordrer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specielt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udstyr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/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procedurer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(ex.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kalibrerede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vægte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o.lign.)</w:t>
      </w:r>
    </w:p>
    <w:p w14:paraId="5BAD3425" w14:textId="77777777" w:rsidR="004F5A5A" w:rsidRPr="004F5A5A" w:rsidRDefault="004F5A5A" w:rsidP="004F5A5A">
      <w:pPr>
        <w:widowControl w:val="0"/>
        <w:spacing w:before="10" w:after="0" w:line="240" w:lineRule="auto"/>
        <w:rPr>
          <w:rFonts w:ascii="Times New Roman" w:eastAsia="Times New Roman" w:hAnsi="Times New Roman" w:cs="Times New Roman"/>
          <w:sz w:val="19"/>
          <w:szCs w:val="19"/>
        </w:rPr>
      </w:pPr>
    </w:p>
    <w:p w14:paraId="7F7EE102" w14:textId="77777777" w:rsidR="004F5A5A" w:rsidRPr="004F5A5A" w:rsidRDefault="004F5A5A" w:rsidP="004F5A5A">
      <w:pPr>
        <w:widowControl w:val="0"/>
        <w:spacing w:after="0" w:line="240" w:lineRule="auto"/>
        <w:ind w:left="112" w:right="18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Risikovurdering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og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prioritering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af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nødvendige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udbedringer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bør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således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vurderes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særskilt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fra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inspektionsrapporten.</w:t>
      </w:r>
      <w:r w:rsidRPr="004F5A5A">
        <w:rPr>
          <w:rFonts w:ascii="Times New Roman" w:eastAsia="Times New Roman" w:hAnsi="Times New Roman" w:cs="Times New Roman"/>
          <w:color w:val="00000A"/>
          <w:spacing w:val="159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Selvom</w:t>
      </w:r>
      <w:r w:rsidRPr="004F5A5A">
        <w:rPr>
          <w:rFonts w:ascii="Times New Roman" w:eastAsia="Times New Roman" w:hAnsi="Times New Roman" w:cs="Times New Roman"/>
          <w:color w:val="00000A"/>
          <w:spacing w:val="-10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1"/>
          <w:szCs w:val="20"/>
        </w:rPr>
        <w:t>den</w:t>
      </w:r>
      <w:r w:rsidRPr="004F5A5A">
        <w:rPr>
          <w:rFonts w:ascii="Times New Roman" w:eastAsia="Times New Roman" w:hAnsi="Times New Roman" w:cs="Times New Roman"/>
          <w:color w:val="00000A"/>
          <w:spacing w:val="-12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TüV</w:t>
      </w:r>
      <w:r w:rsidRPr="004F5A5A">
        <w:rPr>
          <w:rFonts w:ascii="Times New Roman" w:eastAsia="Times New Roman" w:hAnsi="Times New Roman" w:cs="Times New Roman"/>
          <w:color w:val="00000A"/>
          <w:spacing w:val="-11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certificerede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inspektør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besidder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dokumenterede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og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opdaterede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kompetencer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der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kan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anvendes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i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denne</w:t>
      </w:r>
      <w:r w:rsidRPr="004F5A5A">
        <w:rPr>
          <w:rFonts w:ascii="Times New Roman" w:eastAsia="Times New Roman" w:hAnsi="Times New Roman" w:cs="Times New Roman"/>
          <w:color w:val="00000A"/>
          <w:spacing w:val="103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proces,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er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dog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>kun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inspektion,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registrering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og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rapportering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dækket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1"/>
          <w:szCs w:val="20"/>
        </w:rPr>
        <w:t>af</w:t>
      </w:r>
      <w:r w:rsidRPr="004F5A5A">
        <w:rPr>
          <w:rFonts w:ascii="Times New Roman" w:eastAsia="Times New Roman" w:hAnsi="Times New Roman" w:cs="Times New Roman"/>
          <w:color w:val="00000A"/>
          <w:spacing w:val="-11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TüV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certificeringen.</w:t>
      </w:r>
    </w:p>
    <w:p w14:paraId="0C7D08AC" w14:textId="77777777" w:rsidR="004F5A5A" w:rsidRPr="004F5A5A" w:rsidRDefault="004F5A5A" w:rsidP="004F5A5A">
      <w:pPr>
        <w:widowControl w:val="0"/>
        <w:spacing w:before="10" w:after="0" w:line="240" w:lineRule="auto"/>
        <w:rPr>
          <w:rFonts w:ascii="Times New Roman" w:eastAsia="Times New Roman" w:hAnsi="Times New Roman" w:cs="Times New Roman"/>
          <w:sz w:val="19"/>
          <w:szCs w:val="19"/>
        </w:rPr>
      </w:pPr>
    </w:p>
    <w:p w14:paraId="76C22A5F" w14:textId="77777777" w:rsidR="004F5A5A" w:rsidRDefault="004F5A5A" w:rsidP="00450E98">
      <w:pPr>
        <w:widowControl w:val="0"/>
        <w:spacing w:after="0" w:line="240" w:lineRule="auto"/>
        <w:ind w:left="112" w:right="265"/>
        <w:rPr>
          <w:rFonts w:ascii="Times New Roman" w:eastAsia="Times New Roman" w:hAnsi="Times New Roman" w:cs="Times New Roman"/>
          <w:color w:val="00000A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zCs w:val="20"/>
        </w:rPr>
        <w:t>Der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generelt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ikke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tale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1"/>
          <w:szCs w:val="20"/>
        </w:rPr>
        <w:t>om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at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ændringer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i.f.m.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revision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1"/>
          <w:szCs w:val="20"/>
        </w:rPr>
        <w:t>af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frivillige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standarder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har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tilbagevirkende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kraft,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men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ansvaret</w:t>
      </w:r>
      <w:r w:rsidRPr="004F5A5A">
        <w:rPr>
          <w:rFonts w:ascii="Times New Roman" w:eastAsia="Times New Roman" w:hAnsi="Times New Roman" w:cs="Times New Roman"/>
          <w:color w:val="00000A"/>
          <w:spacing w:val="103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uforandret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hos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legepladsejeren,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som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man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forventer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opmærksom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på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evt.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nye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krav,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baseret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på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ny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viden/teknik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1"/>
          <w:szCs w:val="20"/>
        </w:rPr>
        <w:t>og</w:t>
      </w:r>
      <w:r w:rsidR="00450E98">
        <w:rPr>
          <w:rFonts w:ascii="Times New Roman" w:eastAsia="Times New Roman" w:hAnsi="Times New Roman" w:cs="Times New Roman"/>
          <w:color w:val="00000A"/>
          <w:spacing w:val="123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med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afgørende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sikkerhedsmæssig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betydning.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</w:p>
    <w:p w14:paraId="37A31054" w14:textId="77777777" w:rsidR="00450E98" w:rsidRPr="004F5A5A" w:rsidRDefault="00450E98" w:rsidP="00450E98">
      <w:pPr>
        <w:widowControl w:val="0"/>
        <w:spacing w:after="0" w:line="240" w:lineRule="auto"/>
        <w:ind w:left="112" w:right="265"/>
        <w:rPr>
          <w:rFonts w:ascii="Times New Roman" w:eastAsia="Times New Roman" w:hAnsi="Times New Roman" w:cs="Times New Roman"/>
          <w:szCs w:val="20"/>
        </w:rPr>
      </w:pPr>
    </w:p>
    <w:p w14:paraId="7C46D33D" w14:textId="77777777" w:rsidR="004F5A5A" w:rsidRPr="00450E98" w:rsidRDefault="004F5A5A" w:rsidP="00450E98">
      <w:pPr>
        <w:widowControl w:val="0"/>
        <w:spacing w:after="0" w:line="240" w:lineRule="auto"/>
        <w:ind w:left="112"/>
        <w:outlineLvl w:val="0"/>
        <w:rPr>
          <w:rFonts w:ascii="Times New Roman" w:eastAsia="Times New Roman" w:hAnsi="Times New Roman" w:cs="Times New Roman"/>
          <w:szCs w:val="20"/>
        </w:rPr>
      </w:pPr>
      <w:bookmarkStart w:id="8" w:name="_Toc119412340"/>
      <w:r w:rsidRPr="004F5A5A">
        <w:rPr>
          <w:rFonts w:ascii="Times New Roman" w:eastAsia="Times New Roman" w:hAnsi="Times New Roman" w:cs="Times New Roman"/>
          <w:b/>
          <w:bCs/>
          <w:color w:val="00000A"/>
          <w:szCs w:val="20"/>
        </w:rPr>
        <w:t>Det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1"/>
          <w:szCs w:val="20"/>
        </w:rPr>
        <w:t>kan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1"/>
          <w:szCs w:val="20"/>
        </w:rPr>
        <w:t>anbefales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zCs w:val="20"/>
        </w:rPr>
        <w:t>at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1"/>
          <w:szCs w:val="20"/>
        </w:rPr>
        <w:t>der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10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1"/>
          <w:szCs w:val="20"/>
        </w:rPr>
        <w:t>fokuseres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1"/>
          <w:szCs w:val="20"/>
        </w:rPr>
        <w:t>på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zCs w:val="20"/>
        </w:rPr>
        <w:t>især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10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b/>
          <w:bCs/>
          <w:color w:val="00000A"/>
          <w:spacing w:val="-1"/>
          <w:szCs w:val="20"/>
        </w:rPr>
        <w:t>følgende:</w:t>
      </w:r>
      <w:bookmarkEnd w:id="8"/>
    </w:p>
    <w:p w14:paraId="5161B874" w14:textId="77777777" w:rsidR="004F5A5A" w:rsidRPr="004F5A5A" w:rsidRDefault="004F5A5A" w:rsidP="004F5A5A">
      <w:pPr>
        <w:widowControl w:val="0"/>
        <w:numPr>
          <w:ilvl w:val="1"/>
          <w:numId w:val="29"/>
        </w:numPr>
        <w:tabs>
          <w:tab w:val="left" w:pos="833"/>
        </w:tabs>
        <w:spacing w:after="0" w:line="245" w:lineRule="exact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Annoraksnorefang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på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>rutschebaner,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hustage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brandmandsstænger</w:t>
      </w:r>
      <w:r w:rsidR="00450E98">
        <w:rPr>
          <w:rFonts w:ascii="Times New Roman" w:eastAsia="Times New Roman" w:hAnsi="Times New Roman" w:cs="Times New Roman"/>
          <w:color w:val="00000A"/>
          <w:spacing w:val="-1"/>
          <w:szCs w:val="20"/>
        </w:rPr>
        <w:t xml:space="preserve"> samt karruseller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.</w:t>
      </w:r>
    </w:p>
    <w:p w14:paraId="7491CAB1" w14:textId="77777777" w:rsidR="00450E98" w:rsidRPr="00450E98" w:rsidRDefault="00450E98" w:rsidP="004F5A5A">
      <w:pPr>
        <w:widowControl w:val="0"/>
        <w:numPr>
          <w:ilvl w:val="1"/>
          <w:numId w:val="29"/>
        </w:numPr>
        <w:tabs>
          <w:tab w:val="left" w:pos="833"/>
        </w:tabs>
        <w:spacing w:after="0" w:line="244" w:lineRule="exact"/>
        <w:rPr>
          <w:rFonts w:ascii="Times New Roman" w:eastAsia="Times New Roman" w:hAnsi="Times New Roman" w:cs="Times New Roman"/>
          <w:szCs w:val="20"/>
          <w:lang w:val="en-US"/>
        </w:rPr>
      </w:pPr>
      <w:r>
        <w:rPr>
          <w:rFonts w:ascii="Times New Roman" w:eastAsia="Times New Roman" w:hAnsi="Times New Roman" w:cs="Times New Roman"/>
          <w:szCs w:val="20"/>
          <w:lang w:val="en-US"/>
        </w:rPr>
        <w:t>Halsklemfælder</w:t>
      </w:r>
    </w:p>
    <w:p w14:paraId="18623AEF" w14:textId="77777777" w:rsidR="004F5A5A" w:rsidRPr="004F5A5A" w:rsidRDefault="004F5A5A" w:rsidP="004F5A5A">
      <w:pPr>
        <w:widowControl w:val="0"/>
        <w:numPr>
          <w:ilvl w:val="1"/>
          <w:numId w:val="29"/>
        </w:numPr>
        <w:tabs>
          <w:tab w:val="left" w:pos="833"/>
        </w:tabs>
        <w:spacing w:after="0" w:line="244" w:lineRule="exact"/>
        <w:rPr>
          <w:rFonts w:ascii="Times New Roman" w:eastAsia="Times New Roman" w:hAnsi="Times New Roman" w:cs="Times New Roman"/>
          <w:szCs w:val="20"/>
          <w:lang w:val="en-US"/>
        </w:rPr>
      </w:pP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  <w:lang w:val="en-US"/>
        </w:rPr>
        <w:t>Hovedklemfælder.</w:t>
      </w:r>
    </w:p>
    <w:p w14:paraId="4B58D836" w14:textId="77777777" w:rsidR="004F5A5A" w:rsidRDefault="004F5A5A" w:rsidP="004F5A5A">
      <w:pPr>
        <w:widowControl w:val="0"/>
        <w:spacing w:after="0" w:line="240" w:lineRule="auto"/>
        <w:ind w:left="832" w:right="503"/>
        <w:rPr>
          <w:rFonts w:ascii="Times New Roman" w:eastAsia="Times New Roman" w:hAnsi="Times New Roman" w:cs="Times New Roman"/>
          <w:color w:val="00000A"/>
          <w:spacing w:val="1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(til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grund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vurderingen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kan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lægges,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at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>ikke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foreligger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dokumentation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problemer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med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redskaber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i</w:t>
      </w:r>
      <w:r w:rsidRPr="004F5A5A">
        <w:rPr>
          <w:rFonts w:ascii="Times New Roman" w:eastAsia="Times New Roman" w:hAnsi="Times New Roman" w:cs="Times New Roman"/>
          <w:color w:val="00000A"/>
          <w:spacing w:val="123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overensstemmelse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med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tidligere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standarder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f.eks.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DS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2342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/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DIN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7926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/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DS/EN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1176: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1"/>
          <w:szCs w:val="20"/>
        </w:rPr>
        <w:t>99</w:t>
      </w:r>
      <w:r w:rsidR="00450E98">
        <w:rPr>
          <w:rFonts w:ascii="Times New Roman" w:eastAsia="Times New Roman" w:hAnsi="Times New Roman" w:cs="Times New Roman"/>
          <w:color w:val="00000A"/>
          <w:spacing w:val="1"/>
          <w:szCs w:val="20"/>
        </w:rPr>
        <w:t xml:space="preserve"> / 2008</w:t>
      </w:r>
      <w:r w:rsidRPr="004F5A5A">
        <w:rPr>
          <w:rFonts w:ascii="Times New Roman" w:eastAsia="Times New Roman" w:hAnsi="Times New Roman" w:cs="Times New Roman"/>
          <w:color w:val="00000A"/>
          <w:spacing w:val="1"/>
          <w:szCs w:val="20"/>
        </w:rPr>
        <w:t>)</w:t>
      </w:r>
    </w:p>
    <w:p w14:paraId="7DC8C081" w14:textId="77777777" w:rsidR="00450E98" w:rsidRDefault="00450E98" w:rsidP="004F5A5A">
      <w:pPr>
        <w:widowControl w:val="0"/>
        <w:spacing w:after="0" w:line="240" w:lineRule="auto"/>
        <w:ind w:left="832" w:right="503"/>
        <w:rPr>
          <w:rFonts w:ascii="Times New Roman" w:eastAsia="Times New Roman" w:hAnsi="Times New Roman" w:cs="Times New Roman"/>
          <w:color w:val="00000A"/>
          <w:spacing w:val="1"/>
          <w:szCs w:val="20"/>
        </w:rPr>
      </w:pPr>
    </w:p>
    <w:p w14:paraId="2A9192EB" w14:textId="77777777" w:rsidR="00450E98" w:rsidRPr="004F5A5A" w:rsidRDefault="00450E98" w:rsidP="00450E98">
      <w:pPr>
        <w:widowControl w:val="0"/>
        <w:spacing w:after="0" w:line="240" w:lineRule="auto"/>
        <w:ind w:left="112" w:right="219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Calibri" w:hAnsi="Times New Roman" w:cs="Times New Roman"/>
          <w:b/>
          <w:i/>
        </w:rPr>
        <w:t>Opgradering</w:t>
      </w:r>
      <w:r w:rsidRPr="004F5A5A">
        <w:rPr>
          <w:rFonts w:ascii="Times New Roman" w:eastAsia="Calibri" w:hAnsi="Times New Roman" w:cs="Times New Roman"/>
          <w:b/>
          <w:i/>
          <w:spacing w:val="-4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  <w:spacing w:val="-1"/>
        </w:rPr>
        <w:t>i.h.t</w:t>
      </w:r>
      <w:r w:rsidRPr="004F5A5A">
        <w:rPr>
          <w:rFonts w:ascii="Times New Roman" w:eastAsia="Calibri" w:hAnsi="Times New Roman" w:cs="Times New Roman"/>
          <w:b/>
          <w:i/>
          <w:spacing w:val="-4"/>
        </w:rPr>
        <w:t xml:space="preserve"> </w:t>
      </w:r>
      <w:r>
        <w:rPr>
          <w:rFonts w:ascii="Times New Roman" w:eastAsia="Calibri" w:hAnsi="Times New Roman" w:cs="Times New Roman"/>
          <w:b/>
          <w:i/>
          <w:spacing w:val="-4"/>
        </w:rPr>
        <w:t xml:space="preserve">ovenstående </w:t>
      </w:r>
      <w:r w:rsidRPr="004F5A5A">
        <w:rPr>
          <w:rFonts w:ascii="Times New Roman" w:eastAsia="Calibri" w:hAnsi="Times New Roman" w:cs="Times New Roman"/>
          <w:b/>
          <w:i/>
        </w:rPr>
        <w:t>krav</w:t>
      </w:r>
      <w:r w:rsidRPr="004F5A5A">
        <w:rPr>
          <w:rFonts w:ascii="Times New Roman" w:eastAsia="Calibri" w:hAnsi="Times New Roman" w:cs="Times New Roman"/>
          <w:b/>
          <w:i/>
          <w:spacing w:val="-5"/>
        </w:rPr>
        <w:t xml:space="preserve"> </w:t>
      </w:r>
      <w:r>
        <w:rPr>
          <w:rFonts w:ascii="Times New Roman" w:eastAsia="Calibri" w:hAnsi="Times New Roman" w:cs="Times New Roman"/>
          <w:b/>
          <w:i/>
          <w:spacing w:val="-5"/>
        </w:rPr>
        <w:t xml:space="preserve">i senest udgivne standard </w:t>
      </w:r>
      <w:r w:rsidRPr="004F5A5A">
        <w:rPr>
          <w:rFonts w:ascii="Times New Roman" w:eastAsia="Calibri" w:hAnsi="Times New Roman" w:cs="Times New Roman"/>
          <w:b/>
          <w:i/>
          <w:spacing w:val="-1"/>
        </w:rPr>
        <w:t>anbefales</w:t>
      </w:r>
      <w:r w:rsidRPr="004F5A5A">
        <w:rPr>
          <w:rFonts w:ascii="Times New Roman" w:eastAsia="Calibri" w:hAnsi="Times New Roman" w:cs="Times New Roman"/>
          <w:b/>
          <w:i/>
          <w:spacing w:val="-5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  <w:spacing w:val="-1"/>
        </w:rPr>
        <w:t>uanset</w:t>
      </w:r>
      <w:r w:rsidRPr="004F5A5A">
        <w:rPr>
          <w:rFonts w:ascii="Times New Roman" w:eastAsia="Calibri" w:hAnsi="Times New Roman" w:cs="Times New Roman"/>
          <w:b/>
          <w:i/>
          <w:spacing w:val="-4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</w:rPr>
        <w:t>produktets</w:t>
      </w:r>
      <w:r w:rsidRPr="004F5A5A">
        <w:rPr>
          <w:rFonts w:ascii="Times New Roman" w:eastAsia="Calibri" w:hAnsi="Times New Roman" w:cs="Times New Roman"/>
          <w:b/>
          <w:i/>
          <w:spacing w:val="-5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  <w:spacing w:val="-2"/>
        </w:rPr>
        <w:t>alder,</w:t>
      </w:r>
      <w:r w:rsidRPr="004F5A5A">
        <w:rPr>
          <w:rFonts w:ascii="Times New Roman" w:eastAsia="Calibri" w:hAnsi="Times New Roman" w:cs="Times New Roman"/>
          <w:b/>
          <w:i/>
          <w:spacing w:val="-4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</w:rPr>
        <w:t>idet</w:t>
      </w:r>
      <w:r w:rsidRPr="004F5A5A">
        <w:rPr>
          <w:rFonts w:ascii="Times New Roman" w:eastAsia="Calibri" w:hAnsi="Times New Roman" w:cs="Times New Roman"/>
          <w:b/>
          <w:i/>
          <w:spacing w:val="-4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</w:rPr>
        <w:t>der</w:t>
      </w:r>
      <w:r w:rsidRPr="004F5A5A">
        <w:rPr>
          <w:rFonts w:ascii="Times New Roman" w:eastAsia="Calibri" w:hAnsi="Times New Roman" w:cs="Times New Roman"/>
          <w:b/>
          <w:i/>
          <w:spacing w:val="-5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</w:rPr>
        <w:t>er</w:t>
      </w:r>
      <w:r w:rsidRPr="004F5A5A">
        <w:rPr>
          <w:rFonts w:ascii="Times New Roman" w:eastAsia="Calibri" w:hAnsi="Times New Roman" w:cs="Times New Roman"/>
          <w:b/>
          <w:i/>
          <w:spacing w:val="-5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  <w:spacing w:val="-1"/>
        </w:rPr>
        <w:t>tale</w:t>
      </w:r>
      <w:r w:rsidRPr="004F5A5A">
        <w:rPr>
          <w:rFonts w:ascii="Times New Roman" w:eastAsia="Calibri" w:hAnsi="Times New Roman" w:cs="Times New Roman"/>
          <w:b/>
          <w:i/>
          <w:spacing w:val="-4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  <w:spacing w:val="-1"/>
        </w:rPr>
        <w:t>om</w:t>
      </w:r>
      <w:r w:rsidRPr="004F5A5A">
        <w:rPr>
          <w:rFonts w:ascii="Times New Roman" w:eastAsia="Calibri" w:hAnsi="Times New Roman" w:cs="Times New Roman"/>
          <w:b/>
          <w:i/>
          <w:spacing w:val="-2"/>
        </w:rPr>
        <w:t xml:space="preserve"> </w:t>
      </w:r>
      <w:r>
        <w:rPr>
          <w:rFonts w:ascii="Times New Roman" w:eastAsia="Calibri" w:hAnsi="Times New Roman" w:cs="Times New Roman"/>
          <w:b/>
          <w:i/>
        </w:rPr>
        <w:t xml:space="preserve">krav </w:t>
      </w:r>
      <w:r w:rsidRPr="004F5A5A">
        <w:rPr>
          <w:rFonts w:ascii="Times New Roman" w:eastAsia="Calibri" w:hAnsi="Times New Roman" w:cs="Times New Roman"/>
          <w:b/>
          <w:i/>
        </w:rPr>
        <w:t>med</w:t>
      </w:r>
      <w:r w:rsidRPr="004F5A5A">
        <w:rPr>
          <w:rFonts w:ascii="Times New Roman" w:eastAsia="Calibri" w:hAnsi="Times New Roman" w:cs="Times New Roman"/>
          <w:b/>
          <w:i/>
          <w:spacing w:val="-8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</w:rPr>
        <w:t>afgørende</w:t>
      </w:r>
      <w:r w:rsidRPr="004F5A5A">
        <w:rPr>
          <w:rFonts w:ascii="Times New Roman" w:eastAsia="Calibri" w:hAnsi="Times New Roman" w:cs="Times New Roman"/>
          <w:b/>
          <w:i/>
          <w:spacing w:val="-8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  <w:spacing w:val="-1"/>
        </w:rPr>
        <w:t>betydning</w:t>
      </w:r>
      <w:r w:rsidRPr="004F5A5A">
        <w:rPr>
          <w:rFonts w:ascii="Times New Roman" w:eastAsia="Calibri" w:hAnsi="Times New Roman" w:cs="Times New Roman"/>
          <w:b/>
          <w:i/>
          <w:spacing w:val="-8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</w:rPr>
        <w:t>for</w:t>
      </w:r>
      <w:r w:rsidRPr="004F5A5A">
        <w:rPr>
          <w:rFonts w:ascii="Times New Roman" w:eastAsia="Calibri" w:hAnsi="Times New Roman" w:cs="Times New Roman"/>
          <w:b/>
          <w:i/>
          <w:spacing w:val="-10"/>
        </w:rPr>
        <w:t xml:space="preserve"> </w:t>
      </w:r>
      <w:r w:rsidRPr="004F5A5A">
        <w:rPr>
          <w:rFonts w:ascii="Times New Roman" w:eastAsia="Calibri" w:hAnsi="Times New Roman" w:cs="Times New Roman"/>
          <w:b/>
          <w:i/>
          <w:spacing w:val="-1"/>
        </w:rPr>
        <w:t>sikkerheden.</w:t>
      </w:r>
    </w:p>
    <w:p w14:paraId="0477E574" w14:textId="77777777" w:rsidR="00450E98" w:rsidRPr="004F5A5A" w:rsidRDefault="00450E98" w:rsidP="004F5A5A">
      <w:pPr>
        <w:widowControl w:val="0"/>
        <w:spacing w:after="0" w:line="240" w:lineRule="auto"/>
        <w:ind w:left="832" w:right="503"/>
        <w:rPr>
          <w:rFonts w:ascii="Times New Roman" w:eastAsia="Times New Roman" w:hAnsi="Times New Roman" w:cs="Times New Roman"/>
          <w:szCs w:val="20"/>
        </w:rPr>
      </w:pPr>
    </w:p>
    <w:p w14:paraId="3FD9042A" w14:textId="77777777" w:rsidR="004F5A5A" w:rsidRPr="004F5A5A" w:rsidRDefault="004F5A5A" w:rsidP="004F5A5A">
      <w:pPr>
        <w:widowControl w:val="0"/>
        <w:spacing w:before="1" w:after="0" w:line="240" w:lineRule="auto"/>
        <w:rPr>
          <w:rFonts w:ascii="Times New Roman" w:eastAsia="Times New Roman" w:hAnsi="Times New Roman" w:cs="Times New Roman"/>
          <w:szCs w:val="20"/>
        </w:rPr>
      </w:pPr>
    </w:p>
    <w:p w14:paraId="026923AB" w14:textId="77777777" w:rsidR="004F5A5A" w:rsidRPr="004F5A5A" w:rsidRDefault="004F5A5A" w:rsidP="004F5A5A">
      <w:pPr>
        <w:widowControl w:val="0"/>
        <w:spacing w:after="0" w:line="240" w:lineRule="auto"/>
        <w:ind w:left="832" w:right="18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zCs w:val="20"/>
        </w:rPr>
        <w:t>Obs: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Baseret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på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risikovurdering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anbefales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dog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opgradering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uanset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produktets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>alder,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hvor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afvigelsen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fra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DS/EN</w:t>
      </w:r>
      <w:r w:rsidRPr="004F5A5A">
        <w:rPr>
          <w:rFonts w:ascii="Times New Roman" w:eastAsia="Times New Roman" w:hAnsi="Times New Roman" w:cs="Times New Roman"/>
          <w:color w:val="00000A"/>
          <w:spacing w:val="99"/>
          <w:w w:val="9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1176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>vedr.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hovedklemfælder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forefindes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i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direkte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forlængelse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af</w:t>
      </w:r>
      <w:r w:rsidRPr="004F5A5A">
        <w:rPr>
          <w:rFonts w:ascii="Times New Roman" w:eastAsia="Times New Roman" w:hAnsi="Times New Roman" w:cs="Times New Roman"/>
          <w:color w:val="00000A"/>
          <w:spacing w:val="-8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en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legeflade.</w:t>
      </w:r>
    </w:p>
    <w:p w14:paraId="76CE661B" w14:textId="77777777" w:rsidR="004F5A5A" w:rsidRPr="004F5A5A" w:rsidRDefault="004F5A5A" w:rsidP="004F5A5A">
      <w:pPr>
        <w:widowControl w:val="0"/>
        <w:numPr>
          <w:ilvl w:val="1"/>
          <w:numId w:val="29"/>
        </w:numPr>
        <w:tabs>
          <w:tab w:val="left" w:pos="833"/>
        </w:tabs>
        <w:spacing w:after="0" w:line="244" w:lineRule="exact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>Vinkler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≤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60º</w:t>
      </w:r>
      <w:r w:rsidRPr="004F5A5A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 </w:t>
      </w:r>
      <w:r w:rsidR="00450E98">
        <w:rPr>
          <w:rFonts w:ascii="Times New Roman" w:eastAsia="Times New Roman" w:hAnsi="Times New Roman" w:cs="Times New Roman"/>
          <w:color w:val="00000A"/>
          <w:spacing w:val="-3"/>
          <w:szCs w:val="20"/>
        </w:rPr>
        <w:t xml:space="preserve">i nedadgående retning 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>(især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i.f.m.</w:t>
      </w:r>
      <w:r w:rsidRPr="004F5A5A">
        <w:rPr>
          <w:rFonts w:ascii="Times New Roman" w:eastAsia="Times New Roman" w:hAnsi="Times New Roman" w:cs="Times New Roman"/>
          <w:color w:val="00000A"/>
          <w:spacing w:val="-2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frirum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/</w:t>
      </w:r>
      <w:r w:rsidRPr="004F5A5A">
        <w:rPr>
          <w:rFonts w:ascii="Times New Roman" w:eastAsia="Times New Roman" w:hAnsi="Times New Roman" w:cs="Times New Roman"/>
          <w:color w:val="00000A"/>
          <w:spacing w:val="-5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”tvungne</w:t>
      </w:r>
      <w:r w:rsidRPr="004F5A5A">
        <w:rPr>
          <w:rFonts w:ascii="Times New Roman" w:eastAsia="Times New Roman" w:hAnsi="Times New Roman" w:cs="Times New Roman"/>
          <w:color w:val="00000A"/>
          <w:spacing w:val="-4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bevægelser”.)</w:t>
      </w:r>
    </w:p>
    <w:p w14:paraId="603E85F0" w14:textId="77777777" w:rsidR="004F5A5A" w:rsidRPr="004F5A5A" w:rsidRDefault="004F5A5A" w:rsidP="004F5A5A">
      <w:pPr>
        <w:widowControl w:val="0"/>
        <w:numPr>
          <w:ilvl w:val="1"/>
          <w:numId w:val="29"/>
        </w:numPr>
        <w:tabs>
          <w:tab w:val="left" w:pos="833"/>
        </w:tabs>
        <w:spacing w:after="0" w:line="244" w:lineRule="exact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Fingerklemfælder</w:t>
      </w:r>
      <w:r w:rsidR="00450E98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="00450E98">
        <w:rPr>
          <w:rFonts w:ascii="Times New Roman" w:eastAsia="Times New Roman" w:hAnsi="Times New Roman" w:cs="Times New Roman"/>
          <w:color w:val="00000A"/>
          <w:spacing w:val="-1"/>
          <w:szCs w:val="20"/>
        </w:rPr>
        <w:t>(kun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i.f.m.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frirum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="00714EE8">
        <w:rPr>
          <w:rFonts w:ascii="Times New Roman" w:eastAsia="Times New Roman" w:hAnsi="Times New Roman" w:cs="Times New Roman"/>
          <w:color w:val="00000A"/>
          <w:spacing w:val="-7"/>
          <w:szCs w:val="20"/>
        </w:rPr>
        <w:t>/</w:t>
      </w:r>
      <w:r w:rsidR="00714EE8"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”tvungne</w:t>
      </w:r>
      <w:r w:rsidR="00714EE8"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  <w:r w:rsidR="00714EE8">
        <w:rPr>
          <w:rFonts w:ascii="Times New Roman" w:eastAsia="Times New Roman" w:hAnsi="Times New Roman" w:cs="Times New Roman"/>
          <w:color w:val="00000A"/>
          <w:spacing w:val="-1"/>
          <w:szCs w:val="20"/>
        </w:rPr>
        <w:t>bevægelser”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/</w:t>
      </w:r>
      <w:r w:rsidR="00714EE8">
        <w:rPr>
          <w:rFonts w:ascii="Times New Roman" w:eastAsia="Times New Roman" w:hAnsi="Times New Roman" w:cs="Times New Roman"/>
          <w:color w:val="00000A"/>
          <w:szCs w:val="20"/>
        </w:rPr>
        <w:t>faldrum og stødområder.</w:t>
      </w:r>
      <w:r w:rsidRPr="004F5A5A">
        <w:rPr>
          <w:rFonts w:ascii="Times New Roman" w:eastAsia="Times New Roman" w:hAnsi="Times New Roman" w:cs="Times New Roman"/>
          <w:color w:val="00000A"/>
          <w:spacing w:val="-7"/>
          <w:szCs w:val="20"/>
        </w:rPr>
        <w:t xml:space="preserve"> </w:t>
      </w:r>
    </w:p>
    <w:p w14:paraId="34F0335D" w14:textId="77777777" w:rsidR="004F5A5A" w:rsidRPr="004F5A5A" w:rsidRDefault="004F5A5A" w:rsidP="004F5A5A">
      <w:pPr>
        <w:widowControl w:val="0"/>
        <w:numPr>
          <w:ilvl w:val="1"/>
          <w:numId w:val="29"/>
        </w:numPr>
        <w:tabs>
          <w:tab w:val="left" w:pos="833"/>
        </w:tabs>
        <w:spacing w:after="0" w:line="245" w:lineRule="exact"/>
        <w:rPr>
          <w:rFonts w:ascii="Times New Roman" w:eastAsia="Times New Roman" w:hAnsi="Times New Roman" w:cs="Times New Roman"/>
          <w:szCs w:val="20"/>
          <w:lang w:val="en-US"/>
        </w:rPr>
      </w:pP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  <w:lang w:val="en-US"/>
        </w:rPr>
        <w:t>Manglende</w:t>
      </w:r>
      <w:r w:rsidRPr="004F5A5A">
        <w:rPr>
          <w:rFonts w:ascii="Times New Roman" w:eastAsia="Times New Roman" w:hAnsi="Times New Roman" w:cs="Times New Roman"/>
          <w:color w:val="00000A"/>
          <w:spacing w:val="-11"/>
          <w:szCs w:val="20"/>
          <w:lang w:val="en-US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  <w:lang w:val="en-US"/>
        </w:rPr>
        <w:t>faldværn</w:t>
      </w:r>
      <w:r w:rsidRPr="004F5A5A">
        <w:rPr>
          <w:rFonts w:ascii="Times New Roman" w:eastAsia="Times New Roman" w:hAnsi="Times New Roman" w:cs="Times New Roman"/>
          <w:color w:val="00000A"/>
          <w:spacing w:val="-12"/>
          <w:szCs w:val="20"/>
          <w:lang w:val="en-US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  <w:lang w:val="en-US"/>
        </w:rPr>
        <w:t>/</w:t>
      </w:r>
      <w:r w:rsidRPr="004F5A5A">
        <w:rPr>
          <w:rFonts w:ascii="Times New Roman" w:eastAsia="Times New Roman" w:hAnsi="Times New Roman" w:cs="Times New Roman"/>
          <w:color w:val="00000A"/>
          <w:spacing w:val="-11"/>
          <w:szCs w:val="20"/>
          <w:lang w:val="en-US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  <w:lang w:val="en-US"/>
        </w:rPr>
        <w:t>sideafskærmninger.</w:t>
      </w:r>
    </w:p>
    <w:p w14:paraId="63B067AF" w14:textId="77777777" w:rsidR="004F5A5A" w:rsidRPr="004F5A5A" w:rsidRDefault="004F5A5A" w:rsidP="00714EE8">
      <w:pPr>
        <w:widowControl w:val="0"/>
        <w:numPr>
          <w:ilvl w:val="1"/>
          <w:numId w:val="29"/>
        </w:numPr>
        <w:tabs>
          <w:tab w:val="left" w:pos="833"/>
        </w:tabs>
        <w:spacing w:after="0" w:line="240" w:lineRule="auto"/>
        <w:rPr>
          <w:rFonts w:ascii="Times New Roman" w:eastAsia="Times New Roman" w:hAnsi="Times New Roman" w:cs="Times New Roman"/>
          <w:szCs w:val="20"/>
        </w:rPr>
      </w:pP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Underlagets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pacing w:val="-1"/>
          <w:szCs w:val="20"/>
        </w:rPr>
        <w:t>egnethed</w:t>
      </w:r>
      <w:r w:rsidRPr="004F5A5A">
        <w:rPr>
          <w:rFonts w:ascii="Times New Roman" w:eastAsia="Times New Roman" w:hAnsi="Times New Roman" w:cs="Times New Roman"/>
          <w:color w:val="00000A"/>
          <w:spacing w:val="-6"/>
          <w:szCs w:val="20"/>
        </w:rPr>
        <w:t xml:space="preserve"> </w:t>
      </w:r>
      <w:r w:rsidRPr="004F5A5A">
        <w:rPr>
          <w:rFonts w:ascii="Times New Roman" w:eastAsia="Times New Roman" w:hAnsi="Times New Roman" w:cs="Times New Roman"/>
          <w:color w:val="00000A"/>
          <w:szCs w:val="20"/>
        </w:rPr>
        <w:t>som</w:t>
      </w:r>
      <w:r w:rsidRPr="004F5A5A">
        <w:rPr>
          <w:rFonts w:ascii="Times New Roman" w:eastAsia="Times New Roman" w:hAnsi="Times New Roman" w:cs="Times New Roman"/>
          <w:color w:val="00000A"/>
          <w:spacing w:val="-9"/>
          <w:szCs w:val="20"/>
        </w:rPr>
        <w:t xml:space="preserve"> </w:t>
      </w:r>
      <w:r w:rsidR="00714EE8">
        <w:rPr>
          <w:rFonts w:ascii="Times New Roman" w:eastAsia="Times New Roman" w:hAnsi="Times New Roman" w:cs="Times New Roman"/>
          <w:color w:val="00000A"/>
          <w:spacing w:val="-1"/>
          <w:szCs w:val="20"/>
        </w:rPr>
        <w:t xml:space="preserve">faldunderlag i.h.t. </w:t>
      </w:r>
      <w:r w:rsidR="00714EE8" w:rsidRPr="00714EE8">
        <w:rPr>
          <w:rFonts w:ascii="Times New Roman" w:eastAsia="Times New Roman" w:hAnsi="Times New Roman" w:cs="Times New Roman"/>
          <w:color w:val="00000A"/>
          <w:spacing w:val="-1"/>
          <w:szCs w:val="20"/>
        </w:rPr>
        <w:t>DS_EN 1177_2018+AC_2019</w:t>
      </w:r>
      <w:r w:rsidR="003D4A40">
        <w:rPr>
          <w:rFonts w:ascii="Times New Roman" w:eastAsia="Times New Roman" w:hAnsi="Times New Roman" w:cs="Times New Roman"/>
          <w:color w:val="00000A"/>
          <w:spacing w:val="-1"/>
          <w:szCs w:val="20"/>
        </w:rPr>
        <w:t xml:space="preserve"> og DS_EN 1176: 2017 Del 1</w:t>
      </w:r>
    </w:p>
    <w:p w14:paraId="052D4810" w14:textId="77777777" w:rsidR="004F5A5A" w:rsidRPr="004F5A5A" w:rsidRDefault="004F5A5A" w:rsidP="004F5A5A">
      <w:pPr>
        <w:widowControl w:val="0"/>
        <w:spacing w:before="3" w:after="0" w:line="240" w:lineRule="auto"/>
        <w:rPr>
          <w:rFonts w:ascii="Times New Roman" w:eastAsia="Times New Roman" w:hAnsi="Times New Roman" w:cs="Times New Roman"/>
          <w:szCs w:val="20"/>
        </w:rPr>
      </w:pPr>
    </w:p>
    <w:p w14:paraId="62D3F89E" w14:textId="77777777" w:rsidR="004F5A5A" w:rsidRPr="004F5A5A" w:rsidRDefault="004F5A5A" w:rsidP="004F5A5A">
      <w:pPr>
        <w:widowControl w:val="0"/>
        <w:spacing w:before="8" w:after="0" w:line="240" w:lineRule="auto"/>
        <w:rPr>
          <w:rFonts w:ascii="Times New Roman" w:eastAsia="Times New Roman" w:hAnsi="Times New Roman" w:cs="Times New Roman"/>
          <w:b/>
          <w:bCs/>
          <w:sz w:val="19"/>
          <w:szCs w:val="19"/>
        </w:rPr>
      </w:pPr>
    </w:p>
    <w:p w14:paraId="770A6B95" w14:textId="77777777" w:rsidR="004F5A5A" w:rsidRPr="004F5A5A" w:rsidRDefault="00450E98" w:rsidP="004F5A5A">
      <w:pPr>
        <w:widowControl w:val="0"/>
        <w:spacing w:after="0" w:line="229" w:lineRule="exact"/>
        <w:ind w:left="112"/>
        <w:rPr>
          <w:rFonts w:ascii="Times New Roman" w:eastAsia="Times New Roman" w:hAnsi="Times New Roman" w:cs="Times New Roman"/>
          <w:szCs w:val="20"/>
        </w:rPr>
      </w:pPr>
      <w:r>
        <w:rPr>
          <w:rFonts w:ascii="Times New Roman" w:eastAsia="Times New Roman" w:hAnsi="Times New Roman" w:cs="Times New Roman"/>
          <w:szCs w:val="20"/>
        </w:rPr>
        <w:t>24/5-2020</w:t>
      </w:r>
    </w:p>
    <w:p w14:paraId="4C05F37F" w14:textId="77777777" w:rsidR="004F5A5A" w:rsidRPr="004F5A5A" w:rsidRDefault="004F5A5A" w:rsidP="004F5A5A">
      <w:pPr>
        <w:widowControl w:val="0"/>
        <w:spacing w:after="0" w:line="240" w:lineRule="auto"/>
        <w:ind w:left="112" w:right="5858"/>
        <w:rPr>
          <w:rFonts w:ascii="Times New Roman" w:eastAsia="Times New Roman" w:hAnsi="Times New Roman" w:cs="Times New Roman"/>
          <w:sz w:val="22"/>
        </w:rPr>
      </w:pPr>
      <w:r w:rsidRPr="004F5A5A">
        <w:rPr>
          <w:rFonts w:ascii="Times New Roman" w:eastAsia="Calibri" w:hAnsi="Times New Roman" w:cs="Times New Roman"/>
          <w:spacing w:val="-1"/>
          <w:sz w:val="22"/>
        </w:rPr>
        <w:t>Soc.</w:t>
      </w:r>
      <w:r w:rsidRPr="004F5A5A">
        <w:rPr>
          <w:rFonts w:ascii="Times New Roman" w:eastAsia="Calibri" w:hAnsi="Times New Roman" w:cs="Times New Roman"/>
          <w:sz w:val="22"/>
        </w:rPr>
        <w:t xml:space="preserve"> </w:t>
      </w:r>
      <w:r w:rsidRPr="004F5A5A">
        <w:rPr>
          <w:rFonts w:ascii="Times New Roman" w:eastAsia="Calibri" w:hAnsi="Times New Roman" w:cs="Times New Roman"/>
          <w:spacing w:val="-1"/>
          <w:sz w:val="22"/>
        </w:rPr>
        <w:t>Pæd.</w:t>
      </w:r>
      <w:r w:rsidRPr="004F5A5A">
        <w:rPr>
          <w:rFonts w:ascii="Times New Roman" w:eastAsia="Calibri" w:hAnsi="Times New Roman" w:cs="Times New Roman"/>
          <w:sz w:val="22"/>
        </w:rPr>
        <w:t xml:space="preserve"> </w:t>
      </w:r>
      <w:r w:rsidRPr="004F5A5A">
        <w:rPr>
          <w:rFonts w:ascii="Times New Roman" w:eastAsia="Calibri" w:hAnsi="Times New Roman" w:cs="Times New Roman"/>
          <w:spacing w:val="-1"/>
          <w:sz w:val="22"/>
        </w:rPr>
        <w:t>Mogens</w:t>
      </w:r>
      <w:r w:rsidRPr="004F5A5A">
        <w:rPr>
          <w:rFonts w:ascii="Times New Roman" w:eastAsia="Calibri" w:hAnsi="Times New Roman" w:cs="Times New Roman"/>
          <w:spacing w:val="-5"/>
          <w:sz w:val="22"/>
        </w:rPr>
        <w:t xml:space="preserve"> </w:t>
      </w:r>
      <w:r w:rsidRPr="004F5A5A">
        <w:rPr>
          <w:rFonts w:ascii="Times New Roman" w:eastAsia="Calibri" w:hAnsi="Times New Roman" w:cs="Times New Roman"/>
          <w:sz w:val="22"/>
        </w:rPr>
        <w:t>Tom</w:t>
      </w:r>
      <w:r w:rsidRPr="004F5A5A">
        <w:rPr>
          <w:rFonts w:ascii="Times New Roman" w:eastAsia="Calibri" w:hAnsi="Times New Roman" w:cs="Times New Roman"/>
          <w:spacing w:val="-4"/>
          <w:sz w:val="22"/>
        </w:rPr>
        <w:t xml:space="preserve"> </w:t>
      </w:r>
      <w:r w:rsidRPr="004F5A5A">
        <w:rPr>
          <w:rFonts w:ascii="Times New Roman" w:eastAsia="Calibri" w:hAnsi="Times New Roman" w:cs="Times New Roman"/>
          <w:spacing w:val="-1"/>
          <w:sz w:val="22"/>
        </w:rPr>
        <w:t>Jensen</w:t>
      </w:r>
      <w:r w:rsidRPr="004F5A5A">
        <w:rPr>
          <w:rFonts w:ascii="Times New Roman" w:eastAsia="Calibri" w:hAnsi="Times New Roman" w:cs="Times New Roman"/>
          <w:spacing w:val="29"/>
          <w:sz w:val="22"/>
        </w:rPr>
        <w:t xml:space="preserve"> </w:t>
      </w:r>
      <w:r w:rsidRPr="004F5A5A">
        <w:rPr>
          <w:rFonts w:ascii="Times New Roman" w:eastAsia="Calibri" w:hAnsi="Times New Roman" w:cs="Times New Roman"/>
          <w:spacing w:val="-1"/>
          <w:sz w:val="22"/>
        </w:rPr>
        <w:t>Legestafetten</w:t>
      </w:r>
    </w:p>
    <w:p w14:paraId="6F70D1D1" w14:textId="1ED3633D" w:rsidR="00740DD3" w:rsidRPr="00740DD3" w:rsidRDefault="00365137" w:rsidP="00740DD3">
      <w:pPr>
        <w:rPr>
          <w:rFonts w:ascii="Times New Roman" w:eastAsia="Arial Unicode MS" w:hAnsi="Times New Roman" w:cs="Times New Roman"/>
          <w:b/>
          <w:bCs/>
          <w:kern w:val="1"/>
          <w:sz w:val="24"/>
          <w:szCs w:val="24"/>
        </w:rPr>
      </w:pPr>
      <w:r w:rsidRPr="007D6EB6">
        <w:rPr>
          <w:lang w:bidi="en-US"/>
        </w:rPr>
        <w:br w:type="page"/>
      </w:r>
      <w:r w:rsidR="00740DD3" w:rsidRPr="00740DD3">
        <w:rPr>
          <w:rFonts w:ascii="Times New Roman" w:eastAsia="Arial Unicode MS" w:hAnsi="Times New Roman" w:cs="Times New Roman"/>
          <w:b/>
          <w:bCs/>
          <w:kern w:val="1"/>
          <w:sz w:val="24"/>
          <w:szCs w:val="24"/>
        </w:rPr>
        <w:lastRenderedPageBreak/>
        <w:t>Obs. Vedr. Standardernes publiseringsdatoer:</w:t>
      </w:r>
    </w:p>
    <w:p w14:paraId="1C4D9900" w14:textId="3990D585" w:rsidR="00740DD3" w:rsidRPr="00740DD3" w:rsidRDefault="001020D5" w:rsidP="001020D5">
      <w:r>
        <w:t>P</w:t>
      </w:r>
      <w:r w:rsidRPr="00740DD3">
        <w:t>rincipiel</w:t>
      </w:r>
      <w:r>
        <w:t xml:space="preserve">t har </w:t>
      </w:r>
      <w:r w:rsidR="00740DD3" w:rsidRPr="00740DD3">
        <w:t xml:space="preserve">standarder </w:t>
      </w:r>
      <w:r>
        <w:t xml:space="preserve">ikke </w:t>
      </w:r>
      <w:r w:rsidR="00740DD3" w:rsidRPr="00740DD3">
        <w:t xml:space="preserve">tilbagevirkende kraft, </w:t>
      </w:r>
      <w:r>
        <w:t xml:space="preserve">og derfor </w:t>
      </w:r>
      <w:r w:rsidR="00740DD3" w:rsidRPr="00740DD3">
        <w:t xml:space="preserve">kan den enkelte standards nøjagtige publiseringsdato have betydning for hvilke krav der ligger til grund for inspektionen. </w:t>
      </w:r>
    </w:p>
    <w:p w14:paraId="0F3E07FD" w14:textId="3447599C" w:rsidR="00740DD3" w:rsidRPr="00740DD3" w:rsidRDefault="00740DD3" w:rsidP="00740DD3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kern w:val="1"/>
          <w:sz w:val="24"/>
          <w:szCs w:val="24"/>
        </w:rPr>
      </w:pPr>
      <w:r w:rsidRPr="00740DD3">
        <w:rPr>
          <w:rFonts w:ascii="Times New Roman" w:eastAsia="Arial Unicode MS" w:hAnsi="Times New Roman" w:cs="Times New Roman"/>
          <w:kern w:val="1"/>
          <w:sz w:val="24"/>
          <w:szCs w:val="24"/>
        </w:rPr>
        <w:t>De specifikke publiseringsdatoer fremgår af hver</w:t>
      </w:r>
      <w:r w:rsidR="001020D5">
        <w:rPr>
          <w:rFonts w:ascii="Times New Roman" w:eastAsia="Arial Unicode MS" w:hAnsi="Times New Roman" w:cs="Times New Roman"/>
          <w:kern w:val="1"/>
          <w:sz w:val="24"/>
          <w:szCs w:val="24"/>
        </w:rPr>
        <w:t xml:space="preserve"> </w:t>
      </w:r>
      <w:r w:rsidRPr="00740DD3">
        <w:rPr>
          <w:rFonts w:ascii="Times New Roman" w:eastAsia="Arial Unicode MS" w:hAnsi="Times New Roman" w:cs="Times New Roman"/>
          <w:kern w:val="1"/>
          <w:sz w:val="24"/>
          <w:szCs w:val="24"/>
        </w:rPr>
        <w:t>enkelt standard.</w:t>
      </w:r>
    </w:p>
    <w:p w14:paraId="2780AF0D" w14:textId="77777777" w:rsidR="00740DD3" w:rsidRPr="00740DD3" w:rsidRDefault="00740DD3" w:rsidP="00740DD3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kern w:val="1"/>
          <w:sz w:val="24"/>
          <w:szCs w:val="24"/>
        </w:rPr>
      </w:pPr>
    </w:p>
    <w:p w14:paraId="2B4B7D14" w14:textId="0F21488D" w:rsidR="00740DD3" w:rsidRDefault="00740DD3" w:rsidP="00740DD3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kern w:val="1"/>
          <w:sz w:val="24"/>
          <w:szCs w:val="24"/>
        </w:rPr>
      </w:pPr>
      <w:r w:rsidRPr="00740DD3">
        <w:rPr>
          <w:rFonts w:ascii="Times New Roman" w:eastAsia="Arial Unicode MS" w:hAnsi="Times New Roman" w:cs="Times New Roman"/>
          <w:kern w:val="1"/>
          <w:sz w:val="24"/>
          <w:szCs w:val="24"/>
        </w:rPr>
        <w:t xml:space="preserve">For </w:t>
      </w:r>
      <w:r w:rsidR="001020D5">
        <w:rPr>
          <w:rFonts w:ascii="Times New Roman" w:eastAsia="Arial Unicode MS" w:hAnsi="Times New Roman" w:cs="Times New Roman"/>
          <w:kern w:val="1"/>
          <w:sz w:val="24"/>
          <w:szCs w:val="24"/>
        </w:rPr>
        <w:t xml:space="preserve">de </w:t>
      </w:r>
      <w:r w:rsidRPr="00740DD3">
        <w:rPr>
          <w:rFonts w:ascii="Times New Roman" w:eastAsia="Arial Unicode MS" w:hAnsi="Times New Roman" w:cs="Times New Roman"/>
          <w:kern w:val="1"/>
          <w:sz w:val="24"/>
          <w:szCs w:val="24"/>
        </w:rPr>
        <w:t xml:space="preserve">delstandarder der endnu ikke er </w:t>
      </w:r>
      <w:r w:rsidR="001020D5">
        <w:rPr>
          <w:rFonts w:ascii="Times New Roman" w:eastAsia="Arial Unicode MS" w:hAnsi="Times New Roman" w:cs="Times New Roman"/>
          <w:kern w:val="1"/>
          <w:sz w:val="24"/>
          <w:szCs w:val="24"/>
        </w:rPr>
        <w:t>revideret/</w:t>
      </w:r>
      <w:r w:rsidRPr="00740DD3">
        <w:rPr>
          <w:rFonts w:ascii="Times New Roman" w:eastAsia="Arial Unicode MS" w:hAnsi="Times New Roman" w:cs="Times New Roman"/>
          <w:kern w:val="1"/>
          <w:sz w:val="24"/>
          <w:szCs w:val="24"/>
        </w:rPr>
        <w:t xml:space="preserve">udgivet gælder det, at de tidligere udgaver fortsætter uændret indtil nye reviderede udgaver udgives! </w:t>
      </w:r>
    </w:p>
    <w:p w14:paraId="4DC2ECC6" w14:textId="77777777" w:rsidR="00740DD3" w:rsidRPr="00740DD3" w:rsidRDefault="00740DD3" w:rsidP="00740DD3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kern w:val="1"/>
          <w:sz w:val="24"/>
          <w:szCs w:val="24"/>
        </w:rPr>
      </w:pP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980"/>
        <w:gridCol w:w="5520"/>
        <w:gridCol w:w="2141"/>
        <w:gridCol w:w="43"/>
      </w:tblGrid>
      <w:tr w:rsidR="00740DD3" w:rsidRPr="00740DD3" w14:paraId="4C27B500" w14:textId="77777777" w:rsidTr="00740DD3">
        <w:tc>
          <w:tcPr>
            <w:tcW w:w="198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</w:tcPr>
          <w:p w14:paraId="4043C165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  <w:t>DS/EN 1176: 2008</w:t>
            </w:r>
          </w:p>
          <w:p w14:paraId="1190F0B4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  <w:t>(1. udgave)</w:t>
            </w:r>
          </w:p>
        </w:tc>
        <w:tc>
          <w:tcPr>
            <w:tcW w:w="552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</w:tcPr>
          <w:p w14:paraId="56E35778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  <w:t>Beskrivelse:</w:t>
            </w:r>
          </w:p>
        </w:tc>
        <w:tc>
          <w:tcPr>
            <w:tcW w:w="2184" w:type="dxa"/>
            <w:gridSpan w:val="2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</w:tcPr>
          <w:p w14:paraId="072F55B1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  <w:t>Publiseringsdato:</w:t>
            </w:r>
          </w:p>
        </w:tc>
      </w:tr>
      <w:tr w:rsidR="00740DD3" w:rsidRPr="00740DD3" w14:paraId="1F7FF38A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4B632051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1: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3BC4A968" w14:textId="7094887D" w:rsidR="00740DD3" w:rsidRPr="00740DD3" w:rsidRDefault="001F57FA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Gen. Sikkerhedskrav: Legeredskaber og Underlag</w:t>
            </w:r>
          </w:p>
        </w:tc>
        <w:tc>
          <w:tcPr>
            <w:tcW w:w="2141" w:type="dxa"/>
            <w:tcBorders>
              <w:left w:val="single" w:sz="1" w:space="0" w:color="000000"/>
              <w:bottom w:val="single" w:sz="1" w:space="0" w:color="000000"/>
            </w:tcBorders>
          </w:tcPr>
          <w:p w14:paraId="65BB0DE4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12. April 2008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79796693" w14:textId="77777777" w:rsidR="00740DD3" w:rsidRPr="00740DD3" w:rsidRDefault="00740DD3" w:rsidP="00740DD3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3D8B72D3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426ED604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2: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7BA29B4A" w14:textId="48F31FCD" w:rsidR="00740DD3" w:rsidRPr="00740DD3" w:rsidRDefault="001F57FA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Gynger</w:t>
            </w:r>
          </w:p>
        </w:tc>
        <w:tc>
          <w:tcPr>
            <w:tcW w:w="2141" w:type="dxa"/>
            <w:tcBorders>
              <w:left w:val="single" w:sz="1" w:space="0" w:color="000000"/>
              <w:bottom w:val="single" w:sz="1" w:space="0" w:color="000000"/>
            </w:tcBorders>
          </w:tcPr>
          <w:p w14:paraId="44247CA6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23. Marts 2009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47297C67" w14:textId="77777777" w:rsidR="00740DD3" w:rsidRPr="00740DD3" w:rsidRDefault="00740DD3" w:rsidP="00740DD3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0EBC5D8A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158C9516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3: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4B8CD04C" w14:textId="5E71DF94" w:rsidR="00740DD3" w:rsidRPr="00740DD3" w:rsidRDefault="001F57FA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Rutsjebaner</w:t>
            </w:r>
          </w:p>
        </w:tc>
        <w:tc>
          <w:tcPr>
            <w:tcW w:w="2141" w:type="dxa"/>
            <w:tcBorders>
              <w:left w:val="single" w:sz="1" w:space="0" w:color="000000"/>
              <w:bottom w:val="single" w:sz="1" w:space="0" w:color="000000"/>
            </w:tcBorders>
          </w:tcPr>
          <w:p w14:paraId="7E9F094D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23. Marts 2009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048740F3" w14:textId="77777777" w:rsidR="00740DD3" w:rsidRPr="00740DD3" w:rsidRDefault="00740DD3" w:rsidP="00740DD3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18FD1030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31B1AA63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4: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684E7347" w14:textId="3D670600" w:rsidR="00740DD3" w:rsidRPr="00740DD3" w:rsidRDefault="001F57FA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Svævebaner</w:t>
            </w:r>
          </w:p>
        </w:tc>
        <w:tc>
          <w:tcPr>
            <w:tcW w:w="2141" w:type="dxa"/>
            <w:tcBorders>
              <w:left w:val="single" w:sz="1" w:space="0" w:color="000000"/>
              <w:bottom w:val="single" w:sz="1" w:space="0" w:color="000000"/>
            </w:tcBorders>
          </w:tcPr>
          <w:p w14:paraId="2BD8F868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23. Marts 2009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51371A77" w14:textId="77777777" w:rsidR="00740DD3" w:rsidRPr="00740DD3" w:rsidRDefault="00740DD3" w:rsidP="00740DD3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5E52F40B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6B708ED9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5: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5AC31CB6" w14:textId="6ADCEDEB" w:rsidR="00740DD3" w:rsidRPr="00740DD3" w:rsidRDefault="001F57FA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Karruseller</w:t>
            </w:r>
          </w:p>
        </w:tc>
        <w:tc>
          <w:tcPr>
            <w:tcW w:w="2141" w:type="dxa"/>
            <w:tcBorders>
              <w:left w:val="single" w:sz="1" w:space="0" w:color="000000"/>
              <w:bottom w:val="single" w:sz="1" w:space="0" w:color="000000"/>
            </w:tcBorders>
          </w:tcPr>
          <w:p w14:paraId="7906FEEA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22. April 2009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732434A0" w14:textId="77777777" w:rsidR="00740DD3" w:rsidRPr="00740DD3" w:rsidRDefault="00740DD3" w:rsidP="00740DD3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54C24E17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14F2040F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6: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3800ACE3" w14:textId="0CB46618" w:rsidR="00740DD3" w:rsidRPr="00740DD3" w:rsidRDefault="001F57FA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Vipper</w:t>
            </w:r>
          </w:p>
        </w:tc>
        <w:tc>
          <w:tcPr>
            <w:tcW w:w="2141" w:type="dxa"/>
            <w:tcBorders>
              <w:left w:val="single" w:sz="1" w:space="0" w:color="000000"/>
              <w:bottom w:val="single" w:sz="1" w:space="0" w:color="000000"/>
            </w:tcBorders>
          </w:tcPr>
          <w:p w14:paraId="4DD35DC9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13 Maj 2009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2328BB07" w14:textId="77777777" w:rsidR="00740DD3" w:rsidRPr="00740DD3" w:rsidRDefault="00740DD3" w:rsidP="00740DD3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3316072F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04419EEA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7: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07225159" w14:textId="312E8EAC" w:rsidR="00740DD3" w:rsidRPr="00740DD3" w:rsidRDefault="001F57FA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Installation, Vedligehold, Inspektion</w:t>
            </w:r>
          </w:p>
        </w:tc>
        <w:tc>
          <w:tcPr>
            <w:tcW w:w="2141" w:type="dxa"/>
            <w:tcBorders>
              <w:left w:val="single" w:sz="1" w:space="0" w:color="000000"/>
              <w:bottom w:val="single" w:sz="1" w:space="0" w:color="000000"/>
            </w:tcBorders>
          </w:tcPr>
          <w:p w14:paraId="2C365DC0" w14:textId="02C6C7A7" w:rsidR="00740DD3" w:rsidRPr="00740DD3" w:rsidRDefault="001F57FA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4 December 2008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256AC6DA" w14:textId="77777777" w:rsidR="00740DD3" w:rsidRPr="00740DD3" w:rsidRDefault="00740DD3" w:rsidP="00740DD3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174547D8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7372A355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10: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33C1452A" w14:textId="067AB4C5" w:rsidR="00740DD3" w:rsidRPr="00740DD3" w:rsidRDefault="001F57FA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Fuldstændigt lukkede legeredskaber</w:t>
            </w:r>
          </w:p>
        </w:tc>
        <w:tc>
          <w:tcPr>
            <w:tcW w:w="2141" w:type="dxa"/>
            <w:tcBorders>
              <w:left w:val="single" w:sz="1" w:space="0" w:color="000000"/>
              <w:bottom w:val="single" w:sz="1" w:space="0" w:color="000000"/>
            </w:tcBorders>
          </w:tcPr>
          <w:p w14:paraId="49570F15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22. April 2009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38AA98D6" w14:textId="77777777" w:rsidR="00740DD3" w:rsidRPr="00740DD3" w:rsidRDefault="00740DD3" w:rsidP="00740DD3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751AAC73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0870F2E1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11: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0B0A8DD6" w14:textId="19A80B9C" w:rsidR="00740DD3" w:rsidRPr="00740DD3" w:rsidRDefault="001F57FA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Tredimensionelle klatrenet</w:t>
            </w:r>
          </w:p>
        </w:tc>
        <w:tc>
          <w:tcPr>
            <w:tcW w:w="2141" w:type="dxa"/>
            <w:tcBorders>
              <w:left w:val="single" w:sz="1" w:space="0" w:color="000000"/>
              <w:bottom w:val="single" w:sz="1" w:space="0" w:color="000000"/>
            </w:tcBorders>
          </w:tcPr>
          <w:p w14:paraId="0AB4E0D6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22. April 2009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665A1408" w14:textId="77777777" w:rsidR="00740DD3" w:rsidRPr="00740DD3" w:rsidRDefault="00740DD3" w:rsidP="00740DD3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71049383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4D16AC41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12A4EA11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141" w:type="dxa"/>
            <w:tcBorders>
              <w:left w:val="single" w:sz="1" w:space="0" w:color="000000"/>
              <w:bottom w:val="single" w:sz="1" w:space="0" w:color="000000"/>
            </w:tcBorders>
          </w:tcPr>
          <w:p w14:paraId="5A1EA135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58717D39" w14:textId="77777777" w:rsidR="00740DD3" w:rsidRPr="00740DD3" w:rsidRDefault="00740DD3" w:rsidP="00740DD3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742CD66D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790E0D0D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DS/EN 1177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066C91D2" w14:textId="16848C80" w:rsidR="00740DD3" w:rsidRPr="00740DD3" w:rsidRDefault="001F57FA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Stødabsorberende underlag-bestemmelse af faldhøjde</w:t>
            </w:r>
          </w:p>
        </w:tc>
        <w:tc>
          <w:tcPr>
            <w:tcW w:w="2141" w:type="dxa"/>
            <w:tcBorders>
              <w:left w:val="single" w:sz="1" w:space="0" w:color="000000"/>
              <w:bottom w:val="single" w:sz="1" w:space="0" w:color="000000"/>
            </w:tcBorders>
          </w:tcPr>
          <w:p w14:paraId="09254545" w14:textId="77777777" w:rsidR="00740DD3" w:rsidRPr="00740DD3" w:rsidRDefault="00740DD3" w:rsidP="00740DD3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1. Maj 2008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5338A720" w14:textId="77777777" w:rsidR="00740DD3" w:rsidRPr="00740DD3" w:rsidRDefault="00740DD3" w:rsidP="00740DD3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</w:tbl>
    <w:p w14:paraId="61DAA4D5" w14:textId="77777777" w:rsidR="00740DD3" w:rsidRPr="00740DD3" w:rsidRDefault="00740DD3" w:rsidP="00740DD3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kern w:val="1"/>
          <w:sz w:val="24"/>
          <w:szCs w:val="24"/>
        </w:rPr>
      </w:pPr>
    </w:p>
    <w:tbl>
      <w:tblPr>
        <w:tblW w:w="9684" w:type="dxa"/>
        <w:tblInd w:w="109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980"/>
        <w:gridCol w:w="5520"/>
        <w:gridCol w:w="2085"/>
        <w:gridCol w:w="56"/>
        <w:gridCol w:w="43"/>
      </w:tblGrid>
      <w:tr w:rsidR="00740DD3" w:rsidRPr="00740DD3" w14:paraId="069810FE" w14:textId="77777777" w:rsidTr="00740DD3">
        <w:trPr>
          <w:gridAfter w:val="2"/>
          <w:wAfter w:w="99" w:type="dxa"/>
        </w:trPr>
        <w:tc>
          <w:tcPr>
            <w:tcW w:w="198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</w:tcPr>
          <w:p w14:paraId="58B8DD36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  <w:t>DS/EN 1176: 2017</w:t>
            </w:r>
          </w:p>
          <w:p w14:paraId="3A9A74A1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  <w:t>(1. udgave)</w:t>
            </w:r>
          </w:p>
        </w:tc>
        <w:tc>
          <w:tcPr>
            <w:tcW w:w="5520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</w:tcBorders>
          </w:tcPr>
          <w:p w14:paraId="06997407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  <w:t>Beskrivelse:</w:t>
            </w:r>
          </w:p>
        </w:tc>
        <w:tc>
          <w:tcPr>
            <w:tcW w:w="2085" w:type="dxa"/>
            <w:tcBorders>
              <w:top w:val="single" w:sz="8" w:space="0" w:color="FF0000"/>
              <w:left w:val="single" w:sz="8" w:space="0" w:color="FF0000"/>
              <w:bottom w:val="single" w:sz="8" w:space="0" w:color="FF0000"/>
              <w:right w:val="single" w:sz="8" w:space="0" w:color="FF0000"/>
            </w:tcBorders>
          </w:tcPr>
          <w:p w14:paraId="1854C744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b/>
                <w:bCs/>
                <w:kern w:val="1"/>
                <w:sz w:val="24"/>
                <w:szCs w:val="24"/>
              </w:rPr>
              <w:t>Publiseringsdato:</w:t>
            </w:r>
          </w:p>
        </w:tc>
      </w:tr>
      <w:tr w:rsidR="00740DD3" w:rsidRPr="00740DD3" w14:paraId="0E14A2F5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3A023B79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1: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65D65503" w14:textId="7A1C73F2" w:rsidR="00740DD3" w:rsidRPr="00740DD3" w:rsidRDefault="001F57FA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Gen. Sikkerhedskrav: Legeredskaber og Underlag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015CA930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24/10 - 2017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2AEAF47F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286D0CCB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6365618E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2: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3D641B86" w14:textId="6DA345FD" w:rsidR="00740DD3" w:rsidRPr="00740DD3" w:rsidRDefault="001F57FA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Gynger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29F5BBAE" w14:textId="1B8EB4F1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24/10 </w:t>
            </w:r>
            <w:r w:rsidR="000B0C42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–</w:t>
            </w: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2017</w:t>
            </w:r>
            <w:r w:rsidR="000B0C42" w:rsidRPr="000B0C42">
              <w:rPr>
                <w:rFonts w:ascii="Times New Roman" w:eastAsia="Arial Unicode MS" w:hAnsi="Times New Roman" w:cs="Times New Roman"/>
                <w:color w:val="FF0000"/>
                <w:kern w:val="1"/>
                <w:sz w:val="24"/>
                <w:szCs w:val="24"/>
              </w:rPr>
              <w:t>*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281B37BA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0B0C42" w:rsidRPr="00740DD3" w14:paraId="7B5E2148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18FEDFD4" w14:textId="77777777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04DD91C0" w14:textId="2F8BB388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1F57FA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                                                                    Ændret med 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432D1C09" w14:textId="1A6A0506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    + AC:2019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34996255" w14:textId="77777777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2FCCCBC9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73F81E93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3: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22920F48" w14:textId="039DA107" w:rsidR="00740DD3" w:rsidRPr="00740DD3" w:rsidRDefault="001F57FA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Rutsjebaner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58F9C67A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24/10 - 2017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2E500C74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4EF2A07D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231243C5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4: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3130395B" w14:textId="5E86CE1A" w:rsidR="00740DD3" w:rsidRPr="00740DD3" w:rsidRDefault="001F57FA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Svævebaner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5D4DF187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15/1 - 2019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74CD1D1F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10FD6F6C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5621D087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5: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71B6DD30" w14:textId="3BF6AB09" w:rsidR="00740DD3" w:rsidRPr="00740DD3" w:rsidRDefault="001F57FA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Karruseller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5078BB84" w14:textId="0FADB21C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EE7DF7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10</w:t>
            </w: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EE7DF7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Sept.</w:t>
            </w: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20</w:t>
            </w:r>
            <w:r w:rsidR="00EE7DF7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1</w:t>
            </w: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9</w:t>
            </w:r>
            <w:r w:rsidR="000B0C42" w:rsidRPr="000B0C42">
              <w:rPr>
                <w:rFonts w:ascii="Times New Roman" w:eastAsia="Arial Unicode MS" w:hAnsi="Times New Roman" w:cs="Times New Roman"/>
                <w:color w:val="FF0000"/>
                <w:kern w:val="1"/>
                <w:sz w:val="24"/>
                <w:szCs w:val="24"/>
              </w:rPr>
              <w:t>*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1C5BEDD8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0B0C42" w:rsidRPr="00740DD3" w14:paraId="318D3F60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558F6A80" w14:textId="77777777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79F59354" w14:textId="288ED422" w:rsidR="000B0C42" w:rsidRPr="00740DD3" w:rsidRDefault="001F57FA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0B0C42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Revideret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5D21EDC2" w14:textId="0F411B14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09.10-2019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79AB0935" w14:textId="77777777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3B20EDA4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2F8F970F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6: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3636182C" w14:textId="7BE792C3" w:rsidR="00740DD3" w:rsidRPr="00740DD3" w:rsidRDefault="001F57FA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Vipper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5363124D" w14:textId="1B14BECF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15/1 </w:t>
            </w:r>
            <w:r w:rsidR="000B0C42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–</w:t>
            </w: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2019</w:t>
            </w:r>
            <w:r w:rsidR="000B0C42" w:rsidRPr="000B0C42">
              <w:rPr>
                <w:rFonts w:ascii="Times New Roman" w:eastAsia="Arial Unicode MS" w:hAnsi="Times New Roman" w:cs="Times New Roman"/>
                <w:color w:val="FF0000"/>
                <w:kern w:val="1"/>
                <w:sz w:val="24"/>
                <w:szCs w:val="24"/>
              </w:rPr>
              <w:t>*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02915484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0B0C42" w:rsidRPr="00740DD3" w14:paraId="27B6EAAD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2C104BF7" w14:textId="77777777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083F0AE4" w14:textId="399C6F9A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                                                                      Ændret med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75917D3B" w14:textId="3A083D05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+ AC 2019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697E274F" w14:textId="77777777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352613C4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1EFF14FF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7: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0F9F8981" w14:textId="5F7A95DD" w:rsidR="00740DD3" w:rsidRPr="00740DD3" w:rsidRDefault="001F57FA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Installation, Vedligehold, Inspektion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3482546C" w14:textId="62F4FA78" w:rsidR="000B0C42" w:rsidRPr="000B0C42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color w:val="FF0000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4 December </w:t>
            </w:r>
            <w:r w:rsidR="000B0C42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–</w:t>
            </w: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2008</w:t>
            </w:r>
            <w:r w:rsidR="000B0C42" w:rsidRPr="000B0C42">
              <w:rPr>
                <w:rFonts w:ascii="Times New Roman" w:eastAsia="Arial Unicode MS" w:hAnsi="Times New Roman" w:cs="Times New Roman"/>
                <w:color w:val="FF0000"/>
                <w:kern w:val="1"/>
                <w:sz w:val="24"/>
                <w:szCs w:val="24"/>
              </w:rPr>
              <w:t>*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03B94F49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0B0C42" w:rsidRPr="00740DD3" w14:paraId="49EA7A79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5EA80A85" w14:textId="77777777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6FA88068" w14:textId="42E0A698" w:rsidR="000B0C42" w:rsidRPr="00740DD3" w:rsidRDefault="001F57FA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0B0C42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Revideret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2E530BCB" w14:textId="7B9AD83D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14.04-2020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42F847E2" w14:textId="77777777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63FB02B5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1593FD7C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10: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14022D88" w14:textId="68E44670" w:rsidR="00740DD3" w:rsidRPr="00740DD3" w:rsidRDefault="001F57FA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Fuldstændigt lukkede legeredskaber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5E99DDD4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22 April - 2009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6D846F5D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208B445A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48E236D3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Del 11: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08015E5D" w14:textId="6C3F135F" w:rsidR="00740DD3" w:rsidRPr="00740DD3" w:rsidRDefault="001F57FA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Tredimensionelle klatrenet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38FBFAFD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26/8 - 2014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62F015AF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0B0C42" w:rsidRPr="00740DD3" w14:paraId="345A7A9D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08C05D05" w14:textId="77777777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56BD45BB" w14:textId="77777777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36290AA0" w14:textId="77777777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5F8960FC" w14:textId="77777777" w:rsidR="000B0C42" w:rsidRPr="00740DD3" w:rsidRDefault="000B0C42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  <w:tr w:rsidR="00740DD3" w:rsidRPr="00740DD3" w14:paraId="23E740CA" w14:textId="77777777" w:rsidTr="00740DD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1980" w:type="dxa"/>
            <w:tcBorders>
              <w:left w:val="single" w:sz="1" w:space="0" w:color="000000"/>
              <w:bottom w:val="single" w:sz="1" w:space="0" w:color="000000"/>
            </w:tcBorders>
          </w:tcPr>
          <w:p w14:paraId="22C77718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DS/EN 1177</w:t>
            </w:r>
          </w:p>
        </w:tc>
        <w:tc>
          <w:tcPr>
            <w:tcW w:w="5520" w:type="dxa"/>
            <w:tcBorders>
              <w:left w:val="single" w:sz="1" w:space="0" w:color="000000"/>
              <w:bottom w:val="single" w:sz="1" w:space="0" w:color="000000"/>
            </w:tcBorders>
          </w:tcPr>
          <w:p w14:paraId="049ED74E" w14:textId="7C102CC7" w:rsidR="00740DD3" w:rsidRPr="00740DD3" w:rsidRDefault="001F57FA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</w:t>
            </w:r>
            <w:r w:rsidR="00740DD3"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>Stødabsorberende underlag-bestemmelse af faldhøjde</w:t>
            </w:r>
          </w:p>
        </w:tc>
        <w:tc>
          <w:tcPr>
            <w:tcW w:w="2141" w:type="dxa"/>
            <w:gridSpan w:val="2"/>
            <w:tcBorders>
              <w:left w:val="single" w:sz="1" w:space="0" w:color="000000"/>
              <w:bottom w:val="single" w:sz="1" w:space="0" w:color="000000"/>
            </w:tcBorders>
          </w:tcPr>
          <w:p w14:paraId="62A270F7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  <w:r w:rsidRPr="00740DD3"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  <w:t xml:space="preserve"> 15/1 - 2019</w:t>
            </w:r>
          </w:p>
        </w:tc>
        <w:tc>
          <w:tcPr>
            <w:tcW w:w="43" w:type="dxa"/>
            <w:tcBorders>
              <w:left w:val="single" w:sz="1" w:space="0" w:color="000000"/>
            </w:tcBorders>
          </w:tcPr>
          <w:p w14:paraId="781DF2CB" w14:textId="77777777" w:rsidR="00740DD3" w:rsidRPr="00740DD3" w:rsidRDefault="00740DD3" w:rsidP="00740DD3">
            <w:pPr>
              <w:widowControl w:val="0"/>
              <w:suppressAutoHyphens/>
              <w:spacing w:after="0" w:line="240" w:lineRule="auto"/>
              <w:rPr>
                <w:rFonts w:ascii="Times New Roman" w:eastAsia="Arial Unicode MS" w:hAnsi="Times New Roman" w:cs="Times New Roman"/>
                <w:kern w:val="1"/>
                <w:sz w:val="24"/>
                <w:szCs w:val="24"/>
              </w:rPr>
            </w:pPr>
          </w:p>
        </w:tc>
      </w:tr>
    </w:tbl>
    <w:p w14:paraId="340E5316" w14:textId="77777777" w:rsidR="003C3F7E" w:rsidRDefault="007C4E4B" w:rsidP="001F57FA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b/>
          <w:kern w:val="1"/>
          <w:sz w:val="24"/>
          <w:szCs w:val="24"/>
        </w:rPr>
      </w:pPr>
      <w:r w:rsidRPr="007C4E4B">
        <w:rPr>
          <w:rFonts w:ascii="Times New Roman" w:eastAsia="Arial Unicode MS" w:hAnsi="Times New Roman" w:cs="Times New Roman"/>
          <w:b/>
          <w:kern w:val="1"/>
          <w:sz w:val="24"/>
          <w:szCs w:val="24"/>
        </w:rPr>
        <w:t xml:space="preserve">  </w:t>
      </w:r>
    </w:p>
    <w:p w14:paraId="1EEA2E1E" w14:textId="0A445672" w:rsidR="001F57FA" w:rsidRPr="00740DD3" w:rsidRDefault="003C3F7E" w:rsidP="001F57FA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kern w:val="1"/>
          <w:sz w:val="24"/>
          <w:szCs w:val="24"/>
        </w:rPr>
      </w:pPr>
      <w:r w:rsidRPr="003C3F7E">
        <w:rPr>
          <w:rFonts w:ascii="Times New Roman" w:eastAsia="Arial Unicode MS" w:hAnsi="Times New Roman" w:cs="Times New Roman"/>
          <w:b/>
          <w:color w:val="FF0000"/>
          <w:kern w:val="1"/>
          <w:sz w:val="24"/>
          <w:szCs w:val="24"/>
        </w:rPr>
        <w:t>*</w:t>
      </w:r>
      <w:r w:rsidR="007C4E4B" w:rsidRPr="007C4E4B">
        <w:rPr>
          <w:rFonts w:ascii="Times New Roman" w:eastAsia="Arial Unicode MS" w:hAnsi="Times New Roman" w:cs="Times New Roman"/>
          <w:b/>
          <w:kern w:val="1"/>
          <w:sz w:val="24"/>
          <w:szCs w:val="24"/>
        </w:rPr>
        <w:t>Obs: Ovennævnte datoer refererer til standarder oversat og udgivet på dansk</w:t>
      </w:r>
      <w:r w:rsidR="001F57FA">
        <w:rPr>
          <w:rFonts w:ascii="Times New Roman" w:eastAsia="Arial Unicode MS" w:hAnsi="Times New Roman" w:cs="Times New Roman"/>
          <w:b/>
          <w:kern w:val="1"/>
          <w:sz w:val="24"/>
          <w:szCs w:val="24"/>
        </w:rPr>
        <w:t xml:space="preserve"> </w:t>
      </w:r>
      <w:r w:rsidR="00EE7DF7">
        <w:rPr>
          <w:rFonts w:ascii="Times New Roman" w:eastAsia="Arial Unicode MS" w:hAnsi="Times New Roman" w:cs="Times New Roman"/>
          <w:b/>
          <w:kern w:val="1"/>
          <w:sz w:val="24"/>
          <w:szCs w:val="24"/>
        </w:rPr>
        <w:t>per</w:t>
      </w:r>
      <w:r w:rsidR="001F57FA">
        <w:rPr>
          <w:rFonts w:ascii="Times New Roman" w:eastAsia="Arial Unicode MS" w:hAnsi="Times New Roman" w:cs="Times New Roman"/>
          <w:b/>
          <w:kern w:val="1"/>
          <w:sz w:val="24"/>
          <w:szCs w:val="24"/>
        </w:rPr>
        <w:t xml:space="preserve"> </w:t>
      </w:r>
      <w:r w:rsidR="001F57FA" w:rsidRPr="001F57FA">
        <w:rPr>
          <w:rFonts w:ascii="Times New Roman" w:eastAsia="Arial Unicode MS" w:hAnsi="Times New Roman" w:cs="Times New Roman"/>
          <w:b/>
          <w:bCs/>
          <w:kern w:val="1"/>
          <w:sz w:val="24"/>
          <w:szCs w:val="24"/>
        </w:rPr>
        <w:t>22/7-2021</w:t>
      </w:r>
    </w:p>
    <w:p w14:paraId="275EF18B" w14:textId="18F7E6E1" w:rsidR="00740DD3" w:rsidRPr="007C4E4B" w:rsidRDefault="00740DD3" w:rsidP="00740DD3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b/>
          <w:kern w:val="1"/>
          <w:sz w:val="24"/>
          <w:szCs w:val="24"/>
        </w:rPr>
      </w:pPr>
    </w:p>
    <w:p w14:paraId="40427B97" w14:textId="1B8568E4" w:rsidR="00740DD3" w:rsidRPr="00740DD3" w:rsidRDefault="00740DD3" w:rsidP="00740DD3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kern w:val="1"/>
          <w:sz w:val="24"/>
          <w:szCs w:val="24"/>
        </w:rPr>
      </w:pPr>
      <w:r w:rsidRPr="00740DD3">
        <w:rPr>
          <w:rFonts w:ascii="Times New Roman" w:eastAsia="Arial Unicode MS" w:hAnsi="Times New Roman" w:cs="Times New Roman"/>
          <w:kern w:val="1"/>
          <w:sz w:val="24"/>
          <w:szCs w:val="24"/>
        </w:rPr>
        <w:t>Mogens T. Jensen</w:t>
      </w:r>
    </w:p>
    <w:p w14:paraId="4A7444AF" w14:textId="77777777" w:rsidR="00740DD3" w:rsidRPr="00740DD3" w:rsidRDefault="00740DD3" w:rsidP="00740DD3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kern w:val="1"/>
          <w:sz w:val="24"/>
          <w:szCs w:val="24"/>
        </w:rPr>
      </w:pPr>
      <w:r w:rsidRPr="00740DD3">
        <w:rPr>
          <w:rFonts w:ascii="Times New Roman" w:eastAsia="Arial Unicode MS" w:hAnsi="Times New Roman" w:cs="Times New Roman"/>
          <w:kern w:val="1"/>
          <w:sz w:val="24"/>
          <w:szCs w:val="24"/>
        </w:rPr>
        <w:t>Legestafetten</w:t>
      </w:r>
    </w:p>
    <w:p w14:paraId="57A6A0F0" w14:textId="77777777" w:rsidR="004F38F4" w:rsidRPr="004F38F4" w:rsidRDefault="004F38F4" w:rsidP="00740DD3">
      <w:pPr>
        <w:pStyle w:val="Overskrift1"/>
      </w:pPr>
    </w:p>
    <w:p w14:paraId="30B2C2C0" w14:textId="77777777" w:rsidR="00D97FFE" w:rsidRPr="00DD0583" w:rsidRDefault="00D97FFE" w:rsidP="00D97FFE">
      <w:pPr>
        <w:pStyle w:val="Overskrift1"/>
      </w:pPr>
      <w:r w:rsidRPr="005359DA">
        <w:rPr>
          <w:sz w:val="24"/>
        </w:rPr>
        <w:br w:type="page"/>
      </w:r>
      <w:bookmarkStart w:id="9" w:name="_Toc119412341"/>
      <w:r w:rsidRPr="00DD0583">
        <w:lastRenderedPageBreak/>
        <w:t>Definitioner / Ordforklaringer:</w:t>
      </w:r>
      <w:bookmarkEnd w:id="9"/>
    </w:p>
    <w:p w14:paraId="62D97477" w14:textId="77777777" w:rsidR="00D97FFE" w:rsidRPr="00DD0583" w:rsidRDefault="00D97FFE" w:rsidP="00D97FFE">
      <w:r w:rsidRPr="00DD0583">
        <w:t>Definitioner: DS/EN 1176:1 pkt. 3.7</w:t>
      </w:r>
    </w:p>
    <w:p w14:paraId="29907BA8" w14:textId="77777777" w:rsidR="00D97FFE" w:rsidRPr="00DD0583" w:rsidRDefault="00D97FFE" w:rsidP="00EB35A1">
      <w:pPr>
        <w:pStyle w:val="Overskrift4"/>
      </w:pPr>
      <w:r w:rsidRPr="00DD0583">
        <w:t>Faldrum:</w:t>
      </w:r>
    </w:p>
    <w:p w14:paraId="594D2BDC" w14:textId="77777777" w:rsidR="00D97FFE" w:rsidRPr="00DD0583" w:rsidRDefault="00D97FFE" w:rsidP="00D97FFE">
      <w:r w:rsidRPr="00DD0583">
        <w:t xml:space="preserve">Rum i, på eller rundt omkring et redskab, der optages af en bruger, som falder ned fra en højre liggende del af redskabet (se DS/EN 1176:1 Fig.1) </w:t>
      </w:r>
    </w:p>
    <w:p w14:paraId="5CAC71E9" w14:textId="77777777" w:rsidR="00D97FFE" w:rsidRPr="00DD0583" w:rsidRDefault="00D97FFE" w:rsidP="00D97FFE">
      <w:r w:rsidRPr="00DD0583">
        <w:t>Faldrummet begynder ved den fri faldhøjde. (se DS/EN 1176:1 Pkt.3.7 Faldrum)</w:t>
      </w:r>
    </w:p>
    <w:p w14:paraId="6CD2918B" w14:textId="77777777" w:rsidR="00D97FFE" w:rsidRPr="00DD0583" w:rsidRDefault="00D97FFE" w:rsidP="00D97FFE">
      <w:r w:rsidRPr="00DD0583">
        <w:t>Der må ikke være genstande i faldrummet, som kan forvolde skade på brugeren, hvis de rammes fra en faldhøjde på mere end 60 cm. (tidl. Note 1)</w:t>
      </w:r>
    </w:p>
    <w:p w14:paraId="60B34967" w14:textId="77777777" w:rsidR="00D97FFE" w:rsidRPr="00DD0583" w:rsidRDefault="00D97FFE" w:rsidP="00D97FFE">
      <w:r w:rsidRPr="00DD0583">
        <w:t xml:space="preserve">(se DS/EN 1176:1 pkt. 4.2.8.4 Beskyttelse af brugere i faldrummet) </w:t>
      </w:r>
    </w:p>
    <w:p w14:paraId="5DD44481" w14:textId="77777777" w:rsidR="008D02D9" w:rsidRDefault="008D02D9" w:rsidP="00EB35A1">
      <w:pPr>
        <w:pStyle w:val="Overskrift4"/>
      </w:pPr>
      <w:r>
        <w:t>Frirum:</w:t>
      </w:r>
    </w:p>
    <w:p w14:paraId="62DD7170" w14:textId="77777777" w:rsidR="008D02D9" w:rsidRPr="008D02D9" w:rsidRDefault="008D02D9" w:rsidP="008D02D9">
      <w:pPr>
        <w:widowControl w:val="0"/>
        <w:autoSpaceDE w:val="0"/>
        <w:autoSpaceDN w:val="0"/>
        <w:adjustRightInd w:val="0"/>
        <w:spacing w:before="52" w:after="0" w:line="220" w:lineRule="exact"/>
        <w:ind w:right="87"/>
        <w:rPr>
          <w:rFonts w:cs="Arial"/>
          <w:color w:val="000000"/>
          <w:szCs w:val="20"/>
        </w:rPr>
      </w:pPr>
      <w:r w:rsidRPr="008D02D9">
        <w:rPr>
          <w:rFonts w:cs="Arial"/>
          <w:color w:val="363435"/>
          <w:spacing w:val="-9"/>
          <w:szCs w:val="20"/>
        </w:rPr>
        <w:t>R</w:t>
      </w:r>
      <w:r w:rsidRPr="008D02D9">
        <w:rPr>
          <w:rFonts w:cs="Arial"/>
          <w:color w:val="363435"/>
          <w:spacing w:val="-5"/>
          <w:szCs w:val="20"/>
        </w:rPr>
        <w:t>u</w:t>
      </w:r>
      <w:r w:rsidRPr="008D02D9">
        <w:rPr>
          <w:rFonts w:cs="Arial"/>
          <w:color w:val="363435"/>
          <w:szCs w:val="20"/>
        </w:rPr>
        <w:t>m</w:t>
      </w:r>
      <w:r w:rsidRPr="008D02D9">
        <w:rPr>
          <w:rFonts w:cs="Arial"/>
          <w:color w:val="363435"/>
          <w:spacing w:val="9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i</w:t>
      </w:r>
      <w:r w:rsidRPr="008D02D9">
        <w:rPr>
          <w:rFonts w:cs="Arial"/>
          <w:color w:val="363435"/>
          <w:szCs w:val="20"/>
        </w:rPr>
        <w:t>,</w:t>
      </w:r>
      <w:r w:rsidRPr="008D02D9">
        <w:rPr>
          <w:rFonts w:cs="Arial"/>
          <w:color w:val="363435"/>
          <w:spacing w:val="-9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p</w:t>
      </w:r>
      <w:r w:rsidRPr="008D02D9">
        <w:rPr>
          <w:rFonts w:cs="Arial"/>
          <w:color w:val="363435"/>
          <w:szCs w:val="20"/>
        </w:rPr>
        <w:t>å</w:t>
      </w:r>
      <w:r w:rsidRPr="008D02D9">
        <w:rPr>
          <w:rFonts w:cs="Arial"/>
          <w:color w:val="363435"/>
          <w:spacing w:val="11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elle</w:t>
      </w:r>
      <w:r w:rsidRPr="008D02D9">
        <w:rPr>
          <w:rFonts w:cs="Arial"/>
          <w:color w:val="363435"/>
          <w:szCs w:val="20"/>
        </w:rPr>
        <w:t>r</w:t>
      </w:r>
      <w:r w:rsidRPr="008D02D9">
        <w:rPr>
          <w:rFonts w:cs="Arial"/>
          <w:color w:val="363435"/>
          <w:spacing w:val="34"/>
          <w:szCs w:val="20"/>
        </w:rPr>
        <w:t xml:space="preserve"> </w:t>
      </w:r>
      <w:r w:rsidRPr="008D02D9">
        <w:rPr>
          <w:rFonts w:cs="Arial"/>
          <w:color w:val="363435"/>
          <w:spacing w:val="-6"/>
          <w:w w:val="115"/>
          <w:szCs w:val="20"/>
        </w:rPr>
        <w:t>rund</w:t>
      </w:r>
      <w:r w:rsidRPr="008D02D9">
        <w:rPr>
          <w:rFonts w:cs="Arial"/>
          <w:color w:val="363435"/>
          <w:w w:val="115"/>
          <w:szCs w:val="20"/>
        </w:rPr>
        <w:t>t</w:t>
      </w:r>
      <w:r w:rsidRPr="008D02D9">
        <w:rPr>
          <w:rFonts w:cs="Arial"/>
          <w:color w:val="363435"/>
          <w:spacing w:val="-3"/>
          <w:w w:val="115"/>
          <w:szCs w:val="20"/>
        </w:rPr>
        <w:t xml:space="preserve"> </w:t>
      </w:r>
      <w:r w:rsidRPr="008D02D9">
        <w:rPr>
          <w:rFonts w:cs="Arial"/>
          <w:color w:val="363435"/>
          <w:spacing w:val="-6"/>
          <w:w w:val="115"/>
          <w:szCs w:val="20"/>
        </w:rPr>
        <w:t>omkrin</w:t>
      </w:r>
      <w:r w:rsidRPr="008D02D9">
        <w:rPr>
          <w:rFonts w:cs="Arial"/>
          <w:color w:val="363435"/>
          <w:w w:val="115"/>
          <w:szCs w:val="20"/>
        </w:rPr>
        <w:t>g</w:t>
      </w:r>
      <w:r w:rsidRPr="008D02D9">
        <w:rPr>
          <w:rFonts w:cs="Arial"/>
          <w:color w:val="363435"/>
          <w:spacing w:val="-24"/>
          <w:w w:val="115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e</w:t>
      </w:r>
      <w:r w:rsidRPr="008D02D9">
        <w:rPr>
          <w:rFonts w:cs="Arial"/>
          <w:color w:val="363435"/>
          <w:szCs w:val="20"/>
        </w:rPr>
        <w:t>t</w:t>
      </w:r>
      <w:r w:rsidRPr="008D02D9">
        <w:rPr>
          <w:rFonts w:cs="Arial"/>
          <w:color w:val="363435"/>
          <w:spacing w:val="8"/>
          <w:szCs w:val="20"/>
        </w:rPr>
        <w:t xml:space="preserve"> </w:t>
      </w:r>
      <w:r w:rsidRPr="008D02D9">
        <w:rPr>
          <w:rFonts w:cs="Arial"/>
          <w:color w:val="363435"/>
          <w:spacing w:val="-6"/>
          <w:w w:val="115"/>
          <w:szCs w:val="20"/>
        </w:rPr>
        <w:t>reds</w:t>
      </w:r>
      <w:r w:rsidRPr="008D02D9">
        <w:rPr>
          <w:rFonts w:cs="Arial"/>
          <w:color w:val="363435"/>
          <w:spacing w:val="-1"/>
          <w:w w:val="115"/>
          <w:szCs w:val="20"/>
        </w:rPr>
        <w:t>k</w:t>
      </w:r>
      <w:r w:rsidRPr="008D02D9">
        <w:rPr>
          <w:rFonts w:cs="Arial"/>
          <w:color w:val="363435"/>
          <w:spacing w:val="-6"/>
          <w:w w:val="115"/>
          <w:szCs w:val="20"/>
        </w:rPr>
        <w:t>ab</w:t>
      </w:r>
      <w:r w:rsidRPr="008D02D9">
        <w:rPr>
          <w:rFonts w:cs="Arial"/>
          <w:color w:val="363435"/>
          <w:w w:val="115"/>
          <w:szCs w:val="20"/>
        </w:rPr>
        <w:t>,</w:t>
      </w:r>
      <w:r w:rsidRPr="008D02D9">
        <w:rPr>
          <w:rFonts w:cs="Arial"/>
          <w:color w:val="363435"/>
          <w:spacing w:val="-16"/>
          <w:w w:val="115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de</w:t>
      </w:r>
      <w:r w:rsidRPr="008D02D9">
        <w:rPr>
          <w:rFonts w:cs="Arial"/>
          <w:color w:val="363435"/>
          <w:szCs w:val="20"/>
        </w:rPr>
        <w:t>r</w:t>
      </w:r>
      <w:r w:rsidRPr="008D02D9">
        <w:rPr>
          <w:rFonts w:cs="Arial"/>
          <w:color w:val="363435"/>
          <w:spacing w:val="28"/>
          <w:szCs w:val="20"/>
        </w:rPr>
        <w:t xml:space="preserve"> </w:t>
      </w:r>
      <w:r w:rsidRPr="008D02D9">
        <w:rPr>
          <w:rFonts w:cs="Arial"/>
          <w:color w:val="363435"/>
          <w:spacing w:val="-5"/>
          <w:w w:val="123"/>
          <w:szCs w:val="20"/>
        </w:rPr>
        <w:t>optage</w:t>
      </w:r>
      <w:r w:rsidRPr="008D02D9">
        <w:rPr>
          <w:rFonts w:cs="Arial"/>
          <w:color w:val="363435"/>
          <w:w w:val="123"/>
          <w:szCs w:val="20"/>
        </w:rPr>
        <w:t>s</w:t>
      </w:r>
      <w:r w:rsidRPr="008D02D9">
        <w:rPr>
          <w:rFonts w:cs="Arial"/>
          <w:color w:val="363435"/>
          <w:spacing w:val="-12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a</w:t>
      </w:r>
      <w:r w:rsidRPr="008D02D9">
        <w:rPr>
          <w:rFonts w:cs="Arial"/>
          <w:color w:val="363435"/>
          <w:szCs w:val="20"/>
        </w:rPr>
        <w:t xml:space="preserve">f </w:t>
      </w:r>
      <w:r w:rsidRPr="008D02D9">
        <w:rPr>
          <w:rFonts w:cs="Arial"/>
          <w:color w:val="363435"/>
          <w:spacing w:val="-5"/>
          <w:szCs w:val="20"/>
        </w:rPr>
        <w:t>e</w:t>
      </w:r>
      <w:r w:rsidRPr="008D02D9">
        <w:rPr>
          <w:rFonts w:cs="Arial"/>
          <w:color w:val="363435"/>
          <w:szCs w:val="20"/>
        </w:rPr>
        <w:t>n</w:t>
      </w:r>
      <w:r w:rsidRPr="008D02D9">
        <w:rPr>
          <w:rFonts w:cs="Arial"/>
          <w:color w:val="363435"/>
          <w:spacing w:val="8"/>
          <w:szCs w:val="20"/>
        </w:rPr>
        <w:t xml:space="preserve"> </w:t>
      </w:r>
      <w:r w:rsidRPr="008D02D9">
        <w:rPr>
          <w:rFonts w:cs="Arial"/>
          <w:color w:val="363435"/>
          <w:spacing w:val="-6"/>
          <w:w w:val="119"/>
          <w:szCs w:val="20"/>
        </w:rPr>
        <w:t>bruge</w:t>
      </w:r>
      <w:r w:rsidRPr="008D02D9">
        <w:rPr>
          <w:rFonts w:cs="Arial"/>
          <w:color w:val="363435"/>
          <w:spacing w:val="-19"/>
          <w:w w:val="119"/>
          <w:szCs w:val="20"/>
        </w:rPr>
        <w:t>r</w:t>
      </w:r>
      <w:r w:rsidRPr="008D02D9">
        <w:rPr>
          <w:rFonts w:cs="Arial"/>
          <w:color w:val="363435"/>
          <w:w w:val="119"/>
          <w:szCs w:val="20"/>
        </w:rPr>
        <w:t>,</w:t>
      </w:r>
      <w:r w:rsidRPr="008D02D9">
        <w:rPr>
          <w:rFonts w:cs="Arial"/>
          <w:color w:val="363435"/>
          <w:spacing w:val="-21"/>
          <w:w w:val="119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so</w:t>
      </w:r>
      <w:r w:rsidRPr="008D02D9">
        <w:rPr>
          <w:rFonts w:cs="Arial"/>
          <w:color w:val="363435"/>
          <w:szCs w:val="20"/>
        </w:rPr>
        <w:t>m</w:t>
      </w:r>
      <w:r w:rsidRPr="008D02D9">
        <w:rPr>
          <w:rFonts w:cs="Arial"/>
          <w:color w:val="363435"/>
          <w:spacing w:val="29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e</w:t>
      </w:r>
      <w:r w:rsidRPr="008D02D9">
        <w:rPr>
          <w:rFonts w:cs="Arial"/>
          <w:color w:val="363435"/>
          <w:szCs w:val="20"/>
        </w:rPr>
        <w:t>r</w:t>
      </w:r>
      <w:r w:rsidRPr="008D02D9">
        <w:rPr>
          <w:rFonts w:cs="Arial"/>
          <w:color w:val="363435"/>
          <w:spacing w:val="7"/>
          <w:szCs w:val="20"/>
        </w:rPr>
        <w:t xml:space="preserve"> </w:t>
      </w:r>
      <w:r w:rsidRPr="008D02D9">
        <w:rPr>
          <w:rFonts w:cs="Arial"/>
          <w:color w:val="363435"/>
          <w:szCs w:val="20"/>
        </w:rPr>
        <w:t>i</w:t>
      </w:r>
      <w:r w:rsidRPr="008D02D9">
        <w:rPr>
          <w:rFonts w:cs="Arial"/>
          <w:color w:val="363435"/>
          <w:spacing w:val="-12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fær</w:t>
      </w:r>
      <w:r w:rsidRPr="008D02D9">
        <w:rPr>
          <w:rFonts w:cs="Arial"/>
          <w:color w:val="363435"/>
          <w:szCs w:val="20"/>
        </w:rPr>
        <w:t>d</w:t>
      </w:r>
      <w:r w:rsidRPr="008D02D9">
        <w:rPr>
          <w:rFonts w:cs="Arial"/>
          <w:color w:val="363435"/>
          <w:spacing w:val="44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me</w:t>
      </w:r>
      <w:r w:rsidRPr="008D02D9">
        <w:rPr>
          <w:rFonts w:cs="Arial"/>
          <w:color w:val="363435"/>
          <w:szCs w:val="20"/>
        </w:rPr>
        <w:t>d</w:t>
      </w:r>
      <w:r w:rsidRPr="008D02D9">
        <w:rPr>
          <w:rFonts w:cs="Arial"/>
          <w:color w:val="363435"/>
          <w:spacing w:val="42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a</w:t>
      </w:r>
      <w:r w:rsidRPr="008D02D9">
        <w:rPr>
          <w:rFonts w:cs="Arial"/>
          <w:color w:val="363435"/>
          <w:szCs w:val="20"/>
        </w:rPr>
        <w:t>t</w:t>
      </w:r>
      <w:r w:rsidRPr="008D02D9">
        <w:rPr>
          <w:rFonts w:cs="Arial"/>
          <w:color w:val="363435"/>
          <w:spacing w:val="8"/>
          <w:szCs w:val="20"/>
        </w:rPr>
        <w:t xml:space="preserve"> </w:t>
      </w:r>
      <w:r w:rsidRPr="008D02D9">
        <w:rPr>
          <w:rFonts w:cs="Arial"/>
          <w:color w:val="363435"/>
          <w:spacing w:val="-6"/>
          <w:w w:val="116"/>
          <w:szCs w:val="20"/>
        </w:rPr>
        <w:t>udfør</w:t>
      </w:r>
      <w:r w:rsidRPr="008D02D9">
        <w:rPr>
          <w:rFonts w:cs="Arial"/>
          <w:color w:val="363435"/>
          <w:w w:val="116"/>
          <w:szCs w:val="20"/>
        </w:rPr>
        <w:t>e</w:t>
      </w:r>
      <w:r w:rsidRPr="008D02D9">
        <w:rPr>
          <w:rFonts w:cs="Arial"/>
          <w:color w:val="363435"/>
          <w:spacing w:val="-17"/>
          <w:w w:val="116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e</w:t>
      </w:r>
      <w:r w:rsidRPr="008D02D9">
        <w:rPr>
          <w:rFonts w:cs="Arial"/>
          <w:color w:val="363435"/>
          <w:szCs w:val="20"/>
        </w:rPr>
        <w:t>n</w:t>
      </w:r>
      <w:r w:rsidRPr="008D02D9">
        <w:rPr>
          <w:rFonts w:cs="Arial"/>
          <w:color w:val="363435"/>
          <w:spacing w:val="8"/>
          <w:szCs w:val="20"/>
        </w:rPr>
        <w:t xml:space="preserve"> </w:t>
      </w:r>
      <w:r w:rsidRPr="008D02D9">
        <w:rPr>
          <w:rFonts w:cs="Arial"/>
          <w:color w:val="363435"/>
          <w:spacing w:val="-6"/>
          <w:w w:val="120"/>
          <w:szCs w:val="20"/>
        </w:rPr>
        <w:t>bevægels</w:t>
      </w:r>
      <w:r w:rsidRPr="008D02D9">
        <w:rPr>
          <w:rFonts w:cs="Arial"/>
          <w:color w:val="363435"/>
          <w:w w:val="120"/>
          <w:szCs w:val="20"/>
        </w:rPr>
        <w:t>e</w:t>
      </w:r>
      <w:r w:rsidRPr="008D02D9">
        <w:rPr>
          <w:rFonts w:cs="Arial"/>
          <w:color w:val="363435"/>
          <w:spacing w:val="-17"/>
          <w:w w:val="120"/>
          <w:szCs w:val="20"/>
        </w:rPr>
        <w:t xml:space="preserve"> </w:t>
      </w:r>
      <w:r w:rsidRPr="008D02D9">
        <w:rPr>
          <w:rFonts w:cs="Arial"/>
          <w:color w:val="363435"/>
          <w:spacing w:val="-5"/>
          <w:w w:val="117"/>
          <w:szCs w:val="20"/>
        </w:rPr>
        <w:t>forå</w:t>
      </w:r>
      <w:r w:rsidRPr="008D02D9">
        <w:rPr>
          <w:rFonts w:cs="Arial"/>
          <w:color w:val="363435"/>
          <w:spacing w:val="-25"/>
          <w:w w:val="116"/>
          <w:szCs w:val="20"/>
        </w:rPr>
        <w:t>r</w:t>
      </w:r>
      <w:r w:rsidRPr="008D02D9">
        <w:rPr>
          <w:rFonts w:cs="Arial"/>
          <w:color w:val="363435"/>
          <w:spacing w:val="-5"/>
          <w:w w:val="124"/>
          <w:szCs w:val="20"/>
        </w:rPr>
        <w:t>sage</w:t>
      </w:r>
      <w:r w:rsidRPr="008D02D9">
        <w:rPr>
          <w:rFonts w:cs="Arial"/>
          <w:color w:val="363435"/>
          <w:w w:val="124"/>
          <w:szCs w:val="20"/>
        </w:rPr>
        <w:t>t</w:t>
      </w:r>
      <w:r w:rsidRPr="008D02D9">
        <w:rPr>
          <w:rFonts w:cs="Arial"/>
          <w:color w:val="363435"/>
          <w:spacing w:val="-10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a</w:t>
      </w:r>
      <w:r w:rsidRPr="008D02D9">
        <w:rPr>
          <w:rFonts w:cs="Arial"/>
          <w:color w:val="363435"/>
          <w:szCs w:val="20"/>
        </w:rPr>
        <w:t>f</w:t>
      </w:r>
      <w:r w:rsidRPr="008D02D9">
        <w:rPr>
          <w:rFonts w:cs="Arial"/>
          <w:color w:val="363435"/>
          <w:spacing w:val="2"/>
          <w:szCs w:val="20"/>
        </w:rPr>
        <w:t xml:space="preserve"> </w:t>
      </w:r>
      <w:r w:rsidRPr="008D02D9">
        <w:rPr>
          <w:rFonts w:cs="Arial"/>
          <w:color w:val="363435"/>
          <w:spacing w:val="-6"/>
          <w:w w:val="116"/>
          <w:szCs w:val="20"/>
        </w:rPr>
        <w:t>reds</w:t>
      </w:r>
      <w:r w:rsidRPr="008D02D9">
        <w:rPr>
          <w:rFonts w:cs="Arial"/>
          <w:color w:val="363435"/>
          <w:spacing w:val="-1"/>
          <w:w w:val="116"/>
          <w:szCs w:val="20"/>
        </w:rPr>
        <w:t>k</w:t>
      </w:r>
      <w:r w:rsidRPr="008D02D9">
        <w:rPr>
          <w:rFonts w:cs="Arial"/>
          <w:color w:val="363435"/>
          <w:spacing w:val="-6"/>
          <w:w w:val="116"/>
          <w:szCs w:val="20"/>
        </w:rPr>
        <w:t>abe</w:t>
      </w:r>
      <w:r w:rsidRPr="008D02D9">
        <w:rPr>
          <w:rFonts w:cs="Arial"/>
          <w:color w:val="363435"/>
          <w:w w:val="116"/>
          <w:szCs w:val="20"/>
        </w:rPr>
        <w:t>t</w:t>
      </w:r>
      <w:r w:rsidRPr="008D02D9">
        <w:rPr>
          <w:rFonts w:cs="Arial"/>
          <w:color w:val="363435"/>
          <w:spacing w:val="-11"/>
          <w:w w:val="116"/>
          <w:szCs w:val="20"/>
        </w:rPr>
        <w:t xml:space="preserve"> </w:t>
      </w:r>
      <w:r w:rsidRPr="008D02D9">
        <w:rPr>
          <w:rFonts w:cs="Arial"/>
          <w:color w:val="363435"/>
          <w:spacing w:val="-5"/>
          <w:szCs w:val="20"/>
        </w:rPr>
        <w:t>(f</w:t>
      </w:r>
      <w:r w:rsidRPr="008D02D9">
        <w:rPr>
          <w:rFonts w:cs="Arial"/>
          <w:color w:val="363435"/>
          <w:szCs w:val="20"/>
        </w:rPr>
        <w:t>x</w:t>
      </w:r>
      <w:r w:rsidRPr="008D02D9">
        <w:rPr>
          <w:rFonts w:cs="Arial"/>
          <w:color w:val="363435"/>
          <w:spacing w:val="-5"/>
          <w:szCs w:val="20"/>
        </w:rPr>
        <w:t xml:space="preserve"> </w:t>
      </w:r>
      <w:r w:rsidRPr="008D02D9">
        <w:rPr>
          <w:rFonts w:cs="Arial"/>
          <w:color w:val="363435"/>
          <w:spacing w:val="-6"/>
          <w:w w:val="118"/>
          <w:szCs w:val="20"/>
        </w:rPr>
        <w:t>rutsje</w:t>
      </w:r>
      <w:r w:rsidRPr="008D02D9">
        <w:rPr>
          <w:rFonts w:cs="Arial"/>
          <w:color w:val="363435"/>
          <w:w w:val="118"/>
          <w:szCs w:val="20"/>
        </w:rPr>
        <w:t>,</w:t>
      </w:r>
      <w:r w:rsidRPr="008D02D9">
        <w:rPr>
          <w:rFonts w:cs="Arial"/>
          <w:color w:val="363435"/>
          <w:spacing w:val="-18"/>
          <w:w w:val="118"/>
          <w:szCs w:val="20"/>
        </w:rPr>
        <w:t xml:space="preserve"> </w:t>
      </w:r>
      <w:r w:rsidRPr="008D02D9">
        <w:rPr>
          <w:rFonts w:cs="Arial"/>
          <w:color w:val="363435"/>
          <w:spacing w:val="-6"/>
          <w:w w:val="118"/>
          <w:szCs w:val="20"/>
        </w:rPr>
        <w:t>gynge</w:t>
      </w:r>
      <w:r w:rsidRPr="008D02D9">
        <w:rPr>
          <w:rFonts w:cs="Arial"/>
          <w:color w:val="363435"/>
          <w:w w:val="118"/>
          <w:szCs w:val="20"/>
        </w:rPr>
        <w:t>,</w:t>
      </w:r>
      <w:r w:rsidRPr="008D02D9">
        <w:rPr>
          <w:rFonts w:cs="Arial"/>
          <w:color w:val="363435"/>
          <w:spacing w:val="-19"/>
          <w:w w:val="118"/>
          <w:szCs w:val="20"/>
        </w:rPr>
        <w:t xml:space="preserve"> </w:t>
      </w:r>
      <w:r w:rsidRPr="008D02D9">
        <w:rPr>
          <w:rFonts w:cs="Arial"/>
          <w:color w:val="363435"/>
          <w:spacing w:val="-5"/>
          <w:w w:val="114"/>
          <w:szCs w:val="20"/>
        </w:rPr>
        <w:t>vippe).</w:t>
      </w:r>
    </w:p>
    <w:p w14:paraId="7DF0CA62" w14:textId="77777777" w:rsidR="008D02D9" w:rsidRDefault="008D02D9" w:rsidP="00EB35A1">
      <w:pPr>
        <w:pStyle w:val="Overskrift4"/>
        <w:rPr>
          <w:rFonts w:eastAsiaTheme="minorHAnsi" w:cstheme="minorBidi"/>
          <w:b w:val="0"/>
          <w:szCs w:val="22"/>
        </w:rPr>
      </w:pPr>
    </w:p>
    <w:p w14:paraId="25FAA415" w14:textId="77777777" w:rsidR="00D97FFE" w:rsidRPr="00DD0583" w:rsidRDefault="00D97FFE" w:rsidP="00EB35A1">
      <w:pPr>
        <w:pStyle w:val="Overskrift4"/>
      </w:pPr>
      <w:r w:rsidRPr="00DD0583">
        <w:t>Hovedklemfælde:</w:t>
      </w:r>
    </w:p>
    <w:p w14:paraId="3A074417" w14:textId="77777777" w:rsidR="00D97FFE" w:rsidRPr="00DD0583" w:rsidRDefault="00D97FFE" w:rsidP="00D97FFE">
      <w:r w:rsidRPr="00DD0583">
        <w:t>Åbning imellem 8,9 cm og 23 cm, hvis underste kant er mere end 60 cm over terræn/ståflade.</w:t>
      </w:r>
    </w:p>
    <w:p w14:paraId="456F4F31" w14:textId="77777777" w:rsidR="00D97FFE" w:rsidRPr="00DD0583" w:rsidRDefault="00D97FFE" w:rsidP="00D97FFE">
      <w:r w:rsidRPr="00DD0583">
        <w:t xml:space="preserve">En sådan åbning kan udgøre en risiko, idet brugerens ben og krop kan passere, mens hovedet ikke kan. Åbningerne testes i.h.t. DS/EN 1176: 1 Annex D.2.1 med prøvedorn C svarende til barnets krop og prøvedorn D som svarer til barnets hoved. </w:t>
      </w:r>
    </w:p>
    <w:p w14:paraId="3D08E1A3" w14:textId="77777777" w:rsidR="00D97FFE" w:rsidRPr="00DD0583" w:rsidRDefault="00D97FFE" w:rsidP="00D97FFE">
      <w:r w:rsidRPr="00DD0583">
        <w:t>(se DS/EN 1176:1 pkt. 4.2.7.2 Fastklemning af hoved og hals)</w:t>
      </w:r>
    </w:p>
    <w:p w14:paraId="597DFBDE" w14:textId="77777777" w:rsidR="00D97FFE" w:rsidRPr="00DD0583" w:rsidRDefault="00D97FFE" w:rsidP="00EB35A1">
      <w:pPr>
        <w:pStyle w:val="Overskrift4"/>
      </w:pPr>
      <w:r w:rsidRPr="00DD0583">
        <w:t>Snorefang:</w:t>
      </w:r>
    </w:p>
    <w:p w14:paraId="03238284" w14:textId="77777777" w:rsidR="00D97FFE" w:rsidRPr="00DD0583" w:rsidRDefault="00D97FFE" w:rsidP="00D97FFE">
      <w:r w:rsidRPr="00DD0583">
        <w:t>Åbninger, vinkler som kan udgøre en risiko for at f.eks. hættesnore, kan hænge fast mens resten af kroppen er i bevægelse.</w:t>
      </w:r>
      <w:r w:rsidR="006864E6">
        <w:t xml:space="preserve"> I.h.t. Del 1_4.2.7.3 Note, er ”Snoretesten” er begrænset til frirummet.</w:t>
      </w:r>
      <w:r w:rsidRPr="00DD0583">
        <w:t xml:space="preserve"> </w:t>
      </w:r>
    </w:p>
    <w:p w14:paraId="582315E9" w14:textId="77777777" w:rsidR="00D97FFE" w:rsidRPr="00DD0583" w:rsidRDefault="00D97FFE" w:rsidP="00D97FFE">
      <w:r w:rsidRPr="00DD0583">
        <w:t xml:space="preserve">(se DS/EN 1176:1 pkt. 4.2.7.3 Fastklemning af tøj) </w:t>
      </w:r>
    </w:p>
    <w:p w14:paraId="73A32ACA" w14:textId="77777777" w:rsidR="00D97FFE" w:rsidRPr="00DD0583" w:rsidRDefault="00D97FFE" w:rsidP="00EB35A1">
      <w:pPr>
        <w:pStyle w:val="Overskrift4"/>
      </w:pPr>
      <w:r w:rsidRPr="00DD0583">
        <w:t>Fingerklemfælde:</w:t>
      </w:r>
    </w:p>
    <w:p w14:paraId="43E14040" w14:textId="77777777" w:rsidR="00D97FFE" w:rsidRPr="00DD0583" w:rsidRDefault="00D97FFE" w:rsidP="00D97FFE">
      <w:r w:rsidRPr="00DD0583">
        <w:t xml:space="preserve">Åbninger på mellem 8 og 25 mm, placeret i ”frirummet” (tvungne bevægelser) eller åbninger i ”faldrummet” og hvis nederste kant er mere end 100 cm over niveau / ståflade. </w:t>
      </w:r>
    </w:p>
    <w:p w14:paraId="5B58596F" w14:textId="77777777" w:rsidR="00D97FFE" w:rsidRPr="00DD0583" w:rsidRDefault="00D97FFE" w:rsidP="00D97FFE">
      <w:r w:rsidRPr="00DD0583">
        <w:t>Her er risiko for at brugeren kan få fingrene i klemme.</w:t>
      </w:r>
    </w:p>
    <w:p w14:paraId="3186049A" w14:textId="77777777" w:rsidR="00D97FFE" w:rsidRPr="00DD0583" w:rsidRDefault="00D97FFE" w:rsidP="00D97FFE">
      <w:r w:rsidRPr="00DD0583">
        <w:t>(se DS/EN 1176:1 pkt. 4.2.7.6 Fastklemning af fingre)</w:t>
      </w:r>
    </w:p>
    <w:p w14:paraId="59E2BC40" w14:textId="609DD8CF" w:rsidR="00D97FFE" w:rsidRDefault="00D97FFE" w:rsidP="00D97FFE">
      <w:pPr>
        <w:pStyle w:val="Overskrift1"/>
      </w:pPr>
      <w:r>
        <w:br w:type="page"/>
      </w:r>
      <w:bookmarkStart w:id="10" w:name="_Toc118463829"/>
      <w:bookmarkStart w:id="11" w:name="_Toc118464139"/>
      <w:bookmarkStart w:id="12" w:name="_Toc119412342"/>
      <w:r w:rsidR="00697CD8">
        <w:lastRenderedPageBreak/>
        <w:t>Inspektørens certifikat</w:t>
      </w:r>
      <w:bookmarkEnd w:id="10"/>
      <w:bookmarkEnd w:id="11"/>
      <w:r w:rsidR="00DE41C2">
        <w:t>:</w:t>
      </w:r>
      <w:bookmarkEnd w:id="12"/>
    </w:p>
    <w:p w14:paraId="44BA3426" w14:textId="12D330E3" w:rsidR="00AB2E95" w:rsidRPr="0066288C" w:rsidRDefault="007F456D" w:rsidP="007F456D">
      <w:pPr>
        <w:jc w:val="center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4D56089A" wp14:editId="51810750">
            <wp:extent cx="5734050" cy="8181293"/>
            <wp:effectExtent l="0" t="0" r="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448" cy="819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2E95" w:rsidRPr="0066288C" w:rsidSect="009F6219">
      <w:headerReference w:type="even" r:id="rId73"/>
      <w:headerReference w:type="default" r:id="rId74"/>
      <w:footerReference w:type="even" r:id="rId75"/>
      <w:footerReference w:type="default" r:id="rId76"/>
      <w:headerReference w:type="first" r:id="rId77"/>
      <w:footerReference w:type="first" r:id="rId78"/>
      <w:pgSz w:w="11906" w:h="16838"/>
      <w:pgMar w:top="709" w:right="1133" w:bottom="1135" w:left="1134" w:header="709" w:footer="16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D22215" w14:textId="77777777" w:rsidR="00090F8E" w:rsidRDefault="00090F8E" w:rsidP="00D97FFE">
      <w:pPr>
        <w:spacing w:after="0" w:line="240" w:lineRule="auto"/>
      </w:pPr>
      <w:r>
        <w:separator/>
      </w:r>
    </w:p>
  </w:endnote>
  <w:endnote w:type="continuationSeparator" w:id="0">
    <w:p w14:paraId="21C7F7CB" w14:textId="77777777" w:rsidR="00090F8E" w:rsidRDefault="00090F8E" w:rsidP="00D97F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928121" w14:textId="77777777" w:rsidR="004E4D31" w:rsidRDefault="004E4D31">
    <w:pPr>
      <w:pStyle w:val="Sidefod"/>
      <w:framePr w:wrap="around" w:vAnchor="text" w:hAnchor="margin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end"/>
    </w:r>
  </w:p>
  <w:p w14:paraId="34A104AC" w14:textId="77777777" w:rsidR="004E4D31" w:rsidRDefault="004E4D31">
    <w:pPr>
      <w:pStyle w:val="Sidefod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743" w:type="dxa"/>
      <w:tblInd w:w="108" w:type="dxa"/>
      <w:tblBorders>
        <w:top w:val="single" w:sz="12" w:space="0" w:color="006600"/>
      </w:tblBorders>
      <w:tblLook w:val="04A0" w:firstRow="1" w:lastRow="0" w:firstColumn="1" w:lastColumn="0" w:noHBand="0" w:noVBand="1"/>
    </w:tblPr>
    <w:tblGrid>
      <w:gridCol w:w="4871"/>
      <w:gridCol w:w="4872"/>
    </w:tblGrid>
    <w:tr w:rsidR="004E4D31" w14:paraId="55CD81A6" w14:textId="77777777" w:rsidTr="00AB2E95">
      <w:tc>
        <w:tcPr>
          <w:tcW w:w="4871" w:type="dxa"/>
          <w:shd w:val="clear" w:color="auto" w:fill="auto"/>
        </w:tcPr>
        <w:p w14:paraId="175D53C2" w14:textId="77777777" w:rsidR="004E4D31" w:rsidRDefault="004E4D31" w:rsidP="00EB35A1">
          <w:pPr>
            <w:pStyle w:val="Sidefod"/>
            <w:tabs>
              <w:tab w:val="clear" w:pos="4819"/>
              <w:tab w:val="clear" w:pos="9638"/>
              <w:tab w:val="left" w:pos="927"/>
            </w:tabs>
          </w:pPr>
          <w:r>
            <w:tab/>
          </w:r>
        </w:p>
      </w:tc>
      <w:tc>
        <w:tcPr>
          <w:tcW w:w="4872" w:type="dxa"/>
          <w:shd w:val="clear" w:color="auto" w:fill="auto"/>
        </w:tcPr>
        <w:p w14:paraId="45572ADD" w14:textId="0CA1C8D1" w:rsidR="004E4D31" w:rsidRDefault="004E4D31" w:rsidP="00AB2E95">
          <w:pPr>
            <w:pStyle w:val="Sidehoved"/>
            <w:jc w:val="right"/>
            <w:rPr>
              <w:noProof/>
            </w:rPr>
          </w:pPr>
          <w:r>
            <w:t xml:space="preserve">Side </w:t>
          </w:r>
          <w:r>
            <w:fldChar w:fldCharType="begin"/>
          </w:r>
          <w:r>
            <w:instrText xml:space="preserve"> PAGE </w:instrText>
          </w:r>
          <w:r>
            <w:fldChar w:fldCharType="separate"/>
          </w:r>
          <w:r w:rsidR="00343285">
            <w:rPr>
              <w:noProof/>
            </w:rPr>
            <w:t>19</w:t>
          </w:r>
          <w:r>
            <w:fldChar w:fldCharType="end"/>
          </w:r>
          <w:r>
            <w:t xml:space="preserve"> af </w:t>
          </w:r>
          <w:r w:rsidR="00215F5A">
            <w:fldChar w:fldCharType="begin"/>
          </w:r>
          <w:r w:rsidR="00215F5A">
            <w:instrText>SECTIONPAGES  \* Arabic  \* MERGEFORMAT</w:instrText>
          </w:r>
          <w:r w:rsidR="00215F5A">
            <w:fldChar w:fldCharType="separate"/>
          </w:r>
          <w:r w:rsidR="00215F5A">
            <w:rPr>
              <w:noProof/>
            </w:rPr>
            <w:t>20</w:t>
          </w:r>
          <w:r w:rsidR="00215F5A">
            <w:rPr>
              <w:noProof/>
            </w:rPr>
            <w:fldChar w:fldCharType="end"/>
          </w:r>
        </w:p>
        <w:p w14:paraId="42CAD0CA" w14:textId="77777777" w:rsidR="005F1D2C" w:rsidRDefault="004E4D31" w:rsidP="00AB2E95">
          <w:pPr>
            <w:pStyle w:val="Sidefod"/>
            <w:jc w:val="right"/>
          </w:pPr>
          <w:r>
            <w:rPr>
              <w:noProof/>
            </w:rPr>
            <w:fldChar w:fldCharType="begin"/>
          </w:r>
          <w:r>
            <w:rPr>
              <w:rStyle w:val="Sidetal"/>
            </w:rPr>
            <w:instrText xml:space="preserve"> REF Version \h </w:instrText>
          </w:r>
          <w:r>
            <w:rPr>
              <w:noProof/>
            </w:rPr>
          </w:r>
          <w:r>
            <w:rPr>
              <w:noProof/>
            </w:rPr>
            <w:fldChar w:fldCharType="separate"/>
          </w:r>
        </w:p>
        <w:p w14:paraId="7DB1D1D4" w14:textId="77777777" w:rsidR="004E4D31" w:rsidRDefault="004E4D31" w:rsidP="00AB2E95">
          <w:pPr>
            <w:pStyle w:val="Sidehoved"/>
            <w:jc w:val="right"/>
            <w:rPr>
              <w:rStyle w:val="Sidetal"/>
            </w:rPr>
          </w:pPr>
          <w:r>
            <w:rPr>
              <w:noProof/>
            </w:rPr>
            <w:fldChar w:fldCharType="end"/>
          </w:r>
        </w:p>
        <w:p w14:paraId="0841E4F5" w14:textId="77777777" w:rsidR="004E4D31" w:rsidRDefault="004E4D31" w:rsidP="00AB2E95">
          <w:pPr>
            <w:pStyle w:val="Sidefod"/>
          </w:pPr>
        </w:p>
      </w:tc>
    </w:tr>
  </w:tbl>
  <w:p w14:paraId="711A9A35" w14:textId="77777777" w:rsidR="004E4D31" w:rsidRPr="00474C1B" w:rsidRDefault="004E4D31" w:rsidP="00AB2E95">
    <w:pPr>
      <w:pStyle w:val="Sidefod"/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6959E7" w14:textId="77777777" w:rsidR="004E4D31" w:rsidRPr="002076FC" w:rsidRDefault="004E4D31" w:rsidP="002076FC">
    <w:pPr>
      <w:pStyle w:val="Sidefod"/>
    </w:pPr>
    <w:r>
      <w:t xml:space="preserve"> </w:t>
    </w:r>
  </w:p>
  <w:tbl>
    <w:tblPr>
      <w:tblW w:w="9743" w:type="dxa"/>
      <w:tblInd w:w="108" w:type="dxa"/>
      <w:tblBorders>
        <w:top w:val="single" w:sz="12" w:space="0" w:color="006600"/>
      </w:tblBorders>
      <w:tblLook w:val="04A0" w:firstRow="1" w:lastRow="0" w:firstColumn="1" w:lastColumn="0" w:noHBand="0" w:noVBand="1"/>
    </w:tblPr>
    <w:tblGrid>
      <w:gridCol w:w="4871"/>
      <w:gridCol w:w="4872"/>
    </w:tblGrid>
    <w:tr w:rsidR="004E4D31" w14:paraId="56A0B8E7" w14:textId="77777777" w:rsidTr="00AB2E95">
      <w:tc>
        <w:tcPr>
          <w:tcW w:w="4871" w:type="dxa"/>
          <w:shd w:val="clear" w:color="auto" w:fill="auto"/>
        </w:tcPr>
        <w:p w14:paraId="6EC0A7DC" w14:textId="7185D57F" w:rsidR="004E4D31" w:rsidRDefault="004E4D31" w:rsidP="0078458B">
          <w:pPr>
            <w:pStyle w:val="Sidefod"/>
            <w:tabs>
              <w:tab w:val="clear" w:pos="4819"/>
              <w:tab w:val="clear" w:pos="9638"/>
              <w:tab w:val="left" w:pos="927"/>
              <w:tab w:val="left" w:pos="3690"/>
            </w:tabs>
          </w:pPr>
          <w:r>
            <w:fldChar w:fldCharType="begin"/>
          </w:r>
          <w:r>
            <w:instrText xml:space="preserve"> REF InspDato \h </w:instrText>
          </w:r>
          <w:r>
            <w:fldChar w:fldCharType="separate"/>
          </w:r>
          <w:r w:rsidR="005F1D2C">
            <w:t xml:space="preserve">Inspektions dato: </w:t>
          </w:r>
          <w:r>
            <w:fldChar w:fldCharType="end"/>
          </w:r>
          <w:r>
            <w:tab/>
          </w:r>
        </w:p>
        <w:p w14:paraId="66D0D0B2" w14:textId="7148C36E" w:rsidR="004E4D31" w:rsidRDefault="004E4D31" w:rsidP="00DA63BC">
          <w:pPr>
            <w:pStyle w:val="Sidefod"/>
            <w:tabs>
              <w:tab w:val="clear" w:pos="4819"/>
              <w:tab w:val="clear" w:pos="9638"/>
              <w:tab w:val="left" w:pos="927"/>
            </w:tabs>
          </w:pPr>
          <w:r>
            <w:fldChar w:fldCharType="begin"/>
          </w:r>
          <w:r>
            <w:instrText xml:space="preserve"> REF InspNr \h </w:instrText>
          </w:r>
          <w:r>
            <w:fldChar w:fldCharType="separate"/>
          </w:r>
          <w:r w:rsidR="005F1D2C">
            <w:rPr>
              <w:b/>
              <w:bCs/>
            </w:rPr>
            <w:t>Fejl! Henvisningskilde ikke fundet.</w:t>
          </w:r>
          <w:r>
            <w:fldChar w:fldCharType="end"/>
          </w:r>
          <w:r>
            <w:tab/>
          </w:r>
        </w:p>
      </w:tc>
      <w:tc>
        <w:tcPr>
          <w:tcW w:w="4872" w:type="dxa"/>
          <w:shd w:val="clear" w:color="auto" w:fill="auto"/>
        </w:tcPr>
        <w:p w14:paraId="50F73C36" w14:textId="79A4FE59" w:rsidR="004E4D31" w:rsidRDefault="004E4D31" w:rsidP="00AB2E95">
          <w:pPr>
            <w:pStyle w:val="Sidehoved"/>
            <w:jc w:val="right"/>
            <w:rPr>
              <w:noProof/>
            </w:rPr>
          </w:pPr>
          <w:r>
            <w:t xml:space="preserve">Side </w:t>
          </w:r>
          <w:r>
            <w:fldChar w:fldCharType="begin"/>
          </w:r>
          <w:r>
            <w:instrText xml:space="preserve"> PAGE   \* MERGEFORMAT </w:instrText>
          </w:r>
          <w:r>
            <w:fldChar w:fldCharType="separate"/>
          </w:r>
          <w:r w:rsidR="00343285">
            <w:rPr>
              <w:noProof/>
            </w:rPr>
            <w:t>1</w:t>
          </w:r>
          <w:r>
            <w:fldChar w:fldCharType="end"/>
          </w:r>
          <w:r>
            <w:t xml:space="preserve"> af </w:t>
          </w:r>
          <w:r w:rsidR="00215F5A">
            <w:fldChar w:fldCharType="begin"/>
          </w:r>
          <w:r w:rsidR="00215F5A">
            <w:instrText>SECTIONPAGES  \* Arabic  \* MERGEFORMAT</w:instrText>
          </w:r>
          <w:r w:rsidR="00215F5A">
            <w:fldChar w:fldCharType="separate"/>
          </w:r>
          <w:r w:rsidR="00215F5A">
            <w:rPr>
              <w:noProof/>
            </w:rPr>
            <w:t>20</w:t>
          </w:r>
          <w:r w:rsidR="00215F5A">
            <w:rPr>
              <w:noProof/>
            </w:rPr>
            <w:fldChar w:fldCharType="end"/>
          </w:r>
        </w:p>
        <w:p w14:paraId="2832158E" w14:textId="77777777" w:rsidR="005F1D2C" w:rsidRDefault="004E4D31" w:rsidP="00AB2E95">
          <w:pPr>
            <w:pStyle w:val="Sidefod"/>
            <w:jc w:val="right"/>
          </w:pPr>
          <w:r>
            <w:rPr>
              <w:rStyle w:val="Sidetal"/>
            </w:rPr>
            <w:fldChar w:fldCharType="begin"/>
          </w:r>
          <w:r>
            <w:rPr>
              <w:rStyle w:val="Sidetal"/>
            </w:rPr>
            <w:instrText xml:space="preserve"> REF Version \h </w:instrText>
          </w:r>
          <w:r>
            <w:rPr>
              <w:rStyle w:val="Sidetal"/>
            </w:rPr>
          </w:r>
          <w:r>
            <w:rPr>
              <w:rStyle w:val="Sidetal"/>
            </w:rPr>
            <w:fldChar w:fldCharType="separate"/>
          </w:r>
        </w:p>
        <w:p w14:paraId="6CA203BD" w14:textId="77777777" w:rsidR="004E4D31" w:rsidRDefault="004E4D31" w:rsidP="009F6219">
          <w:pPr>
            <w:pStyle w:val="Sidehoved"/>
            <w:jc w:val="center"/>
            <w:rPr>
              <w:rStyle w:val="Sidetal"/>
            </w:rPr>
          </w:pPr>
          <w:r>
            <w:rPr>
              <w:rStyle w:val="Sidetal"/>
            </w:rPr>
            <w:fldChar w:fldCharType="end"/>
          </w:r>
        </w:p>
        <w:p w14:paraId="1EEB5C65" w14:textId="77777777" w:rsidR="004E4D31" w:rsidRDefault="004E4D31" w:rsidP="00AB2E95">
          <w:pPr>
            <w:pStyle w:val="Sidefod"/>
          </w:pPr>
        </w:p>
      </w:tc>
    </w:tr>
  </w:tbl>
  <w:p w14:paraId="27EFE50A" w14:textId="77777777" w:rsidR="004E4D31" w:rsidRPr="002076FC" w:rsidRDefault="004E4D31" w:rsidP="002076FC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504F11" w14:textId="77777777" w:rsidR="00090F8E" w:rsidRDefault="00090F8E" w:rsidP="00D97FFE">
      <w:pPr>
        <w:spacing w:after="0" w:line="240" w:lineRule="auto"/>
      </w:pPr>
      <w:r>
        <w:separator/>
      </w:r>
    </w:p>
  </w:footnote>
  <w:footnote w:type="continuationSeparator" w:id="0">
    <w:p w14:paraId="2890CB0D" w14:textId="77777777" w:rsidR="00090F8E" w:rsidRDefault="00090F8E" w:rsidP="00D97F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17F98F" w14:textId="77777777" w:rsidR="004E4D31" w:rsidRDefault="004E4D31">
    <w:pPr>
      <w:pStyle w:val="Sidehoved"/>
    </w:pPr>
  </w:p>
  <w:p w14:paraId="34223B45" w14:textId="77777777" w:rsidR="004E4D31" w:rsidRDefault="004E4D31">
    <w:pPr>
      <w:pStyle w:val="Sidehoved"/>
    </w:pPr>
  </w:p>
  <w:p w14:paraId="539CD7A1" w14:textId="77777777" w:rsidR="004E4D31" w:rsidRDefault="004E4D31">
    <w:pPr>
      <w:pStyle w:val="Sidehoved"/>
    </w:pPr>
  </w:p>
  <w:p w14:paraId="6A9A2604" w14:textId="77777777" w:rsidR="004E4D31" w:rsidRDefault="004E4D31">
    <w:pPr>
      <w:pStyle w:val="Sidehoved"/>
    </w:pPr>
  </w:p>
  <w:p w14:paraId="3DD220FA" w14:textId="77777777" w:rsidR="004E4D31" w:rsidRDefault="004E4D31">
    <w:pPr>
      <w:pStyle w:val="Sidehoved"/>
    </w:pPr>
  </w:p>
  <w:p w14:paraId="7B186A81" w14:textId="77777777" w:rsidR="004E4D31" w:rsidRDefault="004E4D31">
    <w:pPr>
      <w:pStyle w:val="Sidehoved"/>
    </w:pPr>
  </w:p>
  <w:p w14:paraId="4F24943C" w14:textId="77777777" w:rsidR="004E4D31" w:rsidRDefault="004E4D31">
    <w:pPr>
      <w:pStyle w:val="Sidehoved"/>
    </w:pPr>
  </w:p>
  <w:p w14:paraId="6AD9664E" w14:textId="77777777" w:rsidR="004E4D31" w:rsidRDefault="004E4D31">
    <w:pPr>
      <w:pStyle w:val="Sidehoved"/>
    </w:pPr>
  </w:p>
  <w:tbl>
    <w:tblPr>
      <w:tblStyle w:val="Tabel-Gitter"/>
      <w:tblW w:w="0" w:type="auto"/>
      <w:tblLook w:val="04A0" w:firstRow="1" w:lastRow="0" w:firstColumn="1" w:lastColumn="0" w:noHBand="0" w:noVBand="1"/>
    </w:tblPr>
    <w:tblGrid>
      <w:gridCol w:w="3191"/>
      <w:gridCol w:w="3254"/>
      <w:gridCol w:w="3183"/>
    </w:tblGrid>
    <w:tr w:rsidR="004E4D31" w14:paraId="78B7657B" w14:textId="77777777" w:rsidTr="002B4387">
      <w:trPr>
        <w:trHeight w:val="1978"/>
      </w:trPr>
      <w:tc>
        <w:tcPr>
          <w:tcW w:w="3259" w:type="dxa"/>
        </w:tcPr>
        <w:p w14:paraId="6FE6CD6D" w14:textId="77777777" w:rsidR="00EB5FA2" w:rsidRDefault="00EB5FA2" w:rsidP="00EB5FA2">
          <w:pPr>
            <w:autoSpaceDE w:val="0"/>
            <w:autoSpaceDN w:val="0"/>
            <w:adjustRightInd w:val="0"/>
            <w:spacing w:after="0"/>
            <w:rPr>
              <w:rFonts w:ascii="Times New Roman" w:hAnsi="Times New Roman"/>
              <w:b/>
              <w:bCs/>
              <w:color w:val="000000"/>
            </w:rPr>
          </w:pPr>
        </w:p>
        <w:p w14:paraId="0463B4CE" w14:textId="77777777" w:rsidR="00EB5FA2" w:rsidRDefault="00EB5FA2" w:rsidP="00EB5FA2">
          <w:pPr>
            <w:autoSpaceDE w:val="0"/>
            <w:autoSpaceDN w:val="0"/>
            <w:adjustRightInd w:val="0"/>
            <w:spacing w:after="0"/>
            <w:rPr>
              <w:rFonts w:ascii="Times New Roman" w:hAnsi="Times New Roman"/>
              <w:b/>
              <w:bCs/>
              <w:color w:val="000000"/>
            </w:rPr>
          </w:pPr>
          <w:r>
            <w:rPr>
              <w:rFonts w:ascii="Times New Roman" w:hAnsi="Times New Roman"/>
              <w:b/>
              <w:bCs/>
              <w:color w:val="000000"/>
            </w:rPr>
            <w:t xml:space="preserve">Udført af Legepladsinspektør: </w:t>
          </w:r>
        </w:p>
        <w:p w14:paraId="001BED06" w14:textId="77777777" w:rsidR="00EB5FA2" w:rsidRDefault="00EB5FA2" w:rsidP="00EB5FA2">
          <w:pPr>
            <w:autoSpaceDE w:val="0"/>
            <w:autoSpaceDN w:val="0"/>
            <w:adjustRightInd w:val="0"/>
            <w:spacing w:after="0"/>
            <w:rPr>
              <w:rFonts w:ascii="Times New Roman" w:hAnsi="Times New Roman"/>
              <w:b/>
              <w:bCs/>
              <w:color w:val="000000"/>
            </w:rPr>
          </w:pPr>
        </w:p>
        <w:p w14:paraId="4A60BCC5" w14:textId="77777777" w:rsidR="00EB5FA2" w:rsidRDefault="00EB5FA2" w:rsidP="00EB5FA2">
          <w:pPr>
            <w:autoSpaceDE w:val="0"/>
            <w:autoSpaceDN w:val="0"/>
            <w:adjustRightInd w:val="0"/>
            <w:spacing w:after="0"/>
            <w:rPr>
              <w:rFonts w:ascii="Times New Roman" w:hAnsi="Times New Roman"/>
              <w:sz w:val="24"/>
              <w:szCs w:val="24"/>
            </w:rPr>
          </w:pPr>
          <w:r>
            <w:rPr>
              <w:rFonts w:ascii="Times New Roman" w:hAnsi="Times New Roman"/>
              <w:b/>
              <w:bCs/>
              <w:color w:val="000000"/>
            </w:rPr>
            <w:t>Fr./Hr. Preben Hansen</w:t>
          </w:r>
        </w:p>
        <w:p w14:paraId="7C36B73E" w14:textId="77777777" w:rsidR="00EB5FA2" w:rsidRDefault="00EB5FA2" w:rsidP="00EB5FA2">
          <w:pPr>
            <w:autoSpaceDE w:val="0"/>
            <w:autoSpaceDN w:val="0"/>
            <w:adjustRightInd w:val="0"/>
            <w:spacing w:after="0"/>
            <w:rPr>
              <w:rFonts w:ascii="Times New Roman" w:hAnsi="Times New Roman"/>
              <w:b/>
              <w:bCs/>
              <w:color w:val="000000"/>
            </w:rPr>
          </w:pPr>
          <w:r>
            <w:rPr>
              <w:rFonts w:ascii="Times New Roman" w:hAnsi="Times New Roman"/>
              <w:b/>
              <w:bCs/>
              <w:color w:val="000000"/>
            </w:rPr>
            <w:t>Certifikat fra:</w:t>
          </w:r>
          <w:r>
            <w:rPr>
              <w:rFonts w:ascii="Times New Roman" w:hAnsi="Times New Roman"/>
              <w:b/>
              <w:bCs/>
              <w:color w:val="000000"/>
              <w:sz w:val="24"/>
              <w:szCs w:val="24"/>
            </w:rPr>
            <w:t xml:space="preserve"> </w:t>
          </w:r>
          <w:r>
            <w:rPr>
              <w:rFonts w:ascii="Times New Roman" w:hAnsi="Times New Roman"/>
              <w:b/>
              <w:bCs/>
              <w:color w:val="000000"/>
            </w:rPr>
            <w:t xml:space="preserve">TÜV SÜD </w:t>
          </w:r>
        </w:p>
        <w:p w14:paraId="5A20C068" w14:textId="77777777" w:rsidR="00EB5FA2" w:rsidRDefault="00EB5FA2" w:rsidP="00EB5FA2">
          <w:pPr>
            <w:autoSpaceDE w:val="0"/>
            <w:autoSpaceDN w:val="0"/>
            <w:adjustRightInd w:val="0"/>
            <w:spacing w:after="0"/>
            <w:rPr>
              <w:rFonts w:ascii="Times New Roman" w:hAnsi="Times New Roman"/>
              <w:sz w:val="24"/>
              <w:szCs w:val="24"/>
            </w:rPr>
          </w:pPr>
          <w:r>
            <w:rPr>
              <w:rFonts w:ascii="Times New Roman" w:hAnsi="Times New Roman"/>
              <w:b/>
              <w:bCs/>
              <w:color w:val="000000"/>
            </w:rPr>
            <w:t>Certifikat nr.: 713254132</w:t>
          </w:r>
        </w:p>
        <w:p w14:paraId="61194A4A" w14:textId="35822B6D" w:rsidR="004E4D31" w:rsidRDefault="00EB5FA2" w:rsidP="00EB5FA2">
          <w:pPr>
            <w:pStyle w:val="Sidehoved"/>
          </w:pPr>
          <w:r>
            <w:rPr>
              <w:rFonts w:ascii="Times New Roman" w:hAnsi="Times New Roman"/>
              <w:b/>
              <w:bCs/>
              <w:color w:val="000000"/>
              <w:szCs w:val="20"/>
            </w:rPr>
            <w:t>Gyldig til: 23.03.2024</w:t>
          </w:r>
        </w:p>
      </w:tc>
      <w:tc>
        <w:tcPr>
          <w:tcW w:w="3259" w:type="dxa"/>
        </w:tcPr>
        <w:p w14:paraId="71E9947C" w14:textId="77777777" w:rsidR="004E4D31" w:rsidRDefault="004E4D31">
          <w:pPr>
            <w:pStyle w:val="Sidehoved"/>
          </w:pPr>
        </w:p>
        <w:p w14:paraId="071D8DA8" w14:textId="4A79F839" w:rsidR="004E4D31" w:rsidRDefault="004E4D31">
          <w:pPr>
            <w:pStyle w:val="Sidehoved"/>
          </w:pPr>
          <w:r>
            <w:t xml:space="preserve">               </w:t>
          </w:r>
          <w:r w:rsidR="00356FAA">
            <w:rPr>
              <w:noProof/>
            </w:rPr>
            <w:drawing>
              <wp:inline distT="0" distB="0" distL="0" distR="0" wp14:anchorId="44347979" wp14:editId="2C24FDD6">
                <wp:extent cx="1866900" cy="685800"/>
                <wp:effectExtent l="0" t="0" r="0" b="0"/>
                <wp:docPr id="3" name="Billed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Firma logo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66900" cy="685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260" w:type="dxa"/>
        </w:tcPr>
        <w:p w14:paraId="2C7DA92C" w14:textId="77777777" w:rsidR="004E4D31" w:rsidRDefault="004E4D31" w:rsidP="008800A5">
          <w:pPr>
            <w:pStyle w:val="Sidehoved"/>
            <w:jc w:val="center"/>
          </w:pPr>
        </w:p>
        <w:p w14:paraId="6D419AA1" w14:textId="50127574" w:rsidR="008800A5" w:rsidRDefault="008800A5" w:rsidP="008800A5">
          <w:pPr>
            <w:spacing w:after="0"/>
            <w:jc w:val="center"/>
            <w:rPr>
              <w:rFonts w:ascii="Times New Roman" w:hAnsi="Times New Roman"/>
              <w:b/>
            </w:rPr>
          </w:pPr>
          <w:r>
            <w:rPr>
              <w:b/>
            </w:rPr>
            <w:t>Entreprenøren</w:t>
          </w:r>
        </w:p>
        <w:p w14:paraId="08D5F28D" w14:textId="77777777" w:rsidR="008800A5" w:rsidRDefault="008800A5" w:rsidP="008800A5">
          <w:pPr>
            <w:spacing w:after="0"/>
            <w:jc w:val="center"/>
            <w:rPr>
              <w:b/>
            </w:rPr>
          </w:pPr>
          <w:r>
            <w:rPr>
              <w:b/>
            </w:rPr>
            <w:t>Vibevej 8</w:t>
          </w:r>
        </w:p>
        <w:p w14:paraId="12C6B99B" w14:textId="77777777" w:rsidR="008800A5" w:rsidRDefault="008800A5" w:rsidP="008800A5">
          <w:pPr>
            <w:spacing w:after="0"/>
            <w:jc w:val="center"/>
            <w:rPr>
              <w:b/>
            </w:rPr>
          </w:pPr>
          <w:r>
            <w:rPr>
              <w:b/>
            </w:rPr>
            <w:t>6705 Esbjerg Ø</w:t>
          </w:r>
        </w:p>
        <w:p w14:paraId="6CCB337E" w14:textId="77777777" w:rsidR="008800A5" w:rsidRDefault="008800A5" w:rsidP="008800A5">
          <w:pPr>
            <w:spacing w:after="0"/>
            <w:jc w:val="center"/>
            <w:rPr>
              <w:b/>
            </w:rPr>
          </w:pPr>
          <w:r>
            <w:rPr>
              <w:b/>
            </w:rPr>
            <w:t>Mob. 27241357</w:t>
          </w:r>
        </w:p>
        <w:p w14:paraId="4A834DDA" w14:textId="77777777" w:rsidR="008800A5" w:rsidRPr="005A7E38" w:rsidRDefault="008800A5" w:rsidP="008800A5">
          <w:pPr>
            <w:spacing w:after="0"/>
            <w:jc w:val="center"/>
            <w:rPr>
              <w:b/>
            </w:rPr>
          </w:pPr>
          <w:r>
            <w:rPr>
              <w:b/>
            </w:rPr>
            <w:t>e-mail:</w:t>
          </w:r>
        </w:p>
        <w:p w14:paraId="6ED5B51A" w14:textId="1829EC21" w:rsidR="004E4D31" w:rsidRPr="008800A5" w:rsidRDefault="008800A5" w:rsidP="008800A5">
          <w:pPr>
            <w:spacing w:after="0"/>
            <w:jc w:val="center"/>
            <w:rPr>
              <w:b/>
            </w:rPr>
          </w:pPr>
          <w:r w:rsidRPr="005A7E38">
            <w:rPr>
              <w:b/>
            </w:rPr>
            <w:t>pnh@esbjerg.dk</w:t>
          </w:r>
        </w:p>
      </w:tc>
    </w:tr>
  </w:tbl>
  <w:p w14:paraId="3F904CCB" w14:textId="77777777" w:rsidR="004E4D31" w:rsidRDefault="004E4D31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813A5F" w14:textId="77777777" w:rsidR="004E4D31" w:rsidRDefault="004E4D31">
    <w:pPr>
      <w:pStyle w:val="Sidehoved"/>
      <w:framePr w:wrap="around" w:vAnchor="text" w:hAnchor="margin" w:xAlign="right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end"/>
    </w:r>
  </w:p>
  <w:p w14:paraId="44D1216F" w14:textId="77777777" w:rsidR="004E4D31" w:rsidRDefault="004E4D31">
    <w:pPr>
      <w:pStyle w:val="Sidehoved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855" w:type="dxa"/>
      <w:tblBorders>
        <w:bottom w:val="single" w:sz="18" w:space="0" w:color="008000"/>
      </w:tblBorders>
      <w:tblLayout w:type="fixed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2623"/>
      <w:gridCol w:w="4964"/>
      <w:gridCol w:w="2268"/>
    </w:tblGrid>
    <w:tr w:rsidR="004E4D31" w14:paraId="533493D0" w14:textId="77777777" w:rsidTr="001F0505">
      <w:trPr>
        <w:cantSplit/>
        <w:trHeight w:val="898"/>
      </w:trPr>
      <w:tc>
        <w:tcPr>
          <w:tcW w:w="2623" w:type="dxa"/>
          <w:tcBorders>
            <w:top w:val="nil"/>
            <w:left w:val="nil"/>
            <w:bottom w:val="single" w:sz="18" w:space="0" w:color="008000"/>
            <w:right w:val="nil"/>
          </w:tcBorders>
          <w:vAlign w:val="bottom"/>
          <w:hideMark/>
        </w:tcPr>
        <w:p w14:paraId="39B6B1D1" w14:textId="77777777" w:rsidR="004E4D31" w:rsidRDefault="004E4D31">
          <w:pPr>
            <w:rPr>
              <w:rFonts w:eastAsia="Times New Roman"/>
              <w:sz w:val="18"/>
              <w:szCs w:val="18"/>
            </w:rPr>
          </w:pPr>
          <w:r>
            <w:rPr>
              <w:color w:val="000000"/>
              <w:sz w:val="14"/>
              <w:szCs w:val="14"/>
              <w:lang w:val="de-DE"/>
            </w:rPr>
            <w:t xml:space="preserve">    </w:t>
          </w:r>
        </w:p>
      </w:tc>
      <w:tc>
        <w:tcPr>
          <w:tcW w:w="4964" w:type="dxa"/>
          <w:tcBorders>
            <w:top w:val="nil"/>
            <w:left w:val="nil"/>
            <w:bottom w:val="single" w:sz="18" w:space="0" w:color="008000"/>
            <w:right w:val="nil"/>
          </w:tcBorders>
          <w:vAlign w:val="center"/>
          <w:hideMark/>
        </w:tcPr>
        <w:p w14:paraId="79042FC2" w14:textId="77777777" w:rsidR="004E4D31" w:rsidRDefault="004E4D31">
          <w:pPr>
            <w:pStyle w:val="Overskrift1"/>
            <w:jc w:val="center"/>
            <w:rPr>
              <w:szCs w:val="28"/>
            </w:rPr>
          </w:pPr>
          <w:r>
            <w:rPr>
              <w:b w:val="0"/>
              <w:szCs w:val="28"/>
            </w:rPr>
            <w:t xml:space="preserve">INSPEKTIONSRAPPORT </w:t>
          </w:r>
        </w:p>
      </w:tc>
      <w:tc>
        <w:tcPr>
          <w:tcW w:w="2268" w:type="dxa"/>
          <w:tcBorders>
            <w:top w:val="nil"/>
            <w:left w:val="nil"/>
            <w:bottom w:val="single" w:sz="18" w:space="0" w:color="008000"/>
            <w:right w:val="nil"/>
          </w:tcBorders>
          <w:hideMark/>
        </w:tcPr>
        <w:p w14:paraId="3F82752B" w14:textId="77777777" w:rsidR="004E4D31" w:rsidRDefault="004E4D31">
          <w:pPr>
            <w:ind w:right="-28"/>
            <w:jc w:val="right"/>
            <w:rPr>
              <w:rFonts w:eastAsia="Times New Roman"/>
              <w:b/>
            </w:rPr>
          </w:pPr>
        </w:p>
      </w:tc>
    </w:tr>
  </w:tbl>
  <w:p w14:paraId="70D20BF6" w14:textId="77777777" w:rsidR="004E4D31" w:rsidRPr="000231D9" w:rsidRDefault="004E4D31" w:rsidP="000231D9">
    <w:pPr>
      <w:pStyle w:val="Overskrift1"/>
    </w:pPr>
    <w:r>
      <w:t>Inspektion af legeredskaber</w:t>
    </w:r>
    <w:r w:rsidRPr="001F0505">
      <w:t>ne: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855" w:type="dxa"/>
      <w:tblBorders>
        <w:bottom w:val="single" w:sz="18" w:space="0" w:color="008000"/>
      </w:tblBorders>
      <w:tblLayout w:type="fixed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2623"/>
      <w:gridCol w:w="4964"/>
      <w:gridCol w:w="2268"/>
    </w:tblGrid>
    <w:tr w:rsidR="004E4D31" w14:paraId="67E62404" w14:textId="77777777" w:rsidTr="00947D35">
      <w:trPr>
        <w:cantSplit/>
        <w:trHeight w:val="898"/>
      </w:trPr>
      <w:tc>
        <w:tcPr>
          <w:tcW w:w="2622" w:type="dxa"/>
          <w:tcBorders>
            <w:top w:val="nil"/>
            <w:left w:val="nil"/>
            <w:bottom w:val="single" w:sz="18" w:space="0" w:color="008000"/>
            <w:right w:val="nil"/>
          </w:tcBorders>
          <w:vAlign w:val="bottom"/>
          <w:hideMark/>
        </w:tcPr>
        <w:p w14:paraId="2062D821" w14:textId="77777777" w:rsidR="004E4D31" w:rsidRDefault="004E4D31">
          <w:pPr>
            <w:rPr>
              <w:rFonts w:eastAsia="Times New Roman"/>
              <w:sz w:val="18"/>
              <w:szCs w:val="18"/>
            </w:rPr>
          </w:pPr>
          <w:r>
            <w:rPr>
              <w:color w:val="000000"/>
              <w:sz w:val="14"/>
              <w:szCs w:val="14"/>
              <w:lang w:val="de-DE"/>
            </w:rPr>
            <w:t xml:space="preserve">    </w:t>
          </w:r>
        </w:p>
      </w:tc>
      <w:tc>
        <w:tcPr>
          <w:tcW w:w="4961" w:type="dxa"/>
          <w:tcBorders>
            <w:top w:val="nil"/>
            <w:left w:val="nil"/>
            <w:bottom w:val="single" w:sz="18" w:space="0" w:color="008000"/>
            <w:right w:val="nil"/>
          </w:tcBorders>
          <w:vAlign w:val="center"/>
          <w:hideMark/>
        </w:tcPr>
        <w:p w14:paraId="178645BA" w14:textId="77777777" w:rsidR="004E4D31" w:rsidRDefault="004E4D31">
          <w:pPr>
            <w:pStyle w:val="Overskrift1"/>
            <w:jc w:val="center"/>
            <w:rPr>
              <w:szCs w:val="28"/>
            </w:rPr>
          </w:pPr>
          <w:r>
            <w:rPr>
              <w:b w:val="0"/>
              <w:szCs w:val="28"/>
            </w:rPr>
            <w:t xml:space="preserve">INSPEKTIONSRAPPORT </w:t>
          </w:r>
        </w:p>
      </w:tc>
      <w:tc>
        <w:tcPr>
          <w:tcW w:w="2267" w:type="dxa"/>
          <w:tcBorders>
            <w:top w:val="nil"/>
            <w:left w:val="nil"/>
            <w:bottom w:val="single" w:sz="18" w:space="0" w:color="008000"/>
            <w:right w:val="nil"/>
          </w:tcBorders>
          <w:hideMark/>
        </w:tcPr>
        <w:p w14:paraId="040360B8" w14:textId="77777777" w:rsidR="004E4D31" w:rsidRDefault="004E4D31">
          <w:pPr>
            <w:ind w:right="-28"/>
            <w:jc w:val="right"/>
            <w:rPr>
              <w:rFonts w:eastAsia="Times New Roman"/>
              <w:b/>
            </w:rPr>
          </w:pPr>
        </w:p>
      </w:tc>
    </w:tr>
  </w:tbl>
  <w:p w14:paraId="17A1CA98" w14:textId="77777777" w:rsidR="004E4D31" w:rsidRPr="00947D35" w:rsidRDefault="004E4D31" w:rsidP="00947D35">
    <w:pPr>
      <w:pStyle w:val="Sidehove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 w15:restartNumberingAfterBreak="0">
    <w:nsid w:val="00000001"/>
    <w:multiLevelType w:val="hybridMultilevel"/>
    <w:tmpl w:val="30A6979E"/>
    <w:lvl w:ilvl="0" w:tplc="ABAA4A74">
      <w:start w:val="1"/>
      <w:numFmt w:val="bullet"/>
      <w:lvlText w:val=""/>
      <w:lvlJc w:val="left"/>
      <w:pPr>
        <w:tabs>
          <w:tab w:val="num" w:pos="432"/>
        </w:tabs>
        <w:ind w:left="432" w:hanging="432"/>
      </w:pPr>
      <w:rPr>
        <w:rFonts w:ascii="Symbol" w:hAnsi="Symbol" w:hint="default"/>
      </w:rPr>
    </w:lvl>
    <w:lvl w:ilvl="1" w:tplc="DBFE2EFA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 w:tplc="8E8E5BE6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 w:tplc="E732F7F4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 w:tplc="FA6ED2AA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 w:tplc="53900CC0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 w:tplc="87625CF2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 w:tplc="0A40BCA4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 w:tplc="98B268EE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 w15:restartNumberingAfterBreak="0">
    <w:nsid w:val="0A631858"/>
    <w:multiLevelType w:val="singleLevel"/>
    <w:tmpl w:val="0406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 w15:restartNumberingAfterBreak="0">
    <w:nsid w:val="0B101475"/>
    <w:multiLevelType w:val="hybridMultilevel"/>
    <w:tmpl w:val="0A6890E8"/>
    <w:lvl w:ilvl="0" w:tplc="ABD80C70">
      <w:start w:val="1"/>
      <w:numFmt w:val="decimal"/>
      <w:lvlText w:val="%1)"/>
      <w:lvlJc w:val="left"/>
      <w:pPr>
        <w:ind w:left="331" w:hanging="219"/>
        <w:jc w:val="left"/>
      </w:pPr>
      <w:rPr>
        <w:rFonts w:ascii="Times New Roman" w:eastAsia="Times New Roman" w:hAnsi="Times New Roman" w:hint="default"/>
        <w:b/>
        <w:bCs/>
        <w:spacing w:val="1"/>
        <w:w w:val="99"/>
        <w:sz w:val="20"/>
        <w:szCs w:val="20"/>
      </w:rPr>
    </w:lvl>
    <w:lvl w:ilvl="1" w:tplc="7380772E">
      <w:start w:val="1"/>
      <w:numFmt w:val="bullet"/>
      <w:lvlText w:val=""/>
      <w:lvlJc w:val="left"/>
      <w:pPr>
        <w:ind w:left="832" w:hanging="360"/>
      </w:pPr>
      <w:rPr>
        <w:rFonts w:ascii="Symbol" w:eastAsia="Symbol" w:hAnsi="Symbol" w:hint="default"/>
        <w:color w:val="00000A"/>
        <w:w w:val="99"/>
        <w:sz w:val="20"/>
        <w:szCs w:val="20"/>
      </w:rPr>
    </w:lvl>
    <w:lvl w:ilvl="2" w:tplc="9636060E">
      <w:start w:val="1"/>
      <w:numFmt w:val="bullet"/>
      <w:lvlText w:val="•"/>
      <w:lvlJc w:val="left"/>
      <w:pPr>
        <w:ind w:left="1834" w:hanging="360"/>
      </w:pPr>
      <w:rPr>
        <w:rFonts w:hint="default"/>
      </w:rPr>
    </w:lvl>
    <w:lvl w:ilvl="3" w:tplc="C3D8E97A">
      <w:start w:val="1"/>
      <w:numFmt w:val="bullet"/>
      <w:lvlText w:val="•"/>
      <w:lvlJc w:val="left"/>
      <w:pPr>
        <w:ind w:left="2835" w:hanging="360"/>
      </w:pPr>
      <w:rPr>
        <w:rFonts w:hint="default"/>
      </w:rPr>
    </w:lvl>
    <w:lvl w:ilvl="4" w:tplc="A0600F62">
      <w:start w:val="1"/>
      <w:numFmt w:val="bullet"/>
      <w:lvlText w:val="•"/>
      <w:lvlJc w:val="left"/>
      <w:pPr>
        <w:ind w:left="3837" w:hanging="360"/>
      </w:pPr>
      <w:rPr>
        <w:rFonts w:hint="default"/>
      </w:rPr>
    </w:lvl>
    <w:lvl w:ilvl="5" w:tplc="6A023BB4">
      <w:start w:val="1"/>
      <w:numFmt w:val="bullet"/>
      <w:lvlText w:val="•"/>
      <w:lvlJc w:val="left"/>
      <w:pPr>
        <w:ind w:left="4838" w:hanging="360"/>
      </w:pPr>
      <w:rPr>
        <w:rFonts w:hint="default"/>
      </w:rPr>
    </w:lvl>
    <w:lvl w:ilvl="6" w:tplc="E55A4D7C">
      <w:start w:val="1"/>
      <w:numFmt w:val="bullet"/>
      <w:lvlText w:val="•"/>
      <w:lvlJc w:val="left"/>
      <w:pPr>
        <w:ind w:left="5840" w:hanging="360"/>
      </w:pPr>
      <w:rPr>
        <w:rFonts w:hint="default"/>
      </w:rPr>
    </w:lvl>
    <w:lvl w:ilvl="7" w:tplc="040A4948">
      <w:start w:val="1"/>
      <w:numFmt w:val="bullet"/>
      <w:lvlText w:val="•"/>
      <w:lvlJc w:val="left"/>
      <w:pPr>
        <w:ind w:left="6841" w:hanging="360"/>
      </w:pPr>
      <w:rPr>
        <w:rFonts w:hint="default"/>
      </w:rPr>
    </w:lvl>
    <w:lvl w:ilvl="8" w:tplc="BBFC56F0">
      <w:start w:val="1"/>
      <w:numFmt w:val="bullet"/>
      <w:lvlText w:val="•"/>
      <w:lvlJc w:val="left"/>
      <w:pPr>
        <w:ind w:left="7843" w:hanging="360"/>
      </w:pPr>
      <w:rPr>
        <w:rFonts w:hint="default"/>
      </w:rPr>
    </w:lvl>
  </w:abstractNum>
  <w:abstractNum w:abstractNumId="4" w15:restartNumberingAfterBreak="0">
    <w:nsid w:val="11EF3536"/>
    <w:multiLevelType w:val="singleLevel"/>
    <w:tmpl w:val="040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17D9258A"/>
    <w:multiLevelType w:val="hybridMultilevel"/>
    <w:tmpl w:val="9C9E095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6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6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6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6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6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6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6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B2B7DA2"/>
    <w:multiLevelType w:val="singleLevel"/>
    <w:tmpl w:val="040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" w15:restartNumberingAfterBreak="0">
    <w:nsid w:val="1D161E6E"/>
    <w:multiLevelType w:val="singleLevel"/>
    <w:tmpl w:val="30047F24"/>
    <w:lvl w:ilvl="0">
      <w:start w:val="1"/>
      <w:numFmt w:val="lowerLetter"/>
      <w:lvlText w:val="%1)"/>
      <w:lvlJc w:val="left"/>
      <w:pPr>
        <w:tabs>
          <w:tab w:val="num" w:pos="645"/>
        </w:tabs>
        <w:ind w:left="645" w:hanging="360"/>
      </w:pPr>
      <w:rPr>
        <w:rFonts w:hint="default"/>
      </w:rPr>
    </w:lvl>
  </w:abstractNum>
  <w:abstractNum w:abstractNumId="8" w15:restartNumberingAfterBreak="0">
    <w:nsid w:val="1F332ABF"/>
    <w:multiLevelType w:val="singleLevel"/>
    <w:tmpl w:val="040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211C627A"/>
    <w:multiLevelType w:val="hybridMultilevel"/>
    <w:tmpl w:val="0406000F"/>
    <w:lvl w:ilvl="0" w:tplc="04CC4332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5DD04E6C">
      <w:numFmt w:val="decimal"/>
      <w:lvlText w:val=""/>
      <w:lvlJc w:val="left"/>
    </w:lvl>
    <w:lvl w:ilvl="2" w:tplc="DA8A6EDC">
      <w:numFmt w:val="decimal"/>
      <w:lvlText w:val=""/>
      <w:lvlJc w:val="left"/>
    </w:lvl>
    <w:lvl w:ilvl="3" w:tplc="8372146A">
      <w:numFmt w:val="decimal"/>
      <w:lvlText w:val=""/>
      <w:lvlJc w:val="left"/>
    </w:lvl>
    <w:lvl w:ilvl="4" w:tplc="6AB063EA">
      <w:numFmt w:val="decimal"/>
      <w:lvlText w:val=""/>
      <w:lvlJc w:val="left"/>
    </w:lvl>
    <w:lvl w:ilvl="5" w:tplc="5DC0E444">
      <w:numFmt w:val="decimal"/>
      <w:lvlText w:val=""/>
      <w:lvlJc w:val="left"/>
    </w:lvl>
    <w:lvl w:ilvl="6" w:tplc="911E8DA6">
      <w:numFmt w:val="decimal"/>
      <w:lvlText w:val=""/>
      <w:lvlJc w:val="left"/>
    </w:lvl>
    <w:lvl w:ilvl="7" w:tplc="A2A2BEE0">
      <w:numFmt w:val="decimal"/>
      <w:lvlText w:val=""/>
      <w:lvlJc w:val="left"/>
    </w:lvl>
    <w:lvl w:ilvl="8" w:tplc="49E688E6">
      <w:numFmt w:val="decimal"/>
      <w:lvlText w:val=""/>
      <w:lvlJc w:val="left"/>
    </w:lvl>
  </w:abstractNum>
  <w:abstractNum w:abstractNumId="10" w15:restartNumberingAfterBreak="0">
    <w:nsid w:val="24DC4DB0"/>
    <w:multiLevelType w:val="hybridMultilevel"/>
    <w:tmpl w:val="04060001"/>
    <w:lvl w:ilvl="0" w:tplc="248ED8C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5CDE1D20">
      <w:numFmt w:val="decimal"/>
      <w:lvlText w:val=""/>
      <w:lvlJc w:val="left"/>
    </w:lvl>
    <w:lvl w:ilvl="2" w:tplc="C926758C">
      <w:numFmt w:val="decimal"/>
      <w:lvlText w:val=""/>
      <w:lvlJc w:val="left"/>
    </w:lvl>
    <w:lvl w:ilvl="3" w:tplc="FBB621CC">
      <w:numFmt w:val="decimal"/>
      <w:lvlText w:val=""/>
      <w:lvlJc w:val="left"/>
    </w:lvl>
    <w:lvl w:ilvl="4" w:tplc="E5C69742">
      <w:numFmt w:val="decimal"/>
      <w:lvlText w:val=""/>
      <w:lvlJc w:val="left"/>
    </w:lvl>
    <w:lvl w:ilvl="5" w:tplc="505A1FF6">
      <w:numFmt w:val="decimal"/>
      <w:lvlText w:val=""/>
      <w:lvlJc w:val="left"/>
    </w:lvl>
    <w:lvl w:ilvl="6" w:tplc="8D384770">
      <w:numFmt w:val="decimal"/>
      <w:lvlText w:val=""/>
      <w:lvlJc w:val="left"/>
    </w:lvl>
    <w:lvl w:ilvl="7" w:tplc="14D8FADA">
      <w:numFmt w:val="decimal"/>
      <w:lvlText w:val=""/>
      <w:lvlJc w:val="left"/>
    </w:lvl>
    <w:lvl w:ilvl="8" w:tplc="36109080">
      <w:numFmt w:val="decimal"/>
      <w:lvlText w:val=""/>
      <w:lvlJc w:val="left"/>
    </w:lvl>
  </w:abstractNum>
  <w:abstractNum w:abstractNumId="11" w15:restartNumberingAfterBreak="0">
    <w:nsid w:val="2D6D79F8"/>
    <w:multiLevelType w:val="hybridMultilevel"/>
    <w:tmpl w:val="04060001"/>
    <w:lvl w:ilvl="0" w:tplc="F482C06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F17A5EBA">
      <w:numFmt w:val="decimal"/>
      <w:lvlText w:val=""/>
      <w:lvlJc w:val="left"/>
    </w:lvl>
    <w:lvl w:ilvl="2" w:tplc="6D3613A0">
      <w:numFmt w:val="decimal"/>
      <w:lvlText w:val=""/>
      <w:lvlJc w:val="left"/>
    </w:lvl>
    <w:lvl w:ilvl="3" w:tplc="42AC2F50">
      <w:numFmt w:val="decimal"/>
      <w:lvlText w:val=""/>
      <w:lvlJc w:val="left"/>
    </w:lvl>
    <w:lvl w:ilvl="4" w:tplc="5F3CDB18">
      <w:numFmt w:val="decimal"/>
      <w:lvlText w:val=""/>
      <w:lvlJc w:val="left"/>
    </w:lvl>
    <w:lvl w:ilvl="5" w:tplc="B0A4F9FE">
      <w:numFmt w:val="decimal"/>
      <w:lvlText w:val=""/>
      <w:lvlJc w:val="left"/>
    </w:lvl>
    <w:lvl w:ilvl="6" w:tplc="39304D92">
      <w:numFmt w:val="decimal"/>
      <w:lvlText w:val=""/>
      <w:lvlJc w:val="left"/>
    </w:lvl>
    <w:lvl w:ilvl="7" w:tplc="5980E8DA">
      <w:numFmt w:val="decimal"/>
      <w:lvlText w:val=""/>
      <w:lvlJc w:val="left"/>
    </w:lvl>
    <w:lvl w:ilvl="8" w:tplc="7C10DC2C">
      <w:numFmt w:val="decimal"/>
      <w:lvlText w:val=""/>
      <w:lvlJc w:val="left"/>
    </w:lvl>
  </w:abstractNum>
  <w:abstractNum w:abstractNumId="12" w15:restartNumberingAfterBreak="0">
    <w:nsid w:val="33173B76"/>
    <w:multiLevelType w:val="hybridMultilevel"/>
    <w:tmpl w:val="0406000F"/>
    <w:lvl w:ilvl="0" w:tplc="44946CB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AD30B6E8">
      <w:numFmt w:val="decimal"/>
      <w:lvlText w:val=""/>
      <w:lvlJc w:val="left"/>
    </w:lvl>
    <w:lvl w:ilvl="2" w:tplc="6652CB9C">
      <w:numFmt w:val="decimal"/>
      <w:lvlText w:val=""/>
      <w:lvlJc w:val="left"/>
    </w:lvl>
    <w:lvl w:ilvl="3" w:tplc="94B0AD3C">
      <w:numFmt w:val="decimal"/>
      <w:lvlText w:val=""/>
      <w:lvlJc w:val="left"/>
    </w:lvl>
    <w:lvl w:ilvl="4" w:tplc="671E433A">
      <w:numFmt w:val="decimal"/>
      <w:lvlText w:val=""/>
      <w:lvlJc w:val="left"/>
    </w:lvl>
    <w:lvl w:ilvl="5" w:tplc="7026CF92">
      <w:numFmt w:val="decimal"/>
      <w:lvlText w:val=""/>
      <w:lvlJc w:val="left"/>
    </w:lvl>
    <w:lvl w:ilvl="6" w:tplc="C08C75E0">
      <w:numFmt w:val="decimal"/>
      <w:lvlText w:val=""/>
      <w:lvlJc w:val="left"/>
    </w:lvl>
    <w:lvl w:ilvl="7" w:tplc="73A85308">
      <w:numFmt w:val="decimal"/>
      <w:lvlText w:val=""/>
      <w:lvlJc w:val="left"/>
    </w:lvl>
    <w:lvl w:ilvl="8" w:tplc="DC148654">
      <w:numFmt w:val="decimal"/>
      <w:lvlText w:val=""/>
      <w:lvlJc w:val="left"/>
    </w:lvl>
  </w:abstractNum>
  <w:abstractNum w:abstractNumId="13" w15:restartNumberingAfterBreak="0">
    <w:nsid w:val="371B32A6"/>
    <w:multiLevelType w:val="hybridMultilevel"/>
    <w:tmpl w:val="791CB40E"/>
    <w:lvl w:ilvl="0" w:tplc="18F6DC2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040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8B95CA8"/>
    <w:multiLevelType w:val="multilevel"/>
    <w:tmpl w:val="30047F24"/>
    <w:lvl w:ilvl="0">
      <w:start w:val="1"/>
      <w:numFmt w:val="lowerLetter"/>
      <w:lvlText w:val="%1)"/>
      <w:lvlJc w:val="left"/>
      <w:pPr>
        <w:tabs>
          <w:tab w:val="num" w:pos="645"/>
        </w:tabs>
        <w:ind w:left="645" w:hanging="360"/>
      </w:pPr>
      <w:rPr>
        <w:rFonts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3B1D0477"/>
    <w:multiLevelType w:val="hybridMultilevel"/>
    <w:tmpl w:val="BA92EE4A"/>
    <w:lvl w:ilvl="0" w:tplc="040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5F054E7"/>
    <w:multiLevelType w:val="hybridMultilevel"/>
    <w:tmpl w:val="E19CA840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9673BFA"/>
    <w:multiLevelType w:val="hybridMultilevel"/>
    <w:tmpl w:val="3C560644"/>
    <w:lvl w:ilvl="0" w:tplc="04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D0B5E11"/>
    <w:multiLevelType w:val="hybridMultilevel"/>
    <w:tmpl w:val="0D5CD54C"/>
    <w:lvl w:ilvl="0" w:tplc="0409000B">
      <w:start w:val="1"/>
      <w:numFmt w:val="bullet"/>
      <w:lvlText w:val=""/>
      <w:lvlJc w:val="left"/>
      <w:pPr>
        <w:tabs>
          <w:tab w:val="num" w:pos="774"/>
        </w:tabs>
        <w:ind w:left="77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94"/>
        </w:tabs>
        <w:ind w:left="149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14"/>
        </w:tabs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34"/>
        </w:tabs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54"/>
        </w:tabs>
        <w:ind w:left="365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74"/>
        </w:tabs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94"/>
        </w:tabs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14"/>
        </w:tabs>
        <w:ind w:left="581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34"/>
        </w:tabs>
        <w:ind w:left="6534" w:hanging="360"/>
      </w:pPr>
      <w:rPr>
        <w:rFonts w:ascii="Wingdings" w:hAnsi="Wingdings" w:hint="default"/>
      </w:rPr>
    </w:lvl>
  </w:abstractNum>
  <w:abstractNum w:abstractNumId="19" w15:restartNumberingAfterBreak="0">
    <w:nsid w:val="4ECB1A57"/>
    <w:multiLevelType w:val="singleLevel"/>
    <w:tmpl w:val="040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0" w15:restartNumberingAfterBreak="0">
    <w:nsid w:val="57FE7CCD"/>
    <w:multiLevelType w:val="singleLevel"/>
    <w:tmpl w:val="31C81C74"/>
    <w:lvl w:ilvl="0">
      <w:start w:val="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1" w15:restartNumberingAfterBreak="0">
    <w:nsid w:val="650E0B1A"/>
    <w:multiLevelType w:val="hybridMultilevel"/>
    <w:tmpl w:val="17F80268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4E41EA"/>
    <w:multiLevelType w:val="singleLevel"/>
    <w:tmpl w:val="0406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3" w15:restartNumberingAfterBreak="0">
    <w:nsid w:val="6E2E3ACD"/>
    <w:multiLevelType w:val="singleLevel"/>
    <w:tmpl w:val="DA5467C6"/>
    <w:lvl w:ilvl="0">
      <w:start w:val="1"/>
      <w:numFmt w:val="lowerLetter"/>
      <w:lvlText w:val="%1)"/>
      <w:legacy w:legacy="1" w:legacySpace="0" w:legacyIndent="283"/>
      <w:lvlJc w:val="left"/>
      <w:pPr>
        <w:ind w:left="1132" w:hanging="283"/>
      </w:pPr>
    </w:lvl>
  </w:abstractNum>
  <w:abstractNum w:abstractNumId="24" w15:restartNumberingAfterBreak="0">
    <w:nsid w:val="6F0A3292"/>
    <w:multiLevelType w:val="singleLevel"/>
    <w:tmpl w:val="040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5" w15:restartNumberingAfterBreak="0">
    <w:nsid w:val="73E32A86"/>
    <w:multiLevelType w:val="singleLevel"/>
    <w:tmpl w:val="0406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6" w15:restartNumberingAfterBreak="0">
    <w:nsid w:val="754A5DA1"/>
    <w:multiLevelType w:val="singleLevel"/>
    <w:tmpl w:val="04060003"/>
    <w:lvl w:ilvl="0">
      <w:start w:val="1"/>
      <w:numFmt w:val="bullet"/>
      <w:lvlText w:val="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7"/>
  </w:num>
  <w:num w:numId="2">
    <w:abstractNumId w:val="12"/>
  </w:num>
  <w:num w:numId="3">
    <w:abstractNumId w:val="25"/>
  </w:num>
  <w:num w:numId="4">
    <w:abstractNumId w:val="7"/>
  </w:num>
  <w:num w:numId="5">
    <w:abstractNumId w:val="26"/>
  </w:num>
  <w:num w:numId="6">
    <w:abstractNumId w:val="14"/>
  </w:num>
  <w:num w:numId="7">
    <w:abstractNumId w:val="23"/>
  </w:num>
  <w:num w:numId="8">
    <w:abstractNumId w:val="22"/>
  </w:num>
  <w:num w:numId="9">
    <w:abstractNumId w:val="18"/>
  </w:num>
  <w:num w:numId="10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3"/>
  </w:num>
  <w:num w:numId="1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5"/>
  </w:num>
  <w:num w:numId="16">
    <w:abstractNumId w:val="1"/>
  </w:num>
  <w:num w:numId="17">
    <w:abstractNumId w:val="5"/>
  </w:num>
  <w:num w:numId="18">
    <w:abstractNumId w:val="2"/>
  </w:num>
  <w:num w:numId="19">
    <w:abstractNumId w:val="9"/>
  </w:num>
  <w:num w:numId="20">
    <w:abstractNumId w:val="20"/>
  </w:num>
  <w:num w:numId="21">
    <w:abstractNumId w:val="11"/>
  </w:num>
  <w:num w:numId="22">
    <w:abstractNumId w:val="24"/>
  </w:num>
  <w:num w:numId="23">
    <w:abstractNumId w:val="19"/>
  </w:num>
  <w:num w:numId="24">
    <w:abstractNumId w:val="8"/>
  </w:num>
  <w:num w:numId="25">
    <w:abstractNumId w:val="10"/>
  </w:num>
  <w:num w:numId="26">
    <w:abstractNumId w:val="6"/>
  </w:num>
  <w:num w:numId="27">
    <w:abstractNumId w:val="4"/>
  </w:num>
  <w:num w:numId="28">
    <w:abstractNumId w:val="0"/>
    <w:lvlOverride w:ilvl="0">
      <w:lvl w:ilvl="0">
        <w:numFmt w:val="bullet"/>
        <w:lvlText w:val=""/>
        <w:legacy w:legacy="1" w:legacySpace="0" w:legacyIndent="360"/>
        <w:lvlJc w:val="left"/>
        <w:pPr>
          <w:ind w:left="720" w:hanging="360"/>
        </w:pPr>
        <w:rPr>
          <w:rFonts w:ascii="Symbol" w:hAnsi="Symbol" w:hint="default"/>
        </w:rPr>
      </w:lvl>
    </w:lvlOverride>
  </w:num>
  <w:num w:numId="29">
    <w:abstractNumId w:val="3"/>
  </w:num>
  <w:num w:numId="30">
    <w:abstractNumId w:val="21"/>
  </w:num>
  <w:num w:numId="3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4657"/>
    <w:rsid w:val="00001588"/>
    <w:rsid w:val="000231D9"/>
    <w:rsid w:val="00035852"/>
    <w:rsid w:val="00044404"/>
    <w:rsid w:val="00044F1D"/>
    <w:rsid w:val="00053416"/>
    <w:rsid w:val="00062B0E"/>
    <w:rsid w:val="00065B4C"/>
    <w:rsid w:val="000754BD"/>
    <w:rsid w:val="00076A0D"/>
    <w:rsid w:val="00090F8E"/>
    <w:rsid w:val="000A1ECC"/>
    <w:rsid w:val="000B0C42"/>
    <w:rsid w:val="000B4FA6"/>
    <w:rsid w:val="000B5E91"/>
    <w:rsid w:val="000B6037"/>
    <w:rsid w:val="000B7A30"/>
    <w:rsid w:val="000C0EAE"/>
    <w:rsid w:val="000C3209"/>
    <w:rsid w:val="000C433B"/>
    <w:rsid w:val="000C52D5"/>
    <w:rsid w:val="000C7916"/>
    <w:rsid w:val="000E0036"/>
    <w:rsid w:val="000E3EF0"/>
    <w:rsid w:val="000F2805"/>
    <w:rsid w:val="001018DB"/>
    <w:rsid w:val="001020D5"/>
    <w:rsid w:val="0010384C"/>
    <w:rsid w:val="00116F5A"/>
    <w:rsid w:val="00124F5C"/>
    <w:rsid w:val="001347FA"/>
    <w:rsid w:val="0015397D"/>
    <w:rsid w:val="00154E23"/>
    <w:rsid w:val="00183850"/>
    <w:rsid w:val="00190120"/>
    <w:rsid w:val="00195998"/>
    <w:rsid w:val="001A218D"/>
    <w:rsid w:val="001A378A"/>
    <w:rsid w:val="001A50CA"/>
    <w:rsid w:val="001C170E"/>
    <w:rsid w:val="001C20FD"/>
    <w:rsid w:val="001C7E5A"/>
    <w:rsid w:val="001D3765"/>
    <w:rsid w:val="001F0505"/>
    <w:rsid w:val="001F57FA"/>
    <w:rsid w:val="002076FC"/>
    <w:rsid w:val="00215F5A"/>
    <w:rsid w:val="00221DC9"/>
    <w:rsid w:val="002250A5"/>
    <w:rsid w:val="00244530"/>
    <w:rsid w:val="00282E8E"/>
    <w:rsid w:val="002849DF"/>
    <w:rsid w:val="002859EB"/>
    <w:rsid w:val="002952F1"/>
    <w:rsid w:val="00295821"/>
    <w:rsid w:val="002B2AEB"/>
    <w:rsid w:val="002B4387"/>
    <w:rsid w:val="002C55A7"/>
    <w:rsid w:val="002C5D72"/>
    <w:rsid w:val="002F6EC5"/>
    <w:rsid w:val="00306D74"/>
    <w:rsid w:val="003119DE"/>
    <w:rsid w:val="00311FBD"/>
    <w:rsid w:val="0033088F"/>
    <w:rsid w:val="00343285"/>
    <w:rsid w:val="003476FD"/>
    <w:rsid w:val="00356FAA"/>
    <w:rsid w:val="00365137"/>
    <w:rsid w:val="003922B5"/>
    <w:rsid w:val="003939B2"/>
    <w:rsid w:val="00395B1D"/>
    <w:rsid w:val="003C3F7E"/>
    <w:rsid w:val="003D0306"/>
    <w:rsid w:val="003D4A40"/>
    <w:rsid w:val="003E03CB"/>
    <w:rsid w:val="003E21DB"/>
    <w:rsid w:val="00401347"/>
    <w:rsid w:val="0040694D"/>
    <w:rsid w:val="0041037B"/>
    <w:rsid w:val="00414F9F"/>
    <w:rsid w:val="004205B8"/>
    <w:rsid w:val="0042145E"/>
    <w:rsid w:val="0043164A"/>
    <w:rsid w:val="0043214A"/>
    <w:rsid w:val="00436194"/>
    <w:rsid w:val="00450E98"/>
    <w:rsid w:val="00462E4A"/>
    <w:rsid w:val="00482867"/>
    <w:rsid w:val="00495A69"/>
    <w:rsid w:val="004A2AD5"/>
    <w:rsid w:val="004B1C61"/>
    <w:rsid w:val="004C7BA7"/>
    <w:rsid w:val="004D0114"/>
    <w:rsid w:val="004E2651"/>
    <w:rsid w:val="004E35B6"/>
    <w:rsid w:val="004E4D31"/>
    <w:rsid w:val="004F071A"/>
    <w:rsid w:val="004F38F4"/>
    <w:rsid w:val="004F5A5A"/>
    <w:rsid w:val="005359DA"/>
    <w:rsid w:val="005561B1"/>
    <w:rsid w:val="0056125D"/>
    <w:rsid w:val="00561CA0"/>
    <w:rsid w:val="00565DFB"/>
    <w:rsid w:val="00570387"/>
    <w:rsid w:val="0057475E"/>
    <w:rsid w:val="00586CEB"/>
    <w:rsid w:val="00590D9C"/>
    <w:rsid w:val="005B18E8"/>
    <w:rsid w:val="005B651E"/>
    <w:rsid w:val="005D5C43"/>
    <w:rsid w:val="005F1D2C"/>
    <w:rsid w:val="005F524A"/>
    <w:rsid w:val="00621ABD"/>
    <w:rsid w:val="00631401"/>
    <w:rsid w:val="00631748"/>
    <w:rsid w:val="00643E11"/>
    <w:rsid w:val="0065431E"/>
    <w:rsid w:val="0066288C"/>
    <w:rsid w:val="0066333D"/>
    <w:rsid w:val="006675AC"/>
    <w:rsid w:val="00672D3A"/>
    <w:rsid w:val="00685633"/>
    <w:rsid w:val="006864E6"/>
    <w:rsid w:val="00690F72"/>
    <w:rsid w:val="00691625"/>
    <w:rsid w:val="00696D5A"/>
    <w:rsid w:val="00697CD8"/>
    <w:rsid w:val="006A1F2B"/>
    <w:rsid w:val="006B2B98"/>
    <w:rsid w:val="006B44E4"/>
    <w:rsid w:val="006C5E05"/>
    <w:rsid w:val="00701B21"/>
    <w:rsid w:val="00714366"/>
    <w:rsid w:val="00714EE8"/>
    <w:rsid w:val="00717190"/>
    <w:rsid w:val="0072499E"/>
    <w:rsid w:val="0073632B"/>
    <w:rsid w:val="00740DD3"/>
    <w:rsid w:val="00742EE3"/>
    <w:rsid w:val="007447EF"/>
    <w:rsid w:val="00747B5C"/>
    <w:rsid w:val="007600A1"/>
    <w:rsid w:val="007741C9"/>
    <w:rsid w:val="00781DC4"/>
    <w:rsid w:val="0078458B"/>
    <w:rsid w:val="00790796"/>
    <w:rsid w:val="00793853"/>
    <w:rsid w:val="007A57B0"/>
    <w:rsid w:val="007B2896"/>
    <w:rsid w:val="007B37F9"/>
    <w:rsid w:val="007B5627"/>
    <w:rsid w:val="007B7936"/>
    <w:rsid w:val="007C0028"/>
    <w:rsid w:val="007C1C6D"/>
    <w:rsid w:val="007C4E4B"/>
    <w:rsid w:val="007D0264"/>
    <w:rsid w:val="007D714B"/>
    <w:rsid w:val="007E63A3"/>
    <w:rsid w:val="007E6E86"/>
    <w:rsid w:val="007F456D"/>
    <w:rsid w:val="007F4DB7"/>
    <w:rsid w:val="007F7656"/>
    <w:rsid w:val="00811F84"/>
    <w:rsid w:val="0082175C"/>
    <w:rsid w:val="00822D56"/>
    <w:rsid w:val="00843CE1"/>
    <w:rsid w:val="00857A9E"/>
    <w:rsid w:val="00860635"/>
    <w:rsid w:val="00861ABA"/>
    <w:rsid w:val="008800A5"/>
    <w:rsid w:val="008826D9"/>
    <w:rsid w:val="00896C1A"/>
    <w:rsid w:val="008B59DC"/>
    <w:rsid w:val="008C0D05"/>
    <w:rsid w:val="008C6CBF"/>
    <w:rsid w:val="008D02D9"/>
    <w:rsid w:val="008D6AA2"/>
    <w:rsid w:val="008E5B1E"/>
    <w:rsid w:val="008F6759"/>
    <w:rsid w:val="009226A7"/>
    <w:rsid w:val="0092761C"/>
    <w:rsid w:val="00937E93"/>
    <w:rsid w:val="00937FB1"/>
    <w:rsid w:val="00947D35"/>
    <w:rsid w:val="00964FFF"/>
    <w:rsid w:val="0098656D"/>
    <w:rsid w:val="009905AF"/>
    <w:rsid w:val="009918A2"/>
    <w:rsid w:val="009B7176"/>
    <w:rsid w:val="009C2D4A"/>
    <w:rsid w:val="009D0198"/>
    <w:rsid w:val="009D19E7"/>
    <w:rsid w:val="009D4657"/>
    <w:rsid w:val="009D51B8"/>
    <w:rsid w:val="009F6219"/>
    <w:rsid w:val="009F7C1E"/>
    <w:rsid w:val="00A02600"/>
    <w:rsid w:val="00A06C7D"/>
    <w:rsid w:val="00A12547"/>
    <w:rsid w:val="00A20214"/>
    <w:rsid w:val="00A256E2"/>
    <w:rsid w:val="00A57FE9"/>
    <w:rsid w:val="00A60351"/>
    <w:rsid w:val="00A73E7C"/>
    <w:rsid w:val="00A8064F"/>
    <w:rsid w:val="00AB2E95"/>
    <w:rsid w:val="00AC2BA6"/>
    <w:rsid w:val="00AD60EA"/>
    <w:rsid w:val="00B136E4"/>
    <w:rsid w:val="00B143D2"/>
    <w:rsid w:val="00B254F7"/>
    <w:rsid w:val="00B53C29"/>
    <w:rsid w:val="00B710BF"/>
    <w:rsid w:val="00B979DE"/>
    <w:rsid w:val="00B97A16"/>
    <w:rsid w:val="00BA5C08"/>
    <w:rsid w:val="00BC416C"/>
    <w:rsid w:val="00BD6F05"/>
    <w:rsid w:val="00BE54E8"/>
    <w:rsid w:val="00BF5112"/>
    <w:rsid w:val="00C02A17"/>
    <w:rsid w:val="00C15913"/>
    <w:rsid w:val="00C2097B"/>
    <w:rsid w:val="00C6154E"/>
    <w:rsid w:val="00C61BE2"/>
    <w:rsid w:val="00C715C7"/>
    <w:rsid w:val="00C82DCD"/>
    <w:rsid w:val="00C848FE"/>
    <w:rsid w:val="00C9268D"/>
    <w:rsid w:val="00C936DD"/>
    <w:rsid w:val="00C97D70"/>
    <w:rsid w:val="00CB69F8"/>
    <w:rsid w:val="00CB7F12"/>
    <w:rsid w:val="00CC0A6B"/>
    <w:rsid w:val="00CD1B0E"/>
    <w:rsid w:val="00CE6BB1"/>
    <w:rsid w:val="00CF624E"/>
    <w:rsid w:val="00D216E7"/>
    <w:rsid w:val="00D27600"/>
    <w:rsid w:val="00D302D2"/>
    <w:rsid w:val="00D319FB"/>
    <w:rsid w:val="00D61D00"/>
    <w:rsid w:val="00D74B2A"/>
    <w:rsid w:val="00D75212"/>
    <w:rsid w:val="00D7730B"/>
    <w:rsid w:val="00D812D7"/>
    <w:rsid w:val="00D97FFE"/>
    <w:rsid w:val="00DA089A"/>
    <w:rsid w:val="00DA51AC"/>
    <w:rsid w:val="00DA63BC"/>
    <w:rsid w:val="00DC177E"/>
    <w:rsid w:val="00DD27C3"/>
    <w:rsid w:val="00DE2BDB"/>
    <w:rsid w:val="00DE41C2"/>
    <w:rsid w:val="00DF7B72"/>
    <w:rsid w:val="00E02700"/>
    <w:rsid w:val="00E02FD8"/>
    <w:rsid w:val="00E14ED1"/>
    <w:rsid w:val="00E25832"/>
    <w:rsid w:val="00E3132E"/>
    <w:rsid w:val="00E4286F"/>
    <w:rsid w:val="00E46022"/>
    <w:rsid w:val="00E5493F"/>
    <w:rsid w:val="00E65E19"/>
    <w:rsid w:val="00E846ED"/>
    <w:rsid w:val="00EA62EF"/>
    <w:rsid w:val="00EA672E"/>
    <w:rsid w:val="00EA7FF9"/>
    <w:rsid w:val="00EB35A1"/>
    <w:rsid w:val="00EB390F"/>
    <w:rsid w:val="00EB5FA2"/>
    <w:rsid w:val="00ED0177"/>
    <w:rsid w:val="00EE5CBE"/>
    <w:rsid w:val="00EE7DF7"/>
    <w:rsid w:val="00F016FB"/>
    <w:rsid w:val="00F123E5"/>
    <w:rsid w:val="00F30000"/>
    <w:rsid w:val="00F31CFB"/>
    <w:rsid w:val="00F41D7C"/>
    <w:rsid w:val="00F622B0"/>
    <w:rsid w:val="00F7604F"/>
    <w:rsid w:val="00F8282F"/>
    <w:rsid w:val="00F83E40"/>
    <w:rsid w:val="00F87A15"/>
    <w:rsid w:val="00F97AFC"/>
    <w:rsid w:val="00FA57D3"/>
    <w:rsid w:val="00FE488D"/>
    <w:rsid w:val="00FE4930"/>
    <w:rsid w:val="00FF0EAC"/>
    <w:rsid w:val="00FF10B1"/>
    <w:rsid w:val="00FF134F"/>
    <w:rsid w:val="00FF467E"/>
    <w:rsid w:val="59D3F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C25D4C4"/>
  <w15:docId w15:val="{0775F211-357D-4B4C-AF03-D7E90E10C0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35A1"/>
    <w:pPr>
      <w:spacing w:after="120"/>
    </w:pPr>
    <w:rPr>
      <w:rFonts w:ascii="Arial" w:hAnsi="Arial"/>
      <w:sz w:val="20"/>
    </w:rPr>
  </w:style>
  <w:style w:type="paragraph" w:styleId="Overskrift1">
    <w:name w:val="heading 1"/>
    <w:basedOn w:val="Normal"/>
    <w:next w:val="Normal"/>
    <w:link w:val="Overskrift1Tegn"/>
    <w:qFormat/>
    <w:rsid w:val="00747B5C"/>
    <w:pPr>
      <w:keepNext/>
      <w:spacing w:before="240" w:after="0" w:line="240" w:lineRule="auto"/>
      <w:outlineLvl w:val="0"/>
    </w:pPr>
    <w:rPr>
      <w:rFonts w:eastAsia="Times New Roman" w:cs="Times New Roman"/>
      <w:b/>
      <w:bCs/>
      <w:sz w:val="28"/>
      <w:szCs w:val="24"/>
    </w:rPr>
  </w:style>
  <w:style w:type="paragraph" w:styleId="Overskrift2">
    <w:name w:val="heading 2"/>
    <w:basedOn w:val="Normal"/>
    <w:next w:val="Normal"/>
    <w:link w:val="Overskrift2Tegn"/>
    <w:unhideWhenUsed/>
    <w:qFormat/>
    <w:rsid w:val="0078458B"/>
    <w:pPr>
      <w:keepNext/>
      <w:keepLines/>
      <w:spacing w:after="0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Overskrift3">
    <w:name w:val="heading 3"/>
    <w:basedOn w:val="Normal"/>
    <w:next w:val="Normal"/>
    <w:link w:val="Overskrift3Tegn"/>
    <w:unhideWhenUsed/>
    <w:qFormat/>
    <w:rsid w:val="00D97FF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Overskrift4">
    <w:name w:val="heading 4"/>
    <w:basedOn w:val="Normal"/>
    <w:next w:val="Normal"/>
    <w:link w:val="Overskrift4Tegn"/>
    <w:qFormat/>
    <w:rsid w:val="00EB35A1"/>
    <w:pPr>
      <w:keepNext/>
      <w:spacing w:after="0" w:line="240" w:lineRule="auto"/>
      <w:outlineLvl w:val="3"/>
    </w:pPr>
    <w:rPr>
      <w:rFonts w:eastAsia="Times New Roman" w:cs="Times New Roman"/>
      <w:b/>
      <w:szCs w:val="20"/>
      <w:lang w:eastAsia="da-DK"/>
    </w:rPr>
  </w:style>
  <w:style w:type="paragraph" w:styleId="Overskrift5">
    <w:name w:val="heading 5"/>
    <w:basedOn w:val="Normal"/>
    <w:next w:val="Normal"/>
    <w:link w:val="Overskrift5Tegn"/>
    <w:qFormat/>
    <w:rsid w:val="00747B5C"/>
    <w:pPr>
      <w:keepNext/>
      <w:spacing w:after="0" w:line="240" w:lineRule="auto"/>
      <w:jc w:val="center"/>
      <w:outlineLvl w:val="4"/>
    </w:pPr>
    <w:rPr>
      <w:rFonts w:eastAsia="Times New Roman" w:cs="Times New Roman"/>
      <w:sz w:val="24"/>
      <w:szCs w:val="20"/>
      <w:lang w:eastAsia="da-DK"/>
    </w:rPr>
  </w:style>
  <w:style w:type="paragraph" w:styleId="Overskrift6">
    <w:name w:val="heading 6"/>
    <w:basedOn w:val="Normal"/>
    <w:next w:val="Normal"/>
    <w:link w:val="Overskrift6Tegn"/>
    <w:unhideWhenUsed/>
    <w:qFormat/>
    <w:rsid w:val="00D97FFE"/>
    <w:pPr>
      <w:spacing w:after="0" w:line="240" w:lineRule="auto"/>
      <w:outlineLvl w:val="5"/>
    </w:pPr>
    <w:rPr>
      <w:rFonts w:eastAsia="Times New Roman" w:cs="Arial"/>
      <w:smallCaps/>
      <w:color w:val="7F7F00"/>
      <w:spacing w:val="5"/>
      <w:szCs w:val="20"/>
      <w:lang w:eastAsia="da-DK"/>
    </w:rPr>
  </w:style>
  <w:style w:type="paragraph" w:styleId="Overskrift7">
    <w:name w:val="heading 7"/>
    <w:basedOn w:val="Normal"/>
    <w:next w:val="Normal"/>
    <w:link w:val="Overskrift7Tegn"/>
    <w:unhideWhenUsed/>
    <w:qFormat/>
    <w:rsid w:val="00D97FFE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Overskrift8">
    <w:name w:val="heading 8"/>
    <w:basedOn w:val="Normal"/>
    <w:next w:val="Normal"/>
    <w:link w:val="Overskrift8Tegn"/>
    <w:unhideWhenUsed/>
    <w:qFormat/>
    <w:rsid w:val="00D97FFE"/>
    <w:pPr>
      <w:spacing w:after="0" w:line="240" w:lineRule="auto"/>
      <w:outlineLvl w:val="7"/>
    </w:pPr>
    <w:rPr>
      <w:rFonts w:eastAsia="Times New Roman" w:cs="Arial"/>
      <w:b/>
      <w:i/>
      <w:smallCaps/>
      <w:color w:val="5F5F00"/>
      <w:szCs w:val="20"/>
      <w:lang w:eastAsia="da-DK"/>
    </w:rPr>
  </w:style>
  <w:style w:type="paragraph" w:styleId="Overskrift9">
    <w:name w:val="heading 9"/>
    <w:basedOn w:val="Normal"/>
    <w:next w:val="Normal"/>
    <w:link w:val="Overskrift9Tegn"/>
    <w:unhideWhenUsed/>
    <w:qFormat/>
    <w:rsid w:val="00D97FFE"/>
    <w:pPr>
      <w:spacing w:after="0" w:line="240" w:lineRule="auto"/>
      <w:outlineLvl w:val="8"/>
    </w:pPr>
    <w:rPr>
      <w:rFonts w:eastAsia="Times New Roman" w:cs="Arial"/>
      <w:b/>
      <w:i/>
      <w:smallCaps/>
      <w:color w:val="3F3F00"/>
      <w:szCs w:val="20"/>
      <w:lang w:eastAsia="da-DK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Titel">
    <w:name w:val="Title"/>
    <w:basedOn w:val="Normal"/>
    <w:link w:val="TitelTegn"/>
    <w:uiPriority w:val="10"/>
    <w:qFormat/>
    <w:rsid w:val="007C0028"/>
    <w:pPr>
      <w:pBdr>
        <w:top w:val="single" w:sz="12" w:space="1" w:color="006600"/>
      </w:pBdr>
      <w:spacing w:line="240" w:lineRule="auto"/>
      <w:jc w:val="center"/>
      <w:outlineLvl w:val="5"/>
    </w:pPr>
    <w:rPr>
      <w:rFonts w:eastAsiaTheme="majorEastAsia" w:cstheme="majorBidi"/>
      <w:bCs/>
      <w:smallCaps/>
      <w:color w:val="006600"/>
      <w:kern w:val="28"/>
      <w:sz w:val="48"/>
      <w:szCs w:val="32"/>
    </w:rPr>
  </w:style>
  <w:style w:type="character" w:customStyle="1" w:styleId="TitelTegn">
    <w:name w:val="Titel Tegn"/>
    <w:basedOn w:val="Standardskrifttypeiafsnit"/>
    <w:link w:val="Titel"/>
    <w:uiPriority w:val="10"/>
    <w:rsid w:val="007C0028"/>
    <w:rPr>
      <w:rFonts w:ascii="Arial" w:eastAsiaTheme="majorEastAsia" w:hAnsi="Arial" w:cstheme="majorBidi"/>
      <w:bCs/>
      <w:smallCaps/>
      <w:color w:val="006600"/>
      <w:kern w:val="28"/>
      <w:sz w:val="48"/>
      <w:szCs w:val="32"/>
    </w:rPr>
  </w:style>
  <w:style w:type="character" w:customStyle="1" w:styleId="Overskrift1Tegn">
    <w:name w:val="Overskrift 1 Tegn"/>
    <w:basedOn w:val="Standardskrifttypeiafsnit"/>
    <w:link w:val="Overskrift1"/>
    <w:rsid w:val="00747B5C"/>
    <w:rPr>
      <w:rFonts w:ascii="Arial" w:eastAsia="Times New Roman" w:hAnsi="Arial" w:cs="Times New Roman"/>
      <w:b/>
      <w:bCs/>
      <w:sz w:val="28"/>
      <w:szCs w:val="24"/>
    </w:rPr>
  </w:style>
  <w:style w:type="character" w:customStyle="1" w:styleId="Overskrift5Tegn">
    <w:name w:val="Overskrift 5 Tegn"/>
    <w:basedOn w:val="Standardskrifttypeiafsnit"/>
    <w:link w:val="Overskrift5"/>
    <w:rsid w:val="00747B5C"/>
    <w:rPr>
      <w:rFonts w:ascii="Arial" w:eastAsia="Times New Roman" w:hAnsi="Arial" w:cs="Times New Roman"/>
      <w:sz w:val="24"/>
      <w:szCs w:val="20"/>
      <w:lang w:eastAsia="da-DK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66288C"/>
    <w:pPr>
      <w:spacing w:after="600" w:line="240" w:lineRule="auto"/>
      <w:jc w:val="center"/>
    </w:pPr>
    <w:rPr>
      <w:rFonts w:eastAsia="Times New Roman" w:cs="Arial"/>
      <w:sz w:val="24"/>
      <w:lang w:eastAsia="da-DK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66288C"/>
    <w:rPr>
      <w:rFonts w:ascii="Arial" w:eastAsia="Times New Roman" w:hAnsi="Arial" w:cs="Arial"/>
      <w:sz w:val="24"/>
      <w:lang w:eastAsia="da-DK"/>
    </w:rPr>
  </w:style>
  <w:style w:type="paragraph" w:styleId="Sidefod">
    <w:name w:val="footer"/>
    <w:basedOn w:val="Normal"/>
    <w:link w:val="SidefodTegn"/>
    <w:rsid w:val="0066288C"/>
    <w:pPr>
      <w:tabs>
        <w:tab w:val="center" w:pos="4819"/>
        <w:tab w:val="right" w:pos="9638"/>
      </w:tabs>
      <w:spacing w:after="0" w:line="240" w:lineRule="auto"/>
    </w:pPr>
    <w:rPr>
      <w:rFonts w:eastAsia="Times New Roman" w:cs="Times New Roman"/>
      <w:szCs w:val="24"/>
    </w:rPr>
  </w:style>
  <w:style w:type="character" w:customStyle="1" w:styleId="SidefodTegn">
    <w:name w:val="Sidefod Tegn"/>
    <w:basedOn w:val="Standardskrifttypeiafsnit"/>
    <w:link w:val="Sidefod"/>
    <w:rsid w:val="0066288C"/>
    <w:rPr>
      <w:rFonts w:ascii="Arial" w:eastAsia="Times New Roman" w:hAnsi="Arial" w:cs="Times New Roman"/>
      <w:sz w:val="20"/>
      <w:szCs w:val="24"/>
    </w:rPr>
  </w:style>
  <w:style w:type="paragraph" w:styleId="Markeringsbobletekst">
    <w:name w:val="Balloon Text"/>
    <w:basedOn w:val="Normal"/>
    <w:link w:val="MarkeringsbobletekstTegn"/>
    <w:uiPriority w:val="99"/>
    <w:unhideWhenUsed/>
    <w:rsid w:val="006628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rsid w:val="0066288C"/>
    <w:rPr>
      <w:rFonts w:ascii="Tahoma" w:hAnsi="Tahoma" w:cs="Tahoma"/>
      <w:sz w:val="16"/>
      <w:szCs w:val="16"/>
    </w:rPr>
  </w:style>
  <w:style w:type="paragraph" w:styleId="Sidehoved">
    <w:name w:val="header"/>
    <w:basedOn w:val="Normal"/>
    <w:link w:val="SidehovedTegn"/>
    <w:rsid w:val="0066288C"/>
    <w:pPr>
      <w:tabs>
        <w:tab w:val="center" w:pos="4819"/>
        <w:tab w:val="right" w:pos="9638"/>
      </w:tabs>
      <w:spacing w:after="0" w:line="240" w:lineRule="auto"/>
    </w:pPr>
    <w:rPr>
      <w:rFonts w:eastAsia="Times New Roman" w:cs="Times New Roman"/>
      <w:szCs w:val="24"/>
    </w:rPr>
  </w:style>
  <w:style w:type="character" w:customStyle="1" w:styleId="SidehovedTegn">
    <w:name w:val="Sidehoved Tegn"/>
    <w:basedOn w:val="Standardskrifttypeiafsnit"/>
    <w:link w:val="Sidehoved"/>
    <w:rsid w:val="0066288C"/>
    <w:rPr>
      <w:rFonts w:ascii="Arial" w:eastAsia="Times New Roman" w:hAnsi="Arial" w:cs="Times New Roman"/>
      <w:sz w:val="20"/>
      <w:szCs w:val="24"/>
    </w:rPr>
  </w:style>
  <w:style w:type="character" w:styleId="Hyperlink">
    <w:name w:val="Hyperlink"/>
    <w:basedOn w:val="Standardskrifttypeiafsnit"/>
    <w:uiPriority w:val="99"/>
    <w:unhideWhenUsed/>
    <w:rsid w:val="00D97FFE"/>
    <w:rPr>
      <w:color w:val="0000FF" w:themeColor="hyperlink"/>
      <w:u w:val="single"/>
    </w:rPr>
  </w:style>
  <w:style w:type="character" w:customStyle="1" w:styleId="Overskrift2Tegn">
    <w:name w:val="Overskrift 2 Tegn"/>
    <w:basedOn w:val="Standardskrifttypeiafsnit"/>
    <w:link w:val="Overskrift2"/>
    <w:rsid w:val="0078458B"/>
    <w:rPr>
      <w:rFonts w:ascii="Arial" w:eastAsiaTheme="majorEastAsia" w:hAnsi="Arial" w:cstheme="majorBidi"/>
      <w:b/>
      <w:bCs/>
      <w:sz w:val="28"/>
      <w:szCs w:val="26"/>
    </w:rPr>
  </w:style>
  <w:style w:type="character" w:customStyle="1" w:styleId="Overskrift3Tegn">
    <w:name w:val="Overskrift 3 Tegn"/>
    <w:basedOn w:val="Standardskrifttypeiafsnit"/>
    <w:link w:val="Overskrift3"/>
    <w:rsid w:val="00D97FF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Overskrift7Tegn">
    <w:name w:val="Overskrift 7 Tegn"/>
    <w:basedOn w:val="Standardskrifttypeiafsnit"/>
    <w:link w:val="Overskrift7"/>
    <w:rsid w:val="00D97FFE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Overskrift4Tegn">
    <w:name w:val="Overskrift 4 Tegn"/>
    <w:basedOn w:val="Standardskrifttypeiafsnit"/>
    <w:link w:val="Overskrift4"/>
    <w:rsid w:val="00EB35A1"/>
    <w:rPr>
      <w:rFonts w:ascii="Arial" w:eastAsia="Times New Roman" w:hAnsi="Arial" w:cs="Times New Roman"/>
      <w:b/>
      <w:sz w:val="20"/>
      <w:szCs w:val="20"/>
      <w:lang w:eastAsia="da-DK"/>
    </w:rPr>
  </w:style>
  <w:style w:type="character" w:customStyle="1" w:styleId="Overskrift6Tegn">
    <w:name w:val="Overskrift 6 Tegn"/>
    <w:basedOn w:val="Standardskrifttypeiafsnit"/>
    <w:link w:val="Overskrift6"/>
    <w:rsid w:val="00D97FFE"/>
    <w:rPr>
      <w:rFonts w:ascii="Arial" w:eastAsia="Times New Roman" w:hAnsi="Arial" w:cs="Arial"/>
      <w:smallCaps/>
      <w:color w:val="7F7F00"/>
      <w:spacing w:val="5"/>
      <w:sz w:val="20"/>
      <w:szCs w:val="20"/>
      <w:lang w:eastAsia="da-DK"/>
    </w:rPr>
  </w:style>
  <w:style w:type="character" w:customStyle="1" w:styleId="Overskrift8Tegn">
    <w:name w:val="Overskrift 8 Tegn"/>
    <w:basedOn w:val="Standardskrifttypeiafsnit"/>
    <w:link w:val="Overskrift8"/>
    <w:rsid w:val="00D97FFE"/>
    <w:rPr>
      <w:rFonts w:ascii="Arial" w:eastAsia="Times New Roman" w:hAnsi="Arial" w:cs="Arial"/>
      <w:b/>
      <w:i/>
      <w:smallCaps/>
      <w:color w:val="5F5F00"/>
      <w:sz w:val="20"/>
      <w:szCs w:val="20"/>
      <w:lang w:eastAsia="da-DK"/>
    </w:rPr>
  </w:style>
  <w:style w:type="character" w:customStyle="1" w:styleId="Overskrift9Tegn">
    <w:name w:val="Overskrift 9 Tegn"/>
    <w:basedOn w:val="Standardskrifttypeiafsnit"/>
    <w:link w:val="Overskrift9"/>
    <w:rsid w:val="00D97FFE"/>
    <w:rPr>
      <w:rFonts w:ascii="Arial" w:eastAsia="Times New Roman" w:hAnsi="Arial" w:cs="Arial"/>
      <w:b/>
      <w:i/>
      <w:smallCaps/>
      <w:color w:val="3F3F00"/>
      <w:sz w:val="20"/>
      <w:szCs w:val="20"/>
      <w:lang w:eastAsia="da-DK"/>
    </w:rPr>
  </w:style>
  <w:style w:type="character" w:styleId="Sidetal">
    <w:name w:val="page number"/>
    <w:basedOn w:val="Standardskrifttypeiafsnit"/>
    <w:rsid w:val="00D97FFE"/>
  </w:style>
  <w:style w:type="paragraph" w:styleId="Billedtekst">
    <w:name w:val="caption"/>
    <w:basedOn w:val="Normal"/>
    <w:next w:val="Normal"/>
    <w:qFormat/>
    <w:rsid w:val="00D97FFE"/>
    <w:pPr>
      <w:pBdr>
        <w:bottom w:val="single" w:sz="6" w:space="1" w:color="auto"/>
      </w:pBdr>
      <w:spacing w:after="0" w:line="240" w:lineRule="auto"/>
    </w:pPr>
    <w:rPr>
      <w:rFonts w:eastAsia="Times New Roman" w:cs="Times New Roman"/>
      <w:b/>
      <w:color w:val="FF0000"/>
      <w:szCs w:val="20"/>
      <w:lang w:eastAsia="da-DK"/>
    </w:rPr>
  </w:style>
  <w:style w:type="paragraph" w:styleId="Brdtekst">
    <w:name w:val="Body Text"/>
    <w:basedOn w:val="Normal"/>
    <w:link w:val="BrdtekstTegn"/>
    <w:rsid w:val="00D97FFE"/>
    <w:pPr>
      <w:keepNext/>
      <w:spacing w:after="0" w:line="240" w:lineRule="auto"/>
      <w:outlineLvl w:val="3"/>
    </w:pPr>
    <w:rPr>
      <w:rFonts w:eastAsia="Times New Roman" w:cs="Times New Roman"/>
      <w:szCs w:val="20"/>
      <w:lang w:eastAsia="da-DK"/>
    </w:rPr>
  </w:style>
  <w:style w:type="character" w:customStyle="1" w:styleId="BrdtekstTegn">
    <w:name w:val="Brødtekst Tegn"/>
    <w:basedOn w:val="Standardskrifttypeiafsnit"/>
    <w:link w:val="Brdtekst"/>
    <w:rsid w:val="00D97FFE"/>
    <w:rPr>
      <w:rFonts w:ascii="Arial" w:eastAsia="Times New Roman" w:hAnsi="Arial" w:cs="Times New Roman"/>
      <w:sz w:val="20"/>
      <w:szCs w:val="20"/>
      <w:lang w:eastAsia="da-DK"/>
    </w:rPr>
  </w:style>
  <w:style w:type="character" w:styleId="BesgtLink">
    <w:name w:val="FollowedHyperlink"/>
    <w:rsid w:val="00D97FFE"/>
    <w:rPr>
      <w:color w:val="800080"/>
      <w:u w:val="single"/>
    </w:rPr>
  </w:style>
  <w:style w:type="paragraph" w:styleId="Brdtekst3">
    <w:name w:val="Body Text 3"/>
    <w:basedOn w:val="Normal"/>
    <w:link w:val="Brdtekst3Tegn"/>
    <w:rsid w:val="00D97FFE"/>
    <w:pPr>
      <w:overflowPunct w:val="0"/>
      <w:autoSpaceDE w:val="0"/>
      <w:autoSpaceDN w:val="0"/>
      <w:adjustRightInd w:val="0"/>
      <w:spacing w:after="0" w:line="240" w:lineRule="auto"/>
    </w:pPr>
    <w:rPr>
      <w:rFonts w:eastAsia="Times New Roman" w:cs="Times New Roman"/>
      <w:b/>
      <w:bCs/>
      <w:sz w:val="18"/>
      <w:szCs w:val="20"/>
    </w:rPr>
  </w:style>
  <w:style w:type="character" w:customStyle="1" w:styleId="Brdtekst3Tegn">
    <w:name w:val="Brødtekst 3 Tegn"/>
    <w:basedOn w:val="Standardskrifttypeiafsnit"/>
    <w:link w:val="Brdtekst3"/>
    <w:rsid w:val="00D97FFE"/>
    <w:rPr>
      <w:rFonts w:ascii="Arial" w:eastAsia="Times New Roman" w:hAnsi="Arial" w:cs="Times New Roman"/>
      <w:b/>
      <w:bCs/>
      <w:sz w:val="18"/>
      <w:szCs w:val="20"/>
    </w:rPr>
  </w:style>
  <w:style w:type="paragraph" w:styleId="Brdtekst2">
    <w:name w:val="Body Text 2"/>
    <w:basedOn w:val="Normal"/>
    <w:link w:val="Brdtekst2Tegn"/>
    <w:rsid w:val="00D97FFE"/>
    <w:pPr>
      <w:spacing w:after="0" w:line="240" w:lineRule="auto"/>
    </w:pPr>
    <w:rPr>
      <w:rFonts w:ascii="Batang" w:eastAsia="Batang" w:hAnsi="Batang" w:cs="Times New Roman"/>
      <w:b/>
      <w:bCs/>
      <w:sz w:val="44"/>
      <w:szCs w:val="24"/>
    </w:rPr>
  </w:style>
  <w:style w:type="character" w:customStyle="1" w:styleId="Brdtekst2Tegn">
    <w:name w:val="Brødtekst 2 Tegn"/>
    <w:basedOn w:val="Standardskrifttypeiafsnit"/>
    <w:link w:val="Brdtekst2"/>
    <w:rsid w:val="00D97FFE"/>
    <w:rPr>
      <w:rFonts w:ascii="Batang" w:eastAsia="Batang" w:hAnsi="Batang" w:cs="Times New Roman"/>
      <w:b/>
      <w:bCs/>
      <w:sz w:val="44"/>
      <w:szCs w:val="24"/>
    </w:rPr>
  </w:style>
  <w:style w:type="paragraph" w:styleId="NormalWeb">
    <w:name w:val="Normal (Web)"/>
    <w:basedOn w:val="Normal"/>
    <w:rsid w:val="00D97FFE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da-DK"/>
    </w:rPr>
  </w:style>
  <w:style w:type="paragraph" w:customStyle="1" w:styleId="Autokorrektur">
    <w:name w:val="Autokorrektur"/>
    <w:rsid w:val="00D97FF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/>
    </w:rPr>
  </w:style>
  <w:style w:type="table" w:styleId="Tabel-Gitter">
    <w:name w:val="Table Grid"/>
    <w:basedOn w:val="Tabel-Normal"/>
    <w:uiPriority w:val="59"/>
    <w:rsid w:val="00D97FF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a-D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97FFE"/>
    <w:pPr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kern w:val="2"/>
      <w:sz w:val="24"/>
      <w:szCs w:val="24"/>
      <w:lang w:eastAsia="ar-SA"/>
    </w:rPr>
  </w:style>
  <w:style w:type="paragraph" w:customStyle="1" w:styleId="Tabelindhold">
    <w:name w:val="Tabelindhold"/>
    <w:basedOn w:val="Normal"/>
    <w:rsid w:val="00D97FFE"/>
    <w:pPr>
      <w:suppressLineNumbers/>
      <w:suppressAutoHyphens/>
      <w:spacing w:after="0" w:line="240" w:lineRule="auto"/>
    </w:pPr>
    <w:rPr>
      <w:rFonts w:eastAsia="Times New Roman" w:cs="Times New Roman"/>
      <w:kern w:val="2"/>
      <w:szCs w:val="24"/>
      <w:lang w:eastAsia="ar-SA"/>
    </w:rPr>
  </w:style>
  <w:style w:type="character" w:styleId="Strk">
    <w:name w:val="Strong"/>
    <w:uiPriority w:val="22"/>
    <w:qFormat/>
    <w:rsid w:val="00D97FFE"/>
    <w:rPr>
      <w:b/>
      <w:color w:val="7F7F00"/>
    </w:rPr>
  </w:style>
  <w:style w:type="character" w:styleId="Fremhv">
    <w:name w:val="Emphasis"/>
    <w:uiPriority w:val="20"/>
    <w:qFormat/>
    <w:rsid w:val="00D97FFE"/>
    <w:rPr>
      <w:b/>
      <w:i/>
      <w:spacing w:val="10"/>
    </w:rPr>
  </w:style>
  <w:style w:type="paragraph" w:styleId="Ingenafstand">
    <w:name w:val="No Spacing"/>
    <w:basedOn w:val="Normal"/>
    <w:link w:val="IngenafstandTegn"/>
    <w:uiPriority w:val="1"/>
    <w:qFormat/>
    <w:rsid w:val="00D97FFE"/>
    <w:pPr>
      <w:spacing w:after="0" w:line="240" w:lineRule="auto"/>
    </w:pPr>
    <w:rPr>
      <w:rFonts w:eastAsia="Times New Roman" w:cs="Arial"/>
      <w:szCs w:val="20"/>
      <w:lang w:eastAsia="da-DK"/>
    </w:rPr>
  </w:style>
  <w:style w:type="character" w:customStyle="1" w:styleId="IngenafstandTegn">
    <w:name w:val="Ingen afstand Tegn"/>
    <w:link w:val="Ingenafstand"/>
    <w:uiPriority w:val="1"/>
    <w:rsid w:val="00D97FFE"/>
    <w:rPr>
      <w:rFonts w:ascii="Arial" w:eastAsia="Times New Roman" w:hAnsi="Arial" w:cs="Arial"/>
      <w:sz w:val="20"/>
      <w:szCs w:val="20"/>
      <w:lang w:eastAsia="da-DK"/>
    </w:rPr>
  </w:style>
  <w:style w:type="paragraph" w:styleId="Listeafsnit">
    <w:name w:val="List Paragraph"/>
    <w:basedOn w:val="Normal"/>
    <w:uiPriority w:val="34"/>
    <w:qFormat/>
    <w:rsid w:val="00D97FFE"/>
    <w:pPr>
      <w:spacing w:after="0" w:line="240" w:lineRule="auto"/>
      <w:ind w:left="720"/>
      <w:contextualSpacing/>
    </w:pPr>
    <w:rPr>
      <w:rFonts w:eastAsia="Times New Roman" w:cs="Arial"/>
      <w:szCs w:val="20"/>
      <w:lang w:eastAsia="da-DK"/>
    </w:rPr>
  </w:style>
  <w:style w:type="paragraph" w:styleId="Citat">
    <w:name w:val="Quote"/>
    <w:basedOn w:val="Normal"/>
    <w:next w:val="Normal"/>
    <w:link w:val="CitatTegn"/>
    <w:uiPriority w:val="29"/>
    <w:qFormat/>
    <w:rsid w:val="00D97FFE"/>
    <w:pPr>
      <w:spacing w:after="0" w:line="240" w:lineRule="auto"/>
    </w:pPr>
    <w:rPr>
      <w:rFonts w:eastAsia="Times New Roman" w:cs="Arial"/>
      <w:i/>
      <w:szCs w:val="20"/>
      <w:lang w:eastAsia="da-DK"/>
    </w:rPr>
  </w:style>
  <w:style w:type="character" w:customStyle="1" w:styleId="CitatTegn">
    <w:name w:val="Citat Tegn"/>
    <w:basedOn w:val="Standardskrifttypeiafsnit"/>
    <w:link w:val="Citat"/>
    <w:uiPriority w:val="29"/>
    <w:rsid w:val="00D97FFE"/>
    <w:rPr>
      <w:rFonts w:ascii="Arial" w:eastAsia="Times New Roman" w:hAnsi="Arial" w:cs="Arial"/>
      <w:i/>
      <w:sz w:val="20"/>
      <w:szCs w:val="20"/>
      <w:lang w:eastAsia="da-DK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D97FFE"/>
    <w:pPr>
      <w:pBdr>
        <w:top w:val="single" w:sz="8" w:space="10" w:color="5F5F00"/>
        <w:left w:val="single" w:sz="8" w:space="10" w:color="5F5F00"/>
        <w:bottom w:val="single" w:sz="8" w:space="10" w:color="5F5F00"/>
        <w:right w:val="single" w:sz="8" w:space="10" w:color="5F5F00"/>
      </w:pBdr>
      <w:shd w:val="clear" w:color="auto" w:fill="7F7F00"/>
      <w:spacing w:before="140" w:after="140" w:line="240" w:lineRule="auto"/>
      <w:ind w:left="1440" w:right="1440"/>
    </w:pPr>
    <w:rPr>
      <w:rFonts w:eastAsia="Times New Roman" w:cs="Arial"/>
      <w:b/>
      <w:i/>
      <w:color w:val="FFFFFF"/>
      <w:szCs w:val="20"/>
      <w:lang w:eastAsia="da-DK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D97FFE"/>
    <w:rPr>
      <w:rFonts w:ascii="Arial" w:eastAsia="Times New Roman" w:hAnsi="Arial" w:cs="Arial"/>
      <w:b/>
      <w:i/>
      <w:color w:val="FFFFFF"/>
      <w:sz w:val="20"/>
      <w:szCs w:val="20"/>
      <w:shd w:val="clear" w:color="auto" w:fill="7F7F00"/>
      <w:lang w:eastAsia="da-DK"/>
    </w:rPr>
  </w:style>
  <w:style w:type="character" w:styleId="Svagfremhvning">
    <w:name w:val="Subtle Emphasis"/>
    <w:uiPriority w:val="19"/>
    <w:qFormat/>
    <w:rsid w:val="00D97FFE"/>
    <w:rPr>
      <w:i/>
    </w:rPr>
  </w:style>
  <w:style w:type="character" w:styleId="Kraftigfremhvning">
    <w:name w:val="Intense Emphasis"/>
    <w:uiPriority w:val="21"/>
    <w:qFormat/>
    <w:rsid w:val="00D97FFE"/>
    <w:rPr>
      <w:b/>
      <w:i/>
      <w:color w:val="7F7F00"/>
      <w:spacing w:val="10"/>
    </w:rPr>
  </w:style>
  <w:style w:type="character" w:styleId="Svaghenvisning">
    <w:name w:val="Subtle Reference"/>
    <w:uiPriority w:val="31"/>
    <w:qFormat/>
    <w:rsid w:val="00D97FFE"/>
    <w:rPr>
      <w:b/>
    </w:rPr>
  </w:style>
  <w:style w:type="character" w:styleId="Kraftighenvisning">
    <w:name w:val="Intense Reference"/>
    <w:uiPriority w:val="32"/>
    <w:qFormat/>
    <w:rsid w:val="00D97FFE"/>
    <w:rPr>
      <w:b/>
      <w:bCs/>
      <w:smallCaps/>
      <w:spacing w:val="5"/>
      <w:sz w:val="22"/>
      <w:szCs w:val="22"/>
      <w:u w:val="single"/>
    </w:rPr>
  </w:style>
  <w:style w:type="character" w:styleId="Bogenstitel">
    <w:name w:val="Book Title"/>
    <w:uiPriority w:val="33"/>
    <w:qFormat/>
    <w:rsid w:val="00D97FFE"/>
    <w:rPr>
      <w:rFonts w:ascii="Arial" w:eastAsia="Times New Roman" w:hAnsi="Arial" w:cs="Arial"/>
      <w:i/>
      <w:iCs/>
      <w:sz w:val="20"/>
      <w:szCs w:val="20"/>
    </w:r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D97FFE"/>
    <w:pPr>
      <w:keepNext w:val="0"/>
      <w:spacing w:before="300" w:after="40"/>
      <w:outlineLvl w:val="9"/>
    </w:pPr>
    <w:rPr>
      <w:rFonts w:cs="Arial"/>
      <w:b w:val="0"/>
      <w:bCs w:val="0"/>
      <w:smallCaps/>
      <w:spacing w:val="5"/>
      <w:sz w:val="32"/>
      <w:szCs w:val="32"/>
      <w:lang w:eastAsia="da-DK"/>
    </w:rPr>
  </w:style>
  <w:style w:type="paragraph" w:customStyle="1" w:styleId="--">
    <w:name w:val="--&gt;"/>
    <w:rsid w:val="00D97FF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a-DK"/>
    </w:rPr>
  </w:style>
  <w:style w:type="character" w:customStyle="1" w:styleId="DokumentoversigtTegn">
    <w:name w:val="Dokumentoversigt Tegn"/>
    <w:link w:val="Dokumentoversigt"/>
    <w:rsid w:val="00D97FFE"/>
    <w:rPr>
      <w:rFonts w:ascii="Tahoma" w:hAnsi="Tahoma"/>
      <w:shd w:val="clear" w:color="auto" w:fill="000080"/>
    </w:rPr>
  </w:style>
  <w:style w:type="paragraph" w:styleId="Dokumentoversigt">
    <w:name w:val="Document Map"/>
    <w:basedOn w:val="Normal"/>
    <w:link w:val="DokumentoversigtTegn"/>
    <w:rsid w:val="00D97FFE"/>
    <w:pPr>
      <w:shd w:val="clear" w:color="auto" w:fill="000080"/>
      <w:spacing w:after="0" w:line="240" w:lineRule="auto"/>
    </w:pPr>
    <w:rPr>
      <w:rFonts w:ascii="Tahoma" w:hAnsi="Tahoma"/>
    </w:rPr>
  </w:style>
  <w:style w:type="character" w:customStyle="1" w:styleId="DokumentoversigtTegn1">
    <w:name w:val="Dokumentoversigt Tegn1"/>
    <w:basedOn w:val="Standardskrifttypeiafsnit"/>
    <w:uiPriority w:val="99"/>
    <w:rsid w:val="00D97FFE"/>
    <w:rPr>
      <w:rFonts w:ascii="Tahoma" w:hAnsi="Tahoma" w:cs="Tahoma"/>
      <w:sz w:val="16"/>
      <w:szCs w:val="16"/>
    </w:rPr>
  </w:style>
  <w:style w:type="paragraph" w:customStyle="1" w:styleId="LPrapitabel">
    <w:name w:val="LP rap i tabel"/>
    <w:basedOn w:val="Sidehoved"/>
    <w:rsid w:val="00D97FFE"/>
    <w:rPr>
      <w:szCs w:val="20"/>
      <w:lang w:eastAsia="da-DK"/>
    </w:rPr>
  </w:style>
  <w:style w:type="paragraph" w:styleId="Indholdsfortegnelse1">
    <w:name w:val="toc 1"/>
    <w:basedOn w:val="Normal"/>
    <w:next w:val="Normal"/>
    <w:autoRedefine/>
    <w:uiPriority w:val="39"/>
    <w:rsid w:val="008826D9"/>
    <w:pPr>
      <w:tabs>
        <w:tab w:val="right" w:leader="dot" w:pos="9639"/>
      </w:tabs>
      <w:spacing w:after="0" w:line="240" w:lineRule="auto"/>
    </w:pPr>
    <w:rPr>
      <w:rFonts w:eastAsia="Times New Roman" w:cs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00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4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1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1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4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9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5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5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0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header" Target="header3.xml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header" Target="header2.xml"/><Relationship Id="rId78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header" Target="header4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tj\Desktop\(22.02.12%20Rev%201.4)insp.%20master%202012.dotx" TargetMode="External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0000"/>
        </a:solidFill>
        <a:ln>
          <a:solidFill>
            <a:srgbClr val="FF0000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28F334-C88C-415B-8258-5B3E95176F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(22.02.12 Rev 1.4)insp. master 2012</Template>
  <TotalTime>1</TotalTime>
  <Pages>21</Pages>
  <Words>3438</Words>
  <Characters>20117</Characters>
  <Application>Microsoft Office Word</Application>
  <DocSecurity>4</DocSecurity>
  <Lines>1005</Lines>
  <Paragraphs>619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Insp. Skabelon</vt:lpstr>
    </vt:vector>
  </TitlesOfParts>
  <Company>Hewlett-Packard</Company>
  <LinksUpToDate>false</LinksUpToDate>
  <CharactersWithSpaces>22936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Insp. Skabelon</dc:title>
  <dc:creator>Legestafetten</dc:creator>
  <cp:lastModifiedBy>Susanne Christensen. SUSC</cp:lastModifiedBy>
  <cp:revision>2</cp:revision>
  <cp:lastPrinted>2022-11-16T07:27:00Z</cp:lastPrinted>
  <dcterms:created xsi:type="dcterms:W3CDTF">2022-11-17T12:15:00Z</dcterms:created>
  <dcterms:modified xsi:type="dcterms:W3CDTF">2022-11-17T12:15:00Z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fficeInstanceGUID">
    <vt:lpwstr>{864CBE9F-2F2D-4A17-86F9-5051AA9C17C4}</vt:lpwstr>
  </property>
</Properties>
</file>